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B9432" w14:textId="77777777" w:rsidR="005C77DA" w:rsidRDefault="005C77DA" w:rsidP="00205BFE">
      <w:bookmarkStart w:id="0" w:name="_GoBack"/>
      <w:bookmarkEnd w:id="0"/>
      <w:r>
        <w:rPr>
          <w:noProof/>
          <w:lang w:eastAsia="es-ES"/>
        </w:rPr>
        <mc:AlternateContent>
          <mc:Choice Requires="wps">
            <w:drawing>
              <wp:anchor distT="0" distB="0" distL="114300" distR="114300" simplePos="0" relativeHeight="251662336" behindDoc="1" locked="0" layoutInCell="0" allowOverlap="1" wp14:anchorId="777AC87E" wp14:editId="3C6A7A64">
                <wp:simplePos x="0" y="0"/>
                <wp:positionH relativeFrom="page">
                  <wp:posOffset>1809750</wp:posOffset>
                </wp:positionH>
                <wp:positionV relativeFrom="page">
                  <wp:posOffset>6076950</wp:posOffset>
                </wp:positionV>
                <wp:extent cx="5334000" cy="3276600"/>
                <wp:effectExtent l="57150" t="57150" r="76200" b="76200"/>
                <wp:wrapSquare wrapText="bothSides"/>
                <wp:docPr id="196" name="Forma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3276600"/>
                        </a:xfrm>
                        <a:custGeom>
                          <a:avLst/>
                          <a:gdLst>
                            <a:gd name="T0" fmla="*/ 0 w 7156"/>
                            <a:gd name="T1" fmla="*/ 0 h 6143"/>
                            <a:gd name="T2" fmla="*/ 0 w 7156"/>
                            <a:gd name="T3" fmla="*/ 6142 h 6143"/>
                            <a:gd name="T4" fmla="*/ 5617 w 7156"/>
                            <a:gd name="T5" fmla="*/ 6142 h 6143"/>
                            <a:gd name="T6" fmla="*/ 5837 w 7156"/>
                            <a:gd name="T7" fmla="*/ 6142 h 6143"/>
                            <a:gd name="T8" fmla="*/ 6034 w 7156"/>
                            <a:gd name="T9" fmla="*/ 6141 h 6143"/>
                            <a:gd name="T10" fmla="*/ 6211 w 7156"/>
                            <a:gd name="T11" fmla="*/ 6137 h 6143"/>
                            <a:gd name="T12" fmla="*/ 6368 w 7156"/>
                            <a:gd name="T13" fmla="*/ 6130 h 6143"/>
                            <a:gd name="T14" fmla="*/ 6506 w 7156"/>
                            <a:gd name="T15" fmla="*/ 6118 h 6143"/>
                            <a:gd name="T16" fmla="*/ 6628 w 7156"/>
                            <a:gd name="T17" fmla="*/ 6101 h 6143"/>
                            <a:gd name="T18" fmla="*/ 6733 w 7156"/>
                            <a:gd name="T19" fmla="*/ 6076 h 6143"/>
                            <a:gd name="T20" fmla="*/ 6823 w 7156"/>
                            <a:gd name="T21" fmla="*/ 6044 h 6143"/>
                            <a:gd name="T22" fmla="*/ 6899 w 7156"/>
                            <a:gd name="T23" fmla="*/ 6002 h 6143"/>
                            <a:gd name="T24" fmla="*/ 6963 w 7156"/>
                            <a:gd name="T25" fmla="*/ 5950 h 6143"/>
                            <a:gd name="T26" fmla="*/ 7015 w 7156"/>
                            <a:gd name="T27" fmla="*/ 5887 h 6143"/>
                            <a:gd name="T28" fmla="*/ 7057 w 7156"/>
                            <a:gd name="T29" fmla="*/ 5810 h 6143"/>
                            <a:gd name="T30" fmla="*/ 7089 w 7156"/>
                            <a:gd name="T31" fmla="*/ 5720 h 6143"/>
                            <a:gd name="T32" fmla="*/ 7113 w 7156"/>
                            <a:gd name="T33" fmla="*/ 5615 h 6143"/>
                            <a:gd name="T34" fmla="*/ 7131 w 7156"/>
                            <a:gd name="T35" fmla="*/ 5494 h 6143"/>
                            <a:gd name="T36" fmla="*/ 7143 w 7156"/>
                            <a:gd name="T37" fmla="*/ 5355 h 6143"/>
                            <a:gd name="T38" fmla="*/ 7150 w 7156"/>
                            <a:gd name="T39" fmla="*/ 5198 h 6143"/>
                            <a:gd name="T40" fmla="*/ 7153 w 7156"/>
                            <a:gd name="T41" fmla="*/ 5021 h 6143"/>
                            <a:gd name="T42" fmla="*/ 7155 w 7156"/>
                            <a:gd name="T43" fmla="*/ 4824 h 6143"/>
                            <a:gd name="T44" fmla="*/ 7155 w 7156"/>
                            <a:gd name="T45" fmla="*/ 4605 h 6143"/>
                            <a:gd name="T46" fmla="*/ 7155 w 7156"/>
                            <a:gd name="T47" fmla="*/ 0 h 6143"/>
                            <a:gd name="T48" fmla="*/ 0 w 7156"/>
                            <a:gd name="T49" fmla="*/ 0 h 6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56" h="6143">
                              <a:moveTo>
                                <a:pt x="0" y="0"/>
                              </a:moveTo>
                              <a:lnTo>
                                <a:pt x="0" y="6142"/>
                              </a:lnTo>
                              <a:lnTo>
                                <a:pt x="5617" y="6142"/>
                              </a:lnTo>
                              <a:lnTo>
                                <a:pt x="5837" y="6142"/>
                              </a:lnTo>
                              <a:lnTo>
                                <a:pt x="6034" y="6141"/>
                              </a:lnTo>
                              <a:lnTo>
                                <a:pt x="6211" y="6137"/>
                              </a:lnTo>
                              <a:lnTo>
                                <a:pt x="6368" y="6130"/>
                              </a:lnTo>
                              <a:lnTo>
                                <a:pt x="6506" y="6118"/>
                              </a:lnTo>
                              <a:lnTo>
                                <a:pt x="6628" y="6101"/>
                              </a:lnTo>
                              <a:lnTo>
                                <a:pt x="6733" y="6076"/>
                              </a:lnTo>
                              <a:lnTo>
                                <a:pt x="6823" y="6044"/>
                              </a:lnTo>
                              <a:lnTo>
                                <a:pt x="6899" y="6002"/>
                              </a:lnTo>
                              <a:lnTo>
                                <a:pt x="6963" y="5950"/>
                              </a:lnTo>
                              <a:lnTo>
                                <a:pt x="7015" y="5887"/>
                              </a:lnTo>
                              <a:lnTo>
                                <a:pt x="7057" y="5810"/>
                              </a:lnTo>
                              <a:lnTo>
                                <a:pt x="7089" y="5720"/>
                              </a:lnTo>
                              <a:lnTo>
                                <a:pt x="7113" y="5615"/>
                              </a:lnTo>
                              <a:lnTo>
                                <a:pt x="7131" y="5494"/>
                              </a:lnTo>
                              <a:lnTo>
                                <a:pt x="7143" y="5355"/>
                              </a:lnTo>
                              <a:lnTo>
                                <a:pt x="7150" y="5198"/>
                              </a:lnTo>
                              <a:lnTo>
                                <a:pt x="7153" y="5021"/>
                              </a:lnTo>
                              <a:lnTo>
                                <a:pt x="7155" y="4824"/>
                              </a:lnTo>
                              <a:lnTo>
                                <a:pt x="7155" y="4605"/>
                              </a:lnTo>
                              <a:lnTo>
                                <a:pt x="7155" y="0"/>
                              </a:lnTo>
                              <a:lnTo>
                                <a:pt x="0" y="0"/>
                              </a:lnTo>
                              <a:close/>
                            </a:path>
                          </a:pathLst>
                        </a:custGeom>
                        <a:noFill/>
                        <a:ln w="127000">
                          <a:solidFill>
                            <a:srgbClr val="EDEDED"/>
                          </a:solidFill>
                          <a:round/>
                          <a:headEnd/>
                          <a:tailEnd/>
                        </a:ln>
                        <a:extLst>
                          <a:ext uri="{909E8E84-426E-40DD-AFC4-6F175D3DCCD1}">
                            <a14:hiddenFill xmlns:a14="http://schemas.microsoft.com/office/drawing/2010/main">
                              <a:solidFill>
                                <a:srgbClr val="FFFFFF"/>
                              </a:solidFill>
                            </a14:hiddenFill>
                          </a:ext>
                        </a:extLst>
                      </wps:spPr>
                      <wps:txbx>
                        <w:txbxContent>
                          <w:p w14:paraId="539D474A" w14:textId="77777777" w:rsidR="004371CB" w:rsidRDefault="004371CB" w:rsidP="000B68B6">
                            <w:pPr>
                              <w:ind w:left="1560"/>
                              <w:rPr>
                                <w:rFonts w:ascii="Arial" w:hAnsi="Arial" w:cs="Arial"/>
                                <w:b/>
                                <w:bCs/>
                                <w:color w:val="818080"/>
                                <w:sz w:val="76"/>
                                <w:szCs w:val="76"/>
                              </w:rPr>
                            </w:pPr>
                          </w:p>
                          <w:p w14:paraId="53C4BAE6" w14:textId="77777777" w:rsidR="004371CB" w:rsidRPr="00582401" w:rsidRDefault="004371CB" w:rsidP="000B68B6">
                            <w:pPr>
                              <w:ind w:left="1560"/>
                              <w:rPr>
                                <w:rFonts w:ascii="Arial" w:hAnsi="Arial" w:cs="Arial"/>
                                <w:b/>
                                <w:bCs/>
                                <w:color w:val="818080"/>
                                <w:sz w:val="76"/>
                                <w:szCs w:val="76"/>
                              </w:rPr>
                            </w:pPr>
                            <w:r>
                              <w:rPr>
                                <w:rFonts w:ascii="Arial" w:hAnsi="Arial" w:cs="Arial"/>
                                <w:b/>
                                <w:bCs/>
                                <w:color w:val="818080"/>
                                <w:sz w:val="76"/>
                                <w:szCs w:val="76"/>
                              </w:rPr>
                              <w:t>Huerto escolar para infantil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AC87E" id="Forma libre 38" o:spid="_x0000_s1026" style="position:absolute;margin-left:142.5pt;margin-top:478.5pt;width:420pt;height:25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56,6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" o:allowincell="f" adj="-11796480,,5400" path="m,l,6142r5617,l5837,6142r197,-1l6211,6137r157,-7l6506,6118r122,-17l6733,6076r90,-32l6899,6002r64,-52l7015,5887r42,-77l7089,5720r24,-105l7131,5494r12,-139l7150,5198r3,-177l7155,4824r,-219l7155,,,xe" filled="f" strokecolor="#ededed" strokeweight="10pt">
                <v:stroke joinstyle="round"/>
                <v:formulas/>
                <v:path arrowok="t" o:connecttype="custom" o:connectlocs="0,0;0,3276067;4186847,3276067;4350833,3276067;4497674,3275533;4629608,3273400;4746634,3269666;4849497,3263265;4940435,3254198;5018701,3240863;5085786,3223795;5142435,3201392;5190140,3173656;5228900,3140053;5260207,3098982;5284059,3050977;5301948,2994971;5315365,2930431;5324310,2856291;5329528,2772549;5331764,2678139;5333255,2573062;5333255,2456250;5333255,0;0,0" o:connectangles="0,0,0,0,0,0,0,0,0,0,0,0,0,0,0,0,0,0,0,0,0,0,0,0,0" textboxrect="0,0,7156,6143"/>
                <v:textbox>
                  <w:txbxContent>
                    <w:p w14:paraId="539D474A" w14:textId="77777777" w:rsidR="004371CB" w:rsidRDefault="004371CB" w:rsidP="000B68B6">
                      <w:pPr>
                        <w:ind w:left="1560"/>
                        <w:rPr>
                          <w:rFonts w:ascii="Arial" w:hAnsi="Arial" w:cs="Arial"/>
                          <w:b/>
                          <w:bCs/>
                          <w:color w:val="818080"/>
                          <w:sz w:val="76"/>
                          <w:szCs w:val="76"/>
                        </w:rPr>
                      </w:pPr>
                    </w:p>
                    <w:p w14:paraId="53C4BAE6" w14:textId="77777777" w:rsidR="004371CB" w:rsidRPr="00582401" w:rsidRDefault="004371CB" w:rsidP="000B68B6">
                      <w:pPr>
                        <w:ind w:left="1560"/>
                        <w:rPr>
                          <w:rFonts w:ascii="Arial" w:hAnsi="Arial" w:cs="Arial"/>
                          <w:b/>
                          <w:bCs/>
                          <w:color w:val="818080"/>
                          <w:sz w:val="76"/>
                          <w:szCs w:val="76"/>
                        </w:rPr>
                      </w:pPr>
                      <w:r>
                        <w:rPr>
                          <w:rFonts w:ascii="Arial" w:hAnsi="Arial" w:cs="Arial"/>
                          <w:b/>
                          <w:bCs/>
                          <w:color w:val="818080"/>
                          <w:sz w:val="76"/>
                          <w:szCs w:val="76"/>
                        </w:rPr>
                        <w:t>Huerto escolar para infantil</w:t>
                      </w:r>
                    </w:p>
                  </w:txbxContent>
                </v:textbox>
                <w10:wrap type="square" anchorx="page" anchory="page"/>
              </v:shape>
            </w:pict>
          </mc:Fallback>
        </mc:AlternateContent>
      </w:r>
      <w:r>
        <w:rPr>
          <w:noProof/>
          <w:lang w:eastAsia="es-ES"/>
        </w:rPr>
        <mc:AlternateContent>
          <mc:Choice Requires="wpg">
            <w:drawing>
              <wp:anchor distT="0" distB="0" distL="114300" distR="114300" simplePos="0" relativeHeight="251660288" behindDoc="1" locked="0" layoutInCell="0" allowOverlap="1" wp14:anchorId="5BE62877" wp14:editId="27AB4AC7">
                <wp:simplePos x="0" y="0"/>
                <wp:positionH relativeFrom="page">
                  <wp:posOffset>1533525</wp:posOffset>
                </wp:positionH>
                <wp:positionV relativeFrom="page">
                  <wp:posOffset>0</wp:posOffset>
                </wp:positionV>
                <wp:extent cx="6015355" cy="5508625"/>
                <wp:effectExtent l="0" t="0" r="4445" b="0"/>
                <wp:wrapNone/>
                <wp:docPr id="14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5508625"/>
                          <a:chOff x="2432" y="0"/>
                          <a:chExt cx="9473" cy="8675"/>
                        </a:xfrm>
                      </wpg:grpSpPr>
                      <wps:wsp>
                        <wps:cNvPr id="142" name="Rectangle 3"/>
                        <wps:cNvSpPr>
                          <a:spLocks/>
                        </wps:cNvSpPr>
                        <wps:spPr bwMode="auto">
                          <a:xfrm>
                            <a:off x="2442" y="6271"/>
                            <a:ext cx="9463" cy="2393"/>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3849" y="6660"/>
                            <a:ext cx="582" cy="958"/>
                          </a:xfrm>
                          <a:custGeom>
                            <a:avLst/>
                            <a:gdLst>
                              <a:gd name="T0" fmla="*/ 582 w 582"/>
                              <a:gd name="T1" fmla="*/ 0 h 958"/>
                              <a:gd name="T2" fmla="*/ 0 w 582"/>
                              <a:gd name="T3" fmla="*/ 0 h 958"/>
                              <a:gd name="T4" fmla="*/ 0 w 582"/>
                              <a:gd name="T5" fmla="*/ 957 h 958"/>
                              <a:gd name="T6" fmla="*/ 582 w 582"/>
                              <a:gd name="T7" fmla="*/ 957 h 958"/>
                              <a:gd name="T8" fmla="*/ 582 w 582"/>
                              <a:gd name="T9" fmla="*/ 863 h 958"/>
                              <a:gd name="T10" fmla="*/ 106 w 582"/>
                              <a:gd name="T11" fmla="*/ 863 h 958"/>
                              <a:gd name="T12" fmla="*/ 106 w 582"/>
                              <a:gd name="T13" fmla="*/ 517 h 958"/>
                              <a:gd name="T14" fmla="*/ 499 w 582"/>
                              <a:gd name="T15" fmla="*/ 517 h 958"/>
                              <a:gd name="T16" fmla="*/ 499 w 582"/>
                              <a:gd name="T17" fmla="*/ 424 h 958"/>
                              <a:gd name="T18" fmla="*/ 106 w 582"/>
                              <a:gd name="T19" fmla="*/ 424 h 958"/>
                              <a:gd name="T20" fmla="*/ 106 w 582"/>
                              <a:gd name="T21" fmla="*/ 94 h 958"/>
                              <a:gd name="T22" fmla="*/ 582 w 582"/>
                              <a:gd name="T23" fmla="*/ 94 h 958"/>
                              <a:gd name="T24" fmla="*/ 582 w 582"/>
                              <a:gd name="T25" fmla="*/ 0 h 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2" h="958">
                                <a:moveTo>
                                  <a:pt x="582" y="0"/>
                                </a:moveTo>
                                <a:lnTo>
                                  <a:pt x="0" y="0"/>
                                </a:lnTo>
                                <a:lnTo>
                                  <a:pt x="0" y="957"/>
                                </a:lnTo>
                                <a:lnTo>
                                  <a:pt x="582" y="957"/>
                                </a:lnTo>
                                <a:lnTo>
                                  <a:pt x="582" y="863"/>
                                </a:lnTo>
                                <a:lnTo>
                                  <a:pt x="106" y="863"/>
                                </a:lnTo>
                                <a:lnTo>
                                  <a:pt x="106" y="517"/>
                                </a:lnTo>
                                <a:lnTo>
                                  <a:pt x="499" y="517"/>
                                </a:lnTo>
                                <a:lnTo>
                                  <a:pt x="499" y="424"/>
                                </a:lnTo>
                                <a:lnTo>
                                  <a:pt x="106" y="424"/>
                                </a:lnTo>
                                <a:lnTo>
                                  <a:pt x="106" y="94"/>
                                </a:lnTo>
                                <a:lnTo>
                                  <a:pt x="582" y="94"/>
                                </a:lnTo>
                                <a:lnTo>
                                  <a:pt x="58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5"/>
                        <wps:cNvSpPr>
                          <a:spLocks/>
                        </wps:cNvSpPr>
                        <wps:spPr bwMode="auto">
                          <a:xfrm>
                            <a:off x="4553" y="6912"/>
                            <a:ext cx="562" cy="719"/>
                          </a:xfrm>
                          <a:custGeom>
                            <a:avLst/>
                            <a:gdLst>
                              <a:gd name="T0" fmla="*/ 257 w 562"/>
                              <a:gd name="T1" fmla="*/ 0 h 719"/>
                              <a:gd name="T2" fmla="*/ 212 w 562"/>
                              <a:gd name="T3" fmla="*/ 6 h 719"/>
                              <a:gd name="T4" fmla="*/ 171 w 562"/>
                              <a:gd name="T5" fmla="*/ 16 h 719"/>
                              <a:gd name="T6" fmla="*/ 135 w 562"/>
                              <a:gd name="T7" fmla="*/ 32 h 719"/>
                              <a:gd name="T8" fmla="*/ 103 w 562"/>
                              <a:gd name="T9" fmla="*/ 53 h 719"/>
                              <a:gd name="T10" fmla="*/ 75 w 562"/>
                              <a:gd name="T11" fmla="*/ 79 h 719"/>
                              <a:gd name="T12" fmla="*/ 54 w 562"/>
                              <a:gd name="T13" fmla="*/ 107 h 719"/>
                              <a:gd name="T14" fmla="*/ 40 w 562"/>
                              <a:gd name="T15" fmla="*/ 135 h 719"/>
                              <a:gd name="T16" fmla="*/ 27 w 562"/>
                              <a:gd name="T17" fmla="*/ 167 h 719"/>
                              <a:gd name="T18" fmla="*/ 17 w 562"/>
                              <a:gd name="T19" fmla="*/ 203 h 719"/>
                              <a:gd name="T20" fmla="*/ 9 w 562"/>
                              <a:gd name="T21" fmla="*/ 243 h 719"/>
                              <a:gd name="T22" fmla="*/ 4 w 562"/>
                              <a:gd name="T23" fmla="*/ 288 h 719"/>
                              <a:gd name="T24" fmla="*/ 1 w 562"/>
                              <a:gd name="T25" fmla="*/ 337 h 719"/>
                              <a:gd name="T26" fmla="*/ 0 w 562"/>
                              <a:gd name="T27" fmla="*/ 392 h 719"/>
                              <a:gd name="T28" fmla="*/ 2 w 562"/>
                              <a:gd name="T29" fmla="*/ 444 h 719"/>
                              <a:gd name="T30" fmla="*/ 7 w 562"/>
                              <a:gd name="T31" fmla="*/ 491 h 719"/>
                              <a:gd name="T32" fmla="*/ 15 w 562"/>
                              <a:gd name="T33" fmla="*/ 534 h 719"/>
                              <a:gd name="T34" fmla="*/ 26 w 562"/>
                              <a:gd name="T35" fmla="*/ 572 h 719"/>
                              <a:gd name="T36" fmla="*/ 39 w 562"/>
                              <a:gd name="T37" fmla="*/ 605 h 719"/>
                              <a:gd name="T38" fmla="*/ 57 w 562"/>
                              <a:gd name="T39" fmla="*/ 634 h 719"/>
                              <a:gd name="T40" fmla="*/ 77 w 562"/>
                              <a:gd name="T41" fmla="*/ 658 h 719"/>
                              <a:gd name="T42" fmla="*/ 106 w 562"/>
                              <a:gd name="T43" fmla="*/ 682 h 719"/>
                              <a:gd name="T44" fmla="*/ 142 w 562"/>
                              <a:gd name="T45" fmla="*/ 701 h 719"/>
                              <a:gd name="T46" fmla="*/ 179 w 562"/>
                              <a:gd name="T47" fmla="*/ 712 h 719"/>
                              <a:gd name="T48" fmla="*/ 217 w 562"/>
                              <a:gd name="T49" fmla="*/ 717 h 719"/>
                              <a:gd name="T50" fmla="*/ 266 w 562"/>
                              <a:gd name="T51" fmla="*/ 718 h 719"/>
                              <a:gd name="T52" fmla="*/ 304 w 562"/>
                              <a:gd name="T53" fmla="*/ 714 h 719"/>
                              <a:gd name="T54" fmla="*/ 343 w 562"/>
                              <a:gd name="T55" fmla="*/ 706 h 719"/>
                              <a:gd name="T56" fmla="*/ 381 w 562"/>
                              <a:gd name="T57" fmla="*/ 694 h 719"/>
                              <a:gd name="T58" fmla="*/ 420 w 562"/>
                              <a:gd name="T59" fmla="*/ 678 h 719"/>
                              <a:gd name="T60" fmla="*/ 459 w 562"/>
                              <a:gd name="T61" fmla="*/ 658 h 719"/>
                              <a:gd name="T62" fmla="*/ 561 w 562"/>
                              <a:gd name="T63" fmla="*/ 626 h 719"/>
                              <a:gd name="T64" fmla="*/ 238 w 562"/>
                              <a:gd name="T65" fmla="*/ 625 h 719"/>
                              <a:gd name="T66" fmla="*/ 201 w 562"/>
                              <a:gd name="T67" fmla="*/ 616 h 719"/>
                              <a:gd name="T68" fmla="*/ 185 w 562"/>
                              <a:gd name="T69" fmla="*/ 608 h 719"/>
                              <a:gd name="T70" fmla="*/ 153 w 562"/>
                              <a:gd name="T71" fmla="*/ 579 h 719"/>
                              <a:gd name="T72" fmla="*/ 139 w 562"/>
                              <a:gd name="T73" fmla="*/ 558 h 719"/>
                              <a:gd name="T74" fmla="*/ 127 w 562"/>
                              <a:gd name="T75" fmla="*/ 530 h 719"/>
                              <a:gd name="T76" fmla="*/ 118 w 562"/>
                              <a:gd name="T77" fmla="*/ 495 h 719"/>
                              <a:gd name="T78" fmla="*/ 111 w 562"/>
                              <a:gd name="T79" fmla="*/ 452 h 719"/>
                              <a:gd name="T80" fmla="*/ 107 w 562"/>
                              <a:gd name="T81" fmla="*/ 402 h 719"/>
                              <a:gd name="T82" fmla="*/ 106 w 562"/>
                              <a:gd name="T83" fmla="*/ 342 h 719"/>
                              <a:gd name="T84" fmla="*/ 109 w 562"/>
                              <a:gd name="T85" fmla="*/ 295 h 719"/>
                              <a:gd name="T86" fmla="*/ 115 w 562"/>
                              <a:gd name="T87" fmla="*/ 253 h 719"/>
                              <a:gd name="T88" fmla="*/ 123 w 562"/>
                              <a:gd name="T89" fmla="*/ 215 h 719"/>
                              <a:gd name="T90" fmla="*/ 135 w 562"/>
                              <a:gd name="T91" fmla="*/ 181 h 719"/>
                              <a:gd name="T92" fmla="*/ 150 w 562"/>
                              <a:gd name="T93" fmla="*/ 152 h 719"/>
                              <a:gd name="T94" fmla="*/ 175 w 562"/>
                              <a:gd name="T95" fmla="*/ 124 h 719"/>
                              <a:gd name="T96" fmla="*/ 208 w 562"/>
                              <a:gd name="T97" fmla="*/ 105 h 719"/>
                              <a:gd name="T98" fmla="*/ 249 w 562"/>
                              <a:gd name="T99" fmla="*/ 93 h 719"/>
                              <a:gd name="T100" fmla="*/ 299 w 562"/>
                              <a:gd name="T101" fmla="*/ 89 h 719"/>
                              <a:gd name="T102" fmla="*/ 561 w 562"/>
                              <a:gd name="T103" fmla="*/ 14 h 719"/>
                              <a:gd name="T104" fmla="*/ 421 w 562"/>
                              <a:gd name="T105" fmla="*/ 11 h 719"/>
                              <a:gd name="T106" fmla="*/ 381 w 562"/>
                              <a:gd name="T107" fmla="*/ 5 h 719"/>
                              <a:gd name="T108" fmla="*/ 342 w 562"/>
                              <a:gd name="T109" fmla="*/ 2 h 719"/>
                              <a:gd name="T110" fmla="*/ 302 w 562"/>
                              <a:gd name="T111"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62" h="719">
                                <a:moveTo>
                                  <a:pt x="281" y="0"/>
                                </a:moveTo>
                                <a:lnTo>
                                  <a:pt x="257" y="0"/>
                                </a:lnTo>
                                <a:lnTo>
                                  <a:pt x="234" y="3"/>
                                </a:lnTo>
                                <a:lnTo>
                                  <a:pt x="212" y="6"/>
                                </a:lnTo>
                                <a:lnTo>
                                  <a:pt x="191" y="11"/>
                                </a:lnTo>
                                <a:lnTo>
                                  <a:pt x="171" y="16"/>
                                </a:lnTo>
                                <a:lnTo>
                                  <a:pt x="152" y="24"/>
                                </a:lnTo>
                                <a:lnTo>
                                  <a:pt x="135" y="32"/>
                                </a:lnTo>
                                <a:lnTo>
                                  <a:pt x="118" y="42"/>
                                </a:lnTo>
                                <a:lnTo>
                                  <a:pt x="103" y="53"/>
                                </a:lnTo>
                                <a:lnTo>
                                  <a:pt x="88" y="66"/>
                                </a:lnTo>
                                <a:lnTo>
                                  <a:pt x="75" y="79"/>
                                </a:lnTo>
                                <a:lnTo>
                                  <a:pt x="62" y="95"/>
                                </a:lnTo>
                                <a:lnTo>
                                  <a:pt x="54" y="107"/>
                                </a:lnTo>
                                <a:lnTo>
                                  <a:pt x="46" y="121"/>
                                </a:lnTo>
                                <a:lnTo>
                                  <a:pt x="40" y="135"/>
                                </a:lnTo>
                                <a:lnTo>
                                  <a:pt x="33" y="150"/>
                                </a:lnTo>
                                <a:lnTo>
                                  <a:pt x="27" y="167"/>
                                </a:lnTo>
                                <a:lnTo>
                                  <a:pt x="22" y="184"/>
                                </a:lnTo>
                                <a:lnTo>
                                  <a:pt x="17" y="203"/>
                                </a:lnTo>
                                <a:lnTo>
                                  <a:pt x="13" y="222"/>
                                </a:lnTo>
                                <a:lnTo>
                                  <a:pt x="9" y="243"/>
                                </a:lnTo>
                                <a:lnTo>
                                  <a:pt x="6" y="265"/>
                                </a:lnTo>
                                <a:lnTo>
                                  <a:pt x="4" y="288"/>
                                </a:lnTo>
                                <a:lnTo>
                                  <a:pt x="2" y="312"/>
                                </a:lnTo>
                                <a:lnTo>
                                  <a:pt x="1" y="337"/>
                                </a:lnTo>
                                <a:lnTo>
                                  <a:pt x="0" y="364"/>
                                </a:lnTo>
                                <a:lnTo>
                                  <a:pt x="0" y="392"/>
                                </a:lnTo>
                                <a:lnTo>
                                  <a:pt x="0" y="418"/>
                                </a:lnTo>
                                <a:lnTo>
                                  <a:pt x="2" y="444"/>
                                </a:lnTo>
                                <a:lnTo>
                                  <a:pt x="4" y="468"/>
                                </a:lnTo>
                                <a:lnTo>
                                  <a:pt x="7" y="491"/>
                                </a:lnTo>
                                <a:lnTo>
                                  <a:pt x="10" y="513"/>
                                </a:lnTo>
                                <a:lnTo>
                                  <a:pt x="15" y="534"/>
                                </a:lnTo>
                                <a:lnTo>
                                  <a:pt x="20" y="553"/>
                                </a:lnTo>
                                <a:lnTo>
                                  <a:pt x="26" y="572"/>
                                </a:lnTo>
                                <a:lnTo>
                                  <a:pt x="32" y="589"/>
                                </a:lnTo>
                                <a:lnTo>
                                  <a:pt x="39" y="605"/>
                                </a:lnTo>
                                <a:lnTo>
                                  <a:pt x="48" y="620"/>
                                </a:lnTo>
                                <a:lnTo>
                                  <a:pt x="57" y="634"/>
                                </a:lnTo>
                                <a:lnTo>
                                  <a:pt x="66" y="646"/>
                                </a:lnTo>
                                <a:lnTo>
                                  <a:pt x="77" y="658"/>
                                </a:lnTo>
                                <a:lnTo>
                                  <a:pt x="91" y="671"/>
                                </a:lnTo>
                                <a:lnTo>
                                  <a:pt x="106" y="682"/>
                                </a:lnTo>
                                <a:lnTo>
                                  <a:pt x="123" y="692"/>
                                </a:lnTo>
                                <a:lnTo>
                                  <a:pt x="142" y="701"/>
                                </a:lnTo>
                                <a:lnTo>
                                  <a:pt x="163" y="708"/>
                                </a:lnTo>
                                <a:lnTo>
                                  <a:pt x="179" y="712"/>
                                </a:lnTo>
                                <a:lnTo>
                                  <a:pt x="197" y="715"/>
                                </a:lnTo>
                                <a:lnTo>
                                  <a:pt x="217" y="717"/>
                                </a:lnTo>
                                <a:lnTo>
                                  <a:pt x="240" y="718"/>
                                </a:lnTo>
                                <a:lnTo>
                                  <a:pt x="266" y="718"/>
                                </a:lnTo>
                                <a:lnTo>
                                  <a:pt x="285" y="717"/>
                                </a:lnTo>
                                <a:lnTo>
                                  <a:pt x="304" y="714"/>
                                </a:lnTo>
                                <a:lnTo>
                                  <a:pt x="324" y="711"/>
                                </a:lnTo>
                                <a:lnTo>
                                  <a:pt x="343" y="706"/>
                                </a:lnTo>
                                <a:lnTo>
                                  <a:pt x="362" y="701"/>
                                </a:lnTo>
                                <a:lnTo>
                                  <a:pt x="381" y="694"/>
                                </a:lnTo>
                                <a:lnTo>
                                  <a:pt x="401" y="687"/>
                                </a:lnTo>
                                <a:lnTo>
                                  <a:pt x="420" y="678"/>
                                </a:lnTo>
                                <a:lnTo>
                                  <a:pt x="439" y="669"/>
                                </a:lnTo>
                                <a:lnTo>
                                  <a:pt x="459" y="658"/>
                                </a:lnTo>
                                <a:lnTo>
                                  <a:pt x="561" y="658"/>
                                </a:lnTo>
                                <a:lnTo>
                                  <a:pt x="561" y="626"/>
                                </a:lnTo>
                                <a:lnTo>
                                  <a:pt x="260" y="626"/>
                                </a:lnTo>
                                <a:lnTo>
                                  <a:pt x="238" y="625"/>
                                </a:lnTo>
                                <a:lnTo>
                                  <a:pt x="218" y="621"/>
                                </a:lnTo>
                                <a:lnTo>
                                  <a:pt x="201" y="616"/>
                                </a:lnTo>
                                <a:lnTo>
                                  <a:pt x="201" y="616"/>
                                </a:lnTo>
                                <a:lnTo>
                                  <a:pt x="185" y="608"/>
                                </a:lnTo>
                                <a:lnTo>
                                  <a:pt x="169" y="596"/>
                                </a:lnTo>
                                <a:lnTo>
                                  <a:pt x="153" y="579"/>
                                </a:lnTo>
                                <a:lnTo>
                                  <a:pt x="146" y="569"/>
                                </a:lnTo>
                                <a:lnTo>
                                  <a:pt x="139" y="558"/>
                                </a:lnTo>
                                <a:lnTo>
                                  <a:pt x="133" y="544"/>
                                </a:lnTo>
                                <a:lnTo>
                                  <a:pt x="127" y="530"/>
                                </a:lnTo>
                                <a:lnTo>
                                  <a:pt x="122" y="513"/>
                                </a:lnTo>
                                <a:lnTo>
                                  <a:pt x="118" y="495"/>
                                </a:lnTo>
                                <a:lnTo>
                                  <a:pt x="114" y="474"/>
                                </a:lnTo>
                                <a:lnTo>
                                  <a:pt x="111" y="452"/>
                                </a:lnTo>
                                <a:lnTo>
                                  <a:pt x="109" y="428"/>
                                </a:lnTo>
                                <a:lnTo>
                                  <a:pt x="107" y="402"/>
                                </a:lnTo>
                                <a:lnTo>
                                  <a:pt x="106" y="373"/>
                                </a:lnTo>
                                <a:lnTo>
                                  <a:pt x="106" y="342"/>
                                </a:lnTo>
                                <a:lnTo>
                                  <a:pt x="107" y="318"/>
                                </a:lnTo>
                                <a:lnTo>
                                  <a:pt x="109" y="295"/>
                                </a:lnTo>
                                <a:lnTo>
                                  <a:pt x="111" y="273"/>
                                </a:lnTo>
                                <a:lnTo>
                                  <a:pt x="115" y="253"/>
                                </a:lnTo>
                                <a:lnTo>
                                  <a:pt x="119" y="233"/>
                                </a:lnTo>
                                <a:lnTo>
                                  <a:pt x="123" y="215"/>
                                </a:lnTo>
                                <a:lnTo>
                                  <a:pt x="129" y="197"/>
                                </a:lnTo>
                                <a:lnTo>
                                  <a:pt x="135" y="181"/>
                                </a:lnTo>
                                <a:lnTo>
                                  <a:pt x="142" y="166"/>
                                </a:lnTo>
                                <a:lnTo>
                                  <a:pt x="150" y="152"/>
                                </a:lnTo>
                                <a:lnTo>
                                  <a:pt x="162" y="137"/>
                                </a:lnTo>
                                <a:lnTo>
                                  <a:pt x="175" y="124"/>
                                </a:lnTo>
                                <a:lnTo>
                                  <a:pt x="191" y="114"/>
                                </a:lnTo>
                                <a:lnTo>
                                  <a:pt x="208" y="105"/>
                                </a:lnTo>
                                <a:lnTo>
                                  <a:pt x="228" y="98"/>
                                </a:lnTo>
                                <a:lnTo>
                                  <a:pt x="249" y="93"/>
                                </a:lnTo>
                                <a:lnTo>
                                  <a:pt x="273" y="90"/>
                                </a:lnTo>
                                <a:lnTo>
                                  <a:pt x="299" y="89"/>
                                </a:lnTo>
                                <a:lnTo>
                                  <a:pt x="561" y="89"/>
                                </a:lnTo>
                                <a:lnTo>
                                  <a:pt x="561" y="14"/>
                                </a:lnTo>
                                <a:lnTo>
                                  <a:pt x="440" y="14"/>
                                </a:lnTo>
                                <a:lnTo>
                                  <a:pt x="421" y="11"/>
                                </a:lnTo>
                                <a:lnTo>
                                  <a:pt x="401" y="8"/>
                                </a:lnTo>
                                <a:lnTo>
                                  <a:pt x="381" y="5"/>
                                </a:lnTo>
                                <a:lnTo>
                                  <a:pt x="361" y="3"/>
                                </a:lnTo>
                                <a:lnTo>
                                  <a:pt x="342" y="2"/>
                                </a:lnTo>
                                <a:lnTo>
                                  <a:pt x="322" y="0"/>
                                </a:lnTo>
                                <a:lnTo>
                                  <a:pt x="302" y="0"/>
                                </a:lnTo>
                                <a:lnTo>
                                  <a:pt x="28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6"/>
                        <wps:cNvSpPr>
                          <a:spLocks/>
                        </wps:cNvSpPr>
                        <wps:spPr bwMode="auto">
                          <a:xfrm>
                            <a:off x="5012" y="7594"/>
                            <a:ext cx="103" cy="20"/>
                          </a:xfrm>
                          <a:custGeom>
                            <a:avLst/>
                            <a:gdLst>
                              <a:gd name="T0" fmla="*/ 0 w 103"/>
                              <a:gd name="T1" fmla="*/ 0 h 20"/>
                              <a:gd name="T2" fmla="*/ 102 w 103"/>
                              <a:gd name="T3" fmla="*/ 0 h 20"/>
                            </a:gdLst>
                            <a:ahLst/>
                            <a:cxnLst>
                              <a:cxn ang="0">
                                <a:pos x="T0" y="T1"/>
                              </a:cxn>
                              <a:cxn ang="0">
                                <a:pos x="T2" y="T3"/>
                              </a:cxn>
                            </a:cxnLst>
                            <a:rect l="0" t="0" r="r" b="b"/>
                            <a:pathLst>
                              <a:path w="103" h="20">
                                <a:moveTo>
                                  <a:pt x="0" y="0"/>
                                </a:moveTo>
                                <a:lnTo>
                                  <a:pt x="102" y="0"/>
                                </a:lnTo>
                              </a:path>
                            </a:pathLst>
                          </a:custGeom>
                          <a:noFill/>
                          <a:ln w="31140">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
                        <wps:cNvSpPr>
                          <a:spLocks/>
                        </wps:cNvSpPr>
                        <wps:spPr bwMode="auto">
                          <a:xfrm>
                            <a:off x="4813" y="7002"/>
                            <a:ext cx="302" cy="537"/>
                          </a:xfrm>
                          <a:custGeom>
                            <a:avLst/>
                            <a:gdLst>
                              <a:gd name="T0" fmla="*/ 301 w 302"/>
                              <a:gd name="T1" fmla="*/ 0 h 537"/>
                              <a:gd name="T2" fmla="*/ 39 w 302"/>
                              <a:gd name="T3" fmla="*/ 0 h 537"/>
                              <a:gd name="T4" fmla="*/ 58 w 302"/>
                              <a:gd name="T5" fmla="*/ 0 h 537"/>
                              <a:gd name="T6" fmla="*/ 77 w 302"/>
                              <a:gd name="T7" fmla="*/ 1 h 537"/>
                              <a:gd name="T8" fmla="*/ 96 w 302"/>
                              <a:gd name="T9" fmla="*/ 2 h 537"/>
                              <a:gd name="T10" fmla="*/ 116 w 302"/>
                              <a:gd name="T11" fmla="*/ 4 h 537"/>
                              <a:gd name="T12" fmla="*/ 136 w 302"/>
                              <a:gd name="T13" fmla="*/ 6 h 537"/>
                              <a:gd name="T14" fmla="*/ 156 w 302"/>
                              <a:gd name="T15" fmla="*/ 9 h 537"/>
                              <a:gd name="T16" fmla="*/ 177 w 302"/>
                              <a:gd name="T17" fmla="*/ 12 h 537"/>
                              <a:gd name="T18" fmla="*/ 199 w 302"/>
                              <a:gd name="T19" fmla="*/ 16 h 537"/>
                              <a:gd name="T20" fmla="*/ 199 w 302"/>
                              <a:gd name="T21" fmla="*/ 485 h 537"/>
                              <a:gd name="T22" fmla="*/ 160 w 302"/>
                              <a:gd name="T23" fmla="*/ 502 h 537"/>
                              <a:gd name="T24" fmla="*/ 146 w 302"/>
                              <a:gd name="T25" fmla="*/ 507 h 537"/>
                              <a:gd name="T26" fmla="*/ 128 w 302"/>
                              <a:gd name="T27" fmla="*/ 513 h 537"/>
                              <a:gd name="T28" fmla="*/ 106 w 302"/>
                              <a:gd name="T29" fmla="*/ 520 h 537"/>
                              <a:gd name="T30" fmla="*/ 78 w 302"/>
                              <a:gd name="T31" fmla="*/ 527 h 537"/>
                              <a:gd name="T32" fmla="*/ 59 w 302"/>
                              <a:gd name="T33" fmla="*/ 531 h 537"/>
                              <a:gd name="T34" fmla="*/ 39 w 302"/>
                              <a:gd name="T35" fmla="*/ 534 h 537"/>
                              <a:gd name="T36" fmla="*/ 19 w 302"/>
                              <a:gd name="T37" fmla="*/ 536 h 537"/>
                              <a:gd name="T38" fmla="*/ 0 w 302"/>
                              <a:gd name="T39" fmla="*/ 536 h 537"/>
                              <a:gd name="T40" fmla="*/ 301 w 302"/>
                              <a:gd name="T41" fmla="*/ 536 h 537"/>
                              <a:gd name="T42" fmla="*/ 301 w 302"/>
                              <a:gd name="T43"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2" h="537">
                                <a:moveTo>
                                  <a:pt x="301" y="0"/>
                                </a:moveTo>
                                <a:lnTo>
                                  <a:pt x="39" y="0"/>
                                </a:lnTo>
                                <a:lnTo>
                                  <a:pt x="58" y="0"/>
                                </a:lnTo>
                                <a:lnTo>
                                  <a:pt x="77" y="1"/>
                                </a:lnTo>
                                <a:lnTo>
                                  <a:pt x="96" y="2"/>
                                </a:lnTo>
                                <a:lnTo>
                                  <a:pt x="116" y="4"/>
                                </a:lnTo>
                                <a:lnTo>
                                  <a:pt x="136" y="6"/>
                                </a:lnTo>
                                <a:lnTo>
                                  <a:pt x="156" y="9"/>
                                </a:lnTo>
                                <a:lnTo>
                                  <a:pt x="177" y="12"/>
                                </a:lnTo>
                                <a:lnTo>
                                  <a:pt x="199" y="16"/>
                                </a:lnTo>
                                <a:lnTo>
                                  <a:pt x="199" y="485"/>
                                </a:lnTo>
                                <a:lnTo>
                                  <a:pt x="160" y="502"/>
                                </a:lnTo>
                                <a:lnTo>
                                  <a:pt x="146" y="507"/>
                                </a:lnTo>
                                <a:lnTo>
                                  <a:pt x="128" y="513"/>
                                </a:lnTo>
                                <a:lnTo>
                                  <a:pt x="106" y="520"/>
                                </a:lnTo>
                                <a:lnTo>
                                  <a:pt x="78" y="527"/>
                                </a:lnTo>
                                <a:lnTo>
                                  <a:pt x="59" y="531"/>
                                </a:lnTo>
                                <a:lnTo>
                                  <a:pt x="39" y="534"/>
                                </a:lnTo>
                                <a:lnTo>
                                  <a:pt x="19" y="536"/>
                                </a:lnTo>
                                <a:lnTo>
                                  <a:pt x="0" y="536"/>
                                </a:lnTo>
                                <a:lnTo>
                                  <a:pt x="301" y="536"/>
                                </a:lnTo>
                                <a:lnTo>
                                  <a:pt x="30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8"/>
                        <wps:cNvSpPr>
                          <a:spLocks/>
                        </wps:cNvSpPr>
                        <wps:spPr bwMode="auto">
                          <a:xfrm>
                            <a:off x="4994" y="6624"/>
                            <a:ext cx="121" cy="303"/>
                          </a:xfrm>
                          <a:custGeom>
                            <a:avLst/>
                            <a:gdLst>
                              <a:gd name="T0" fmla="*/ 120 w 121"/>
                              <a:gd name="T1" fmla="*/ 0 h 303"/>
                              <a:gd name="T2" fmla="*/ 18 w 121"/>
                              <a:gd name="T3" fmla="*/ 0 h 303"/>
                              <a:gd name="T4" fmla="*/ 0 w 121"/>
                              <a:gd name="T5" fmla="*/ 302 h 303"/>
                              <a:gd name="T6" fmla="*/ 120 w 121"/>
                              <a:gd name="T7" fmla="*/ 302 h 303"/>
                              <a:gd name="T8" fmla="*/ 120 w 121"/>
                              <a:gd name="T9" fmla="*/ 0 h 303"/>
                            </a:gdLst>
                            <a:ahLst/>
                            <a:cxnLst>
                              <a:cxn ang="0">
                                <a:pos x="T0" y="T1"/>
                              </a:cxn>
                              <a:cxn ang="0">
                                <a:pos x="T2" y="T3"/>
                              </a:cxn>
                              <a:cxn ang="0">
                                <a:pos x="T4" y="T5"/>
                              </a:cxn>
                              <a:cxn ang="0">
                                <a:pos x="T6" y="T7"/>
                              </a:cxn>
                              <a:cxn ang="0">
                                <a:pos x="T8" y="T9"/>
                              </a:cxn>
                            </a:cxnLst>
                            <a:rect l="0" t="0" r="r" b="b"/>
                            <a:pathLst>
                              <a:path w="121" h="303">
                                <a:moveTo>
                                  <a:pt x="120" y="0"/>
                                </a:moveTo>
                                <a:lnTo>
                                  <a:pt x="18" y="0"/>
                                </a:lnTo>
                                <a:lnTo>
                                  <a:pt x="0" y="302"/>
                                </a:lnTo>
                                <a:lnTo>
                                  <a:pt x="120" y="302"/>
                                </a:lnTo>
                                <a:lnTo>
                                  <a:pt x="120"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
                        <wps:cNvSpPr>
                          <a:spLocks/>
                        </wps:cNvSpPr>
                        <wps:spPr bwMode="auto">
                          <a:xfrm>
                            <a:off x="5308" y="6926"/>
                            <a:ext cx="543" cy="705"/>
                          </a:xfrm>
                          <a:custGeom>
                            <a:avLst/>
                            <a:gdLst>
                              <a:gd name="T0" fmla="*/ 103 w 543"/>
                              <a:gd name="T1" fmla="*/ 0 h 705"/>
                              <a:gd name="T2" fmla="*/ 0 w 543"/>
                              <a:gd name="T3" fmla="*/ 0 h 705"/>
                              <a:gd name="T4" fmla="*/ 0 w 543"/>
                              <a:gd name="T5" fmla="*/ 368 h 705"/>
                              <a:gd name="T6" fmla="*/ 0 w 543"/>
                              <a:gd name="T7" fmla="*/ 395 h 705"/>
                              <a:gd name="T8" fmla="*/ 1 w 543"/>
                              <a:gd name="T9" fmla="*/ 420 h 705"/>
                              <a:gd name="T10" fmla="*/ 2 w 543"/>
                              <a:gd name="T11" fmla="*/ 445 h 705"/>
                              <a:gd name="T12" fmla="*/ 4 w 543"/>
                              <a:gd name="T13" fmla="*/ 468 h 705"/>
                              <a:gd name="T14" fmla="*/ 6 w 543"/>
                              <a:gd name="T15" fmla="*/ 490 h 705"/>
                              <a:gd name="T16" fmla="*/ 9 w 543"/>
                              <a:gd name="T17" fmla="*/ 511 h 705"/>
                              <a:gd name="T18" fmla="*/ 12 w 543"/>
                              <a:gd name="T19" fmla="*/ 531 h 705"/>
                              <a:gd name="T20" fmla="*/ 16 w 543"/>
                              <a:gd name="T21" fmla="*/ 550 h 705"/>
                              <a:gd name="T22" fmla="*/ 21 w 543"/>
                              <a:gd name="T23" fmla="*/ 567 h 705"/>
                              <a:gd name="T24" fmla="*/ 26 w 543"/>
                              <a:gd name="T25" fmla="*/ 584 h 705"/>
                              <a:gd name="T26" fmla="*/ 32 w 543"/>
                              <a:gd name="T27" fmla="*/ 600 h 705"/>
                              <a:gd name="T28" fmla="*/ 38 w 543"/>
                              <a:gd name="T29" fmla="*/ 615 h 705"/>
                              <a:gd name="T30" fmla="*/ 45 w 543"/>
                              <a:gd name="T31" fmla="*/ 628 h 705"/>
                              <a:gd name="T32" fmla="*/ 52 w 543"/>
                              <a:gd name="T33" fmla="*/ 641 h 705"/>
                              <a:gd name="T34" fmla="*/ 63 w 543"/>
                              <a:gd name="T35" fmla="*/ 653 h 705"/>
                              <a:gd name="T36" fmla="*/ 75 w 543"/>
                              <a:gd name="T37" fmla="*/ 664 h 705"/>
                              <a:gd name="T38" fmla="*/ 90 w 543"/>
                              <a:gd name="T39" fmla="*/ 674 h 705"/>
                              <a:gd name="T40" fmla="*/ 106 w 543"/>
                              <a:gd name="T41" fmla="*/ 682 h 705"/>
                              <a:gd name="T42" fmla="*/ 124 w 543"/>
                              <a:gd name="T43" fmla="*/ 689 h 705"/>
                              <a:gd name="T44" fmla="*/ 144 w 543"/>
                              <a:gd name="T45" fmla="*/ 695 h 705"/>
                              <a:gd name="T46" fmla="*/ 166 w 543"/>
                              <a:gd name="T47" fmla="*/ 699 h 705"/>
                              <a:gd name="T48" fmla="*/ 191 w 543"/>
                              <a:gd name="T49" fmla="*/ 702 h 705"/>
                              <a:gd name="T50" fmla="*/ 218 w 543"/>
                              <a:gd name="T51" fmla="*/ 704 h 705"/>
                              <a:gd name="T52" fmla="*/ 247 w 543"/>
                              <a:gd name="T53" fmla="*/ 705 h 705"/>
                              <a:gd name="T54" fmla="*/ 265 w 543"/>
                              <a:gd name="T55" fmla="*/ 703 h 705"/>
                              <a:gd name="T56" fmla="*/ 284 w 543"/>
                              <a:gd name="T57" fmla="*/ 701 h 705"/>
                              <a:gd name="T58" fmla="*/ 303 w 543"/>
                              <a:gd name="T59" fmla="*/ 698 h 705"/>
                              <a:gd name="T60" fmla="*/ 323 w 543"/>
                              <a:gd name="T61" fmla="*/ 693 h 705"/>
                              <a:gd name="T62" fmla="*/ 342 w 543"/>
                              <a:gd name="T63" fmla="*/ 687 h 705"/>
                              <a:gd name="T64" fmla="*/ 361 w 543"/>
                              <a:gd name="T65" fmla="*/ 681 h 705"/>
                              <a:gd name="T66" fmla="*/ 380 w 543"/>
                              <a:gd name="T67" fmla="*/ 673 h 705"/>
                              <a:gd name="T68" fmla="*/ 399 w 543"/>
                              <a:gd name="T69" fmla="*/ 664 h 705"/>
                              <a:gd name="T70" fmla="*/ 419 w 543"/>
                              <a:gd name="T71" fmla="*/ 654 h 705"/>
                              <a:gd name="T72" fmla="*/ 438 w 543"/>
                              <a:gd name="T73" fmla="*/ 643 h 705"/>
                              <a:gd name="T74" fmla="*/ 542 w 543"/>
                              <a:gd name="T75" fmla="*/ 643 h 705"/>
                              <a:gd name="T76" fmla="*/ 542 w 543"/>
                              <a:gd name="T77" fmla="*/ 612 h 705"/>
                              <a:gd name="T78" fmla="*/ 233 w 543"/>
                              <a:gd name="T79" fmla="*/ 612 h 705"/>
                              <a:gd name="T80" fmla="*/ 208 w 543"/>
                              <a:gd name="T81" fmla="*/ 609 h 705"/>
                              <a:gd name="T82" fmla="*/ 186 w 543"/>
                              <a:gd name="T83" fmla="*/ 604 h 705"/>
                              <a:gd name="T84" fmla="*/ 167 w 543"/>
                              <a:gd name="T85" fmla="*/ 597 h 705"/>
                              <a:gd name="T86" fmla="*/ 151 w 543"/>
                              <a:gd name="T87" fmla="*/ 587 h 705"/>
                              <a:gd name="T88" fmla="*/ 139 w 543"/>
                              <a:gd name="T89" fmla="*/ 574 h 705"/>
                              <a:gd name="T90" fmla="*/ 129 w 543"/>
                              <a:gd name="T91" fmla="*/ 559 h 705"/>
                              <a:gd name="T92" fmla="*/ 124 w 543"/>
                              <a:gd name="T93" fmla="*/ 548 h 705"/>
                              <a:gd name="T94" fmla="*/ 119 w 543"/>
                              <a:gd name="T95" fmla="*/ 535 h 705"/>
                              <a:gd name="T96" fmla="*/ 116 w 543"/>
                              <a:gd name="T97" fmla="*/ 519 h 705"/>
                              <a:gd name="T98" fmla="*/ 112 w 543"/>
                              <a:gd name="T99" fmla="*/ 502 h 705"/>
                              <a:gd name="T100" fmla="*/ 110 w 543"/>
                              <a:gd name="T101" fmla="*/ 483 h 705"/>
                              <a:gd name="T102" fmla="*/ 107 w 543"/>
                              <a:gd name="T103" fmla="*/ 462 h 705"/>
                              <a:gd name="T104" fmla="*/ 106 w 543"/>
                              <a:gd name="T105" fmla="*/ 439 h 705"/>
                              <a:gd name="T106" fmla="*/ 104 w 543"/>
                              <a:gd name="T107" fmla="*/ 415 h 705"/>
                              <a:gd name="T108" fmla="*/ 104 w 543"/>
                              <a:gd name="T109" fmla="*/ 388 h 705"/>
                              <a:gd name="T110" fmla="*/ 103 w 543"/>
                              <a:gd name="T111" fmla="*/ 368 h 705"/>
                              <a:gd name="T112" fmla="*/ 103 w 543"/>
                              <a:gd name="T113" fmla="*/ 0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3" h="705">
                                <a:moveTo>
                                  <a:pt x="103" y="0"/>
                                </a:moveTo>
                                <a:lnTo>
                                  <a:pt x="0" y="0"/>
                                </a:lnTo>
                                <a:lnTo>
                                  <a:pt x="0" y="368"/>
                                </a:lnTo>
                                <a:lnTo>
                                  <a:pt x="0" y="395"/>
                                </a:lnTo>
                                <a:lnTo>
                                  <a:pt x="1" y="420"/>
                                </a:lnTo>
                                <a:lnTo>
                                  <a:pt x="2" y="445"/>
                                </a:lnTo>
                                <a:lnTo>
                                  <a:pt x="4" y="468"/>
                                </a:lnTo>
                                <a:lnTo>
                                  <a:pt x="6" y="490"/>
                                </a:lnTo>
                                <a:lnTo>
                                  <a:pt x="9" y="511"/>
                                </a:lnTo>
                                <a:lnTo>
                                  <a:pt x="12" y="531"/>
                                </a:lnTo>
                                <a:lnTo>
                                  <a:pt x="16" y="550"/>
                                </a:lnTo>
                                <a:lnTo>
                                  <a:pt x="21" y="567"/>
                                </a:lnTo>
                                <a:lnTo>
                                  <a:pt x="26" y="584"/>
                                </a:lnTo>
                                <a:lnTo>
                                  <a:pt x="32" y="600"/>
                                </a:lnTo>
                                <a:lnTo>
                                  <a:pt x="38" y="615"/>
                                </a:lnTo>
                                <a:lnTo>
                                  <a:pt x="45" y="628"/>
                                </a:lnTo>
                                <a:lnTo>
                                  <a:pt x="52" y="641"/>
                                </a:lnTo>
                                <a:lnTo>
                                  <a:pt x="63" y="653"/>
                                </a:lnTo>
                                <a:lnTo>
                                  <a:pt x="75" y="664"/>
                                </a:lnTo>
                                <a:lnTo>
                                  <a:pt x="90" y="674"/>
                                </a:lnTo>
                                <a:lnTo>
                                  <a:pt x="106" y="682"/>
                                </a:lnTo>
                                <a:lnTo>
                                  <a:pt x="124" y="689"/>
                                </a:lnTo>
                                <a:lnTo>
                                  <a:pt x="144" y="695"/>
                                </a:lnTo>
                                <a:lnTo>
                                  <a:pt x="166" y="699"/>
                                </a:lnTo>
                                <a:lnTo>
                                  <a:pt x="191" y="702"/>
                                </a:lnTo>
                                <a:lnTo>
                                  <a:pt x="218" y="704"/>
                                </a:lnTo>
                                <a:lnTo>
                                  <a:pt x="247" y="705"/>
                                </a:lnTo>
                                <a:lnTo>
                                  <a:pt x="265" y="703"/>
                                </a:lnTo>
                                <a:lnTo>
                                  <a:pt x="284" y="701"/>
                                </a:lnTo>
                                <a:lnTo>
                                  <a:pt x="303" y="698"/>
                                </a:lnTo>
                                <a:lnTo>
                                  <a:pt x="323" y="693"/>
                                </a:lnTo>
                                <a:lnTo>
                                  <a:pt x="342" y="687"/>
                                </a:lnTo>
                                <a:lnTo>
                                  <a:pt x="361" y="681"/>
                                </a:lnTo>
                                <a:lnTo>
                                  <a:pt x="380" y="673"/>
                                </a:lnTo>
                                <a:lnTo>
                                  <a:pt x="399" y="664"/>
                                </a:lnTo>
                                <a:lnTo>
                                  <a:pt x="419" y="654"/>
                                </a:lnTo>
                                <a:lnTo>
                                  <a:pt x="438" y="643"/>
                                </a:lnTo>
                                <a:lnTo>
                                  <a:pt x="542" y="643"/>
                                </a:lnTo>
                                <a:lnTo>
                                  <a:pt x="542" y="612"/>
                                </a:lnTo>
                                <a:lnTo>
                                  <a:pt x="233" y="612"/>
                                </a:lnTo>
                                <a:lnTo>
                                  <a:pt x="208" y="609"/>
                                </a:lnTo>
                                <a:lnTo>
                                  <a:pt x="186" y="604"/>
                                </a:lnTo>
                                <a:lnTo>
                                  <a:pt x="167" y="597"/>
                                </a:lnTo>
                                <a:lnTo>
                                  <a:pt x="151" y="587"/>
                                </a:lnTo>
                                <a:lnTo>
                                  <a:pt x="139" y="574"/>
                                </a:lnTo>
                                <a:lnTo>
                                  <a:pt x="129" y="559"/>
                                </a:lnTo>
                                <a:lnTo>
                                  <a:pt x="124" y="548"/>
                                </a:lnTo>
                                <a:lnTo>
                                  <a:pt x="119" y="535"/>
                                </a:lnTo>
                                <a:lnTo>
                                  <a:pt x="116" y="519"/>
                                </a:lnTo>
                                <a:lnTo>
                                  <a:pt x="112" y="502"/>
                                </a:lnTo>
                                <a:lnTo>
                                  <a:pt x="110" y="483"/>
                                </a:lnTo>
                                <a:lnTo>
                                  <a:pt x="107" y="462"/>
                                </a:lnTo>
                                <a:lnTo>
                                  <a:pt x="106" y="439"/>
                                </a:lnTo>
                                <a:lnTo>
                                  <a:pt x="104" y="415"/>
                                </a:lnTo>
                                <a:lnTo>
                                  <a:pt x="104" y="388"/>
                                </a:lnTo>
                                <a:lnTo>
                                  <a:pt x="103" y="368"/>
                                </a:lnTo>
                                <a:lnTo>
                                  <a:pt x="10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0"/>
                        <wps:cNvSpPr>
                          <a:spLocks/>
                        </wps:cNvSpPr>
                        <wps:spPr bwMode="auto">
                          <a:xfrm>
                            <a:off x="5747" y="7593"/>
                            <a:ext cx="104" cy="20"/>
                          </a:xfrm>
                          <a:custGeom>
                            <a:avLst/>
                            <a:gdLst>
                              <a:gd name="T0" fmla="*/ 0 w 104"/>
                              <a:gd name="T1" fmla="*/ 0 h 20"/>
                              <a:gd name="T2" fmla="*/ 103 w 104"/>
                              <a:gd name="T3" fmla="*/ 0 h 20"/>
                            </a:gdLst>
                            <a:ahLst/>
                            <a:cxnLst>
                              <a:cxn ang="0">
                                <a:pos x="T0" y="T1"/>
                              </a:cxn>
                              <a:cxn ang="0">
                                <a:pos x="T2" y="T3"/>
                              </a:cxn>
                            </a:cxnLst>
                            <a:rect l="0" t="0" r="r" b="b"/>
                            <a:pathLst>
                              <a:path w="104" h="20">
                                <a:moveTo>
                                  <a:pt x="0" y="0"/>
                                </a:moveTo>
                                <a:lnTo>
                                  <a:pt x="103" y="0"/>
                                </a:lnTo>
                              </a:path>
                            </a:pathLst>
                          </a:custGeom>
                          <a:noFill/>
                          <a:ln w="32004">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1"/>
                        <wps:cNvSpPr>
                          <a:spLocks/>
                        </wps:cNvSpPr>
                        <wps:spPr bwMode="auto">
                          <a:xfrm>
                            <a:off x="5542" y="6926"/>
                            <a:ext cx="309" cy="612"/>
                          </a:xfrm>
                          <a:custGeom>
                            <a:avLst/>
                            <a:gdLst>
                              <a:gd name="T0" fmla="*/ 308 w 309"/>
                              <a:gd name="T1" fmla="*/ 0 h 612"/>
                              <a:gd name="T2" fmla="*/ 204 w 309"/>
                              <a:gd name="T3" fmla="*/ 0 h 612"/>
                              <a:gd name="T4" fmla="*/ 204 w 309"/>
                              <a:gd name="T5" fmla="*/ 561 h 612"/>
                              <a:gd name="T6" fmla="*/ 177 w 309"/>
                              <a:gd name="T7" fmla="*/ 575 h 612"/>
                              <a:gd name="T8" fmla="*/ 163 w 309"/>
                              <a:gd name="T9" fmla="*/ 581 h 612"/>
                              <a:gd name="T10" fmla="*/ 146 w 309"/>
                              <a:gd name="T11" fmla="*/ 587 h 612"/>
                              <a:gd name="T12" fmla="*/ 125 w 309"/>
                              <a:gd name="T13" fmla="*/ 594 h 612"/>
                              <a:gd name="T14" fmla="*/ 100 w 309"/>
                              <a:gd name="T15" fmla="*/ 601 h 612"/>
                              <a:gd name="T16" fmla="*/ 82 w 309"/>
                              <a:gd name="T17" fmla="*/ 605 h 612"/>
                              <a:gd name="T18" fmla="*/ 64 w 309"/>
                              <a:gd name="T19" fmla="*/ 608 h 612"/>
                              <a:gd name="T20" fmla="*/ 45 w 309"/>
                              <a:gd name="T21" fmla="*/ 610 h 612"/>
                              <a:gd name="T22" fmla="*/ 23 w 309"/>
                              <a:gd name="T23" fmla="*/ 612 h 612"/>
                              <a:gd name="T24" fmla="*/ 0 w 309"/>
                              <a:gd name="T25" fmla="*/ 612 h 612"/>
                              <a:gd name="T26" fmla="*/ 308 w 309"/>
                              <a:gd name="T27" fmla="*/ 612 h 612"/>
                              <a:gd name="T28" fmla="*/ 308 w 309"/>
                              <a:gd name="T29"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9" h="612">
                                <a:moveTo>
                                  <a:pt x="308" y="0"/>
                                </a:moveTo>
                                <a:lnTo>
                                  <a:pt x="204" y="0"/>
                                </a:lnTo>
                                <a:lnTo>
                                  <a:pt x="204" y="561"/>
                                </a:lnTo>
                                <a:lnTo>
                                  <a:pt x="177" y="575"/>
                                </a:lnTo>
                                <a:lnTo>
                                  <a:pt x="163" y="581"/>
                                </a:lnTo>
                                <a:lnTo>
                                  <a:pt x="146" y="587"/>
                                </a:lnTo>
                                <a:lnTo>
                                  <a:pt x="125" y="594"/>
                                </a:lnTo>
                                <a:lnTo>
                                  <a:pt x="100" y="601"/>
                                </a:lnTo>
                                <a:lnTo>
                                  <a:pt x="82" y="605"/>
                                </a:lnTo>
                                <a:lnTo>
                                  <a:pt x="64" y="608"/>
                                </a:lnTo>
                                <a:lnTo>
                                  <a:pt x="45" y="610"/>
                                </a:lnTo>
                                <a:lnTo>
                                  <a:pt x="23" y="612"/>
                                </a:lnTo>
                                <a:lnTo>
                                  <a:pt x="0" y="612"/>
                                </a:lnTo>
                                <a:lnTo>
                                  <a:pt x="308" y="612"/>
                                </a:lnTo>
                                <a:lnTo>
                                  <a:pt x="308"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
                        <wps:cNvSpPr>
                          <a:spLocks/>
                        </wps:cNvSpPr>
                        <wps:spPr bwMode="auto">
                          <a:xfrm>
                            <a:off x="6021" y="6912"/>
                            <a:ext cx="477" cy="719"/>
                          </a:xfrm>
                          <a:custGeom>
                            <a:avLst/>
                            <a:gdLst>
                              <a:gd name="T0" fmla="*/ 267 w 477"/>
                              <a:gd name="T1" fmla="*/ 0 h 719"/>
                              <a:gd name="T2" fmla="*/ 219 w 477"/>
                              <a:gd name="T3" fmla="*/ 4 h 719"/>
                              <a:gd name="T4" fmla="*/ 176 w 477"/>
                              <a:gd name="T5" fmla="*/ 13 h 719"/>
                              <a:gd name="T6" fmla="*/ 138 w 477"/>
                              <a:gd name="T7" fmla="*/ 26 h 719"/>
                              <a:gd name="T8" fmla="*/ 105 w 477"/>
                              <a:gd name="T9" fmla="*/ 44 h 719"/>
                              <a:gd name="T10" fmla="*/ 78 w 477"/>
                              <a:gd name="T11" fmla="*/ 66 h 719"/>
                              <a:gd name="T12" fmla="*/ 57 w 477"/>
                              <a:gd name="T13" fmla="*/ 90 h 719"/>
                              <a:gd name="T14" fmla="*/ 42 w 477"/>
                              <a:gd name="T15" fmla="*/ 116 h 719"/>
                              <a:gd name="T16" fmla="*/ 29 w 477"/>
                              <a:gd name="T17" fmla="*/ 146 h 719"/>
                              <a:gd name="T18" fmla="*/ 18 w 477"/>
                              <a:gd name="T19" fmla="*/ 181 h 719"/>
                              <a:gd name="T20" fmla="*/ 10 w 477"/>
                              <a:gd name="T21" fmla="*/ 220 h 719"/>
                              <a:gd name="T22" fmla="*/ 4 w 477"/>
                              <a:gd name="T23" fmla="*/ 265 h 719"/>
                              <a:gd name="T24" fmla="*/ 1 w 477"/>
                              <a:gd name="T25" fmla="*/ 316 h 719"/>
                              <a:gd name="T26" fmla="*/ 0 w 477"/>
                              <a:gd name="T27" fmla="*/ 372 h 719"/>
                              <a:gd name="T28" fmla="*/ 1 w 477"/>
                              <a:gd name="T29" fmla="*/ 422 h 719"/>
                              <a:gd name="T30" fmla="*/ 6 w 477"/>
                              <a:gd name="T31" fmla="*/ 469 h 719"/>
                              <a:gd name="T32" fmla="*/ 12 w 477"/>
                              <a:gd name="T33" fmla="*/ 511 h 719"/>
                              <a:gd name="T34" fmla="*/ 21 w 477"/>
                              <a:gd name="T35" fmla="*/ 549 h 719"/>
                              <a:gd name="T36" fmla="*/ 33 w 477"/>
                              <a:gd name="T37" fmla="*/ 584 h 719"/>
                              <a:gd name="T38" fmla="*/ 48 w 477"/>
                              <a:gd name="T39" fmla="*/ 614 h 719"/>
                              <a:gd name="T40" fmla="*/ 64 w 477"/>
                              <a:gd name="T41" fmla="*/ 640 h 719"/>
                              <a:gd name="T42" fmla="*/ 88 w 477"/>
                              <a:gd name="T43" fmla="*/ 664 h 719"/>
                              <a:gd name="T44" fmla="*/ 117 w 477"/>
                              <a:gd name="T45" fmla="*/ 684 h 719"/>
                              <a:gd name="T46" fmla="*/ 152 w 477"/>
                              <a:gd name="T47" fmla="*/ 699 h 719"/>
                              <a:gd name="T48" fmla="*/ 193 w 477"/>
                              <a:gd name="T49" fmla="*/ 710 h 719"/>
                              <a:gd name="T50" fmla="*/ 240 w 477"/>
                              <a:gd name="T51" fmla="*/ 717 h 719"/>
                              <a:gd name="T52" fmla="*/ 293 w 477"/>
                              <a:gd name="T53" fmla="*/ 719 h 719"/>
                              <a:gd name="T54" fmla="*/ 324 w 477"/>
                              <a:gd name="T55" fmla="*/ 717 h 719"/>
                              <a:gd name="T56" fmla="*/ 361 w 477"/>
                              <a:gd name="T57" fmla="*/ 714 h 719"/>
                              <a:gd name="T58" fmla="*/ 403 w 477"/>
                              <a:gd name="T59" fmla="*/ 710 h 719"/>
                              <a:gd name="T60" fmla="*/ 477 w 477"/>
                              <a:gd name="T61" fmla="*/ 700 h 719"/>
                              <a:gd name="T62" fmla="*/ 306 w 477"/>
                              <a:gd name="T63" fmla="*/ 626 h 719"/>
                              <a:gd name="T64" fmla="*/ 256 w 477"/>
                              <a:gd name="T65" fmla="*/ 623 h 719"/>
                              <a:gd name="T66" fmla="*/ 214 w 477"/>
                              <a:gd name="T67" fmla="*/ 613 h 719"/>
                              <a:gd name="T68" fmla="*/ 179 w 477"/>
                              <a:gd name="T69" fmla="*/ 597 h 719"/>
                              <a:gd name="T70" fmla="*/ 151 w 477"/>
                              <a:gd name="T71" fmla="*/ 573 h 719"/>
                              <a:gd name="T72" fmla="*/ 134 w 477"/>
                              <a:gd name="T73" fmla="*/ 545 h 719"/>
                              <a:gd name="T74" fmla="*/ 123 w 477"/>
                              <a:gd name="T75" fmla="*/ 514 h 719"/>
                              <a:gd name="T76" fmla="*/ 114 w 477"/>
                              <a:gd name="T77" fmla="*/ 477 h 719"/>
                              <a:gd name="T78" fmla="*/ 109 w 477"/>
                              <a:gd name="T79" fmla="*/ 433 h 719"/>
                              <a:gd name="T80" fmla="*/ 106 w 477"/>
                              <a:gd name="T81" fmla="*/ 383 h 719"/>
                              <a:gd name="T82" fmla="*/ 106 w 477"/>
                              <a:gd name="T83" fmla="*/ 329 h 719"/>
                              <a:gd name="T84" fmla="*/ 109 w 477"/>
                              <a:gd name="T85" fmla="*/ 280 h 719"/>
                              <a:gd name="T86" fmla="*/ 115 w 477"/>
                              <a:gd name="T87" fmla="*/ 237 h 719"/>
                              <a:gd name="T88" fmla="*/ 125 w 477"/>
                              <a:gd name="T89" fmla="*/ 200 h 719"/>
                              <a:gd name="T90" fmla="*/ 138 w 477"/>
                              <a:gd name="T91" fmla="*/ 168 h 719"/>
                              <a:gd name="T92" fmla="*/ 154 w 477"/>
                              <a:gd name="T93" fmla="*/ 141 h 719"/>
                              <a:gd name="T94" fmla="*/ 180 w 477"/>
                              <a:gd name="T95" fmla="*/ 120 h 719"/>
                              <a:gd name="T96" fmla="*/ 215 w 477"/>
                              <a:gd name="T97" fmla="*/ 104 h 719"/>
                              <a:gd name="T98" fmla="*/ 258 w 477"/>
                              <a:gd name="T99" fmla="*/ 95 h 719"/>
                              <a:gd name="T100" fmla="*/ 310 w 477"/>
                              <a:gd name="T101" fmla="*/ 92 h 719"/>
                              <a:gd name="T102" fmla="*/ 475 w 477"/>
                              <a:gd name="T103" fmla="*/ 20 h 719"/>
                              <a:gd name="T104" fmla="*/ 351 w 477"/>
                              <a:gd name="T105" fmla="*/ 4 h 719"/>
                              <a:gd name="T106" fmla="*/ 315 w 477"/>
                              <a:gd name="T107" fmla="*/ 1 h 719"/>
                              <a:gd name="T108" fmla="*/ 287 w 477"/>
                              <a:gd name="T109"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77" h="719">
                                <a:moveTo>
                                  <a:pt x="287" y="0"/>
                                </a:moveTo>
                                <a:lnTo>
                                  <a:pt x="267" y="0"/>
                                </a:lnTo>
                                <a:lnTo>
                                  <a:pt x="243" y="1"/>
                                </a:lnTo>
                                <a:lnTo>
                                  <a:pt x="219" y="4"/>
                                </a:lnTo>
                                <a:lnTo>
                                  <a:pt x="197" y="8"/>
                                </a:lnTo>
                                <a:lnTo>
                                  <a:pt x="176" y="13"/>
                                </a:lnTo>
                                <a:lnTo>
                                  <a:pt x="157" y="19"/>
                                </a:lnTo>
                                <a:lnTo>
                                  <a:pt x="138" y="26"/>
                                </a:lnTo>
                                <a:lnTo>
                                  <a:pt x="121" y="34"/>
                                </a:lnTo>
                                <a:lnTo>
                                  <a:pt x="105" y="44"/>
                                </a:lnTo>
                                <a:lnTo>
                                  <a:pt x="91" y="54"/>
                                </a:lnTo>
                                <a:lnTo>
                                  <a:pt x="78" y="66"/>
                                </a:lnTo>
                                <a:lnTo>
                                  <a:pt x="66" y="79"/>
                                </a:lnTo>
                                <a:lnTo>
                                  <a:pt x="57" y="90"/>
                                </a:lnTo>
                                <a:lnTo>
                                  <a:pt x="49" y="103"/>
                                </a:lnTo>
                                <a:lnTo>
                                  <a:pt x="42" y="116"/>
                                </a:lnTo>
                                <a:lnTo>
                                  <a:pt x="35" y="130"/>
                                </a:lnTo>
                                <a:lnTo>
                                  <a:pt x="29" y="146"/>
                                </a:lnTo>
                                <a:lnTo>
                                  <a:pt x="23" y="163"/>
                                </a:lnTo>
                                <a:lnTo>
                                  <a:pt x="18" y="181"/>
                                </a:lnTo>
                                <a:lnTo>
                                  <a:pt x="14" y="200"/>
                                </a:lnTo>
                                <a:lnTo>
                                  <a:pt x="10" y="220"/>
                                </a:lnTo>
                                <a:lnTo>
                                  <a:pt x="7" y="242"/>
                                </a:lnTo>
                                <a:lnTo>
                                  <a:pt x="4" y="265"/>
                                </a:lnTo>
                                <a:lnTo>
                                  <a:pt x="2" y="290"/>
                                </a:lnTo>
                                <a:lnTo>
                                  <a:pt x="1" y="316"/>
                                </a:lnTo>
                                <a:lnTo>
                                  <a:pt x="0" y="343"/>
                                </a:lnTo>
                                <a:lnTo>
                                  <a:pt x="0" y="372"/>
                                </a:lnTo>
                                <a:lnTo>
                                  <a:pt x="0" y="398"/>
                                </a:lnTo>
                                <a:lnTo>
                                  <a:pt x="1" y="422"/>
                                </a:lnTo>
                                <a:lnTo>
                                  <a:pt x="3" y="446"/>
                                </a:lnTo>
                                <a:lnTo>
                                  <a:pt x="6" y="469"/>
                                </a:lnTo>
                                <a:lnTo>
                                  <a:pt x="9" y="490"/>
                                </a:lnTo>
                                <a:lnTo>
                                  <a:pt x="12" y="511"/>
                                </a:lnTo>
                                <a:lnTo>
                                  <a:pt x="17" y="531"/>
                                </a:lnTo>
                                <a:lnTo>
                                  <a:pt x="21" y="549"/>
                                </a:lnTo>
                                <a:lnTo>
                                  <a:pt x="27" y="567"/>
                                </a:lnTo>
                                <a:lnTo>
                                  <a:pt x="33" y="584"/>
                                </a:lnTo>
                                <a:lnTo>
                                  <a:pt x="40" y="599"/>
                                </a:lnTo>
                                <a:lnTo>
                                  <a:pt x="48" y="614"/>
                                </a:lnTo>
                                <a:lnTo>
                                  <a:pt x="56" y="628"/>
                                </a:lnTo>
                                <a:lnTo>
                                  <a:pt x="64" y="640"/>
                                </a:lnTo>
                                <a:lnTo>
                                  <a:pt x="76" y="653"/>
                                </a:lnTo>
                                <a:lnTo>
                                  <a:pt x="88" y="664"/>
                                </a:lnTo>
                                <a:lnTo>
                                  <a:pt x="102" y="675"/>
                                </a:lnTo>
                                <a:lnTo>
                                  <a:pt x="117" y="684"/>
                                </a:lnTo>
                                <a:lnTo>
                                  <a:pt x="134" y="692"/>
                                </a:lnTo>
                                <a:lnTo>
                                  <a:pt x="152" y="699"/>
                                </a:lnTo>
                                <a:lnTo>
                                  <a:pt x="172" y="705"/>
                                </a:lnTo>
                                <a:lnTo>
                                  <a:pt x="193" y="710"/>
                                </a:lnTo>
                                <a:lnTo>
                                  <a:pt x="216" y="714"/>
                                </a:lnTo>
                                <a:lnTo>
                                  <a:pt x="240" y="717"/>
                                </a:lnTo>
                                <a:lnTo>
                                  <a:pt x="266" y="718"/>
                                </a:lnTo>
                                <a:lnTo>
                                  <a:pt x="293" y="719"/>
                                </a:lnTo>
                                <a:lnTo>
                                  <a:pt x="308" y="718"/>
                                </a:lnTo>
                                <a:lnTo>
                                  <a:pt x="324" y="717"/>
                                </a:lnTo>
                                <a:lnTo>
                                  <a:pt x="342" y="716"/>
                                </a:lnTo>
                                <a:lnTo>
                                  <a:pt x="361" y="714"/>
                                </a:lnTo>
                                <a:lnTo>
                                  <a:pt x="381" y="712"/>
                                </a:lnTo>
                                <a:lnTo>
                                  <a:pt x="403" y="710"/>
                                </a:lnTo>
                                <a:lnTo>
                                  <a:pt x="451" y="703"/>
                                </a:lnTo>
                                <a:lnTo>
                                  <a:pt x="477" y="700"/>
                                </a:lnTo>
                                <a:lnTo>
                                  <a:pt x="473" y="626"/>
                                </a:lnTo>
                                <a:lnTo>
                                  <a:pt x="306" y="626"/>
                                </a:lnTo>
                                <a:lnTo>
                                  <a:pt x="280" y="625"/>
                                </a:lnTo>
                                <a:lnTo>
                                  <a:pt x="256" y="623"/>
                                </a:lnTo>
                                <a:lnTo>
                                  <a:pt x="234" y="619"/>
                                </a:lnTo>
                                <a:lnTo>
                                  <a:pt x="214" y="613"/>
                                </a:lnTo>
                                <a:lnTo>
                                  <a:pt x="195" y="606"/>
                                </a:lnTo>
                                <a:lnTo>
                                  <a:pt x="179" y="597"/>
                                </a:lnTo>
                                <a:lnTo>
                                  <a:pt x="164" y="586"/>
                                </a:lnTo>
                                <a:lnTo>
                                  <a:pt x="151" y="573"/>
                                </a:lnTo>
                                <a:lnTo>
                                  <a:pt x="140" y="558"/>
                                </a:lnTo>
                                <a:lnTo>
                                  <a:pt x="134" y="545"/>
                                </a:lnTo>
                                <a:lnTo>
                                  <a:pt x="128" y="530"/>
                                </a:lnTo>
                                <a:lnTo>
                                  <a:pt x="123" y="514"/>
                                </a:lnTo>
                                <a:lnTo>
                                  <a:pt x="118" y="496"/>
                                </a:lnTo>
                                <a:lnTo>
                                  <a:pt x="114" y="477"/>
                                </a:lnTo>
                                <a:lnTo>
                                  <a:pt x="111" y="456"/>
                                </a:lnTo>
                                <a:lnTo>
                                  <a:pt x="109" y="433"/>
                                </a:lnTo>
                                <a:lnTo>
                                  <a:pt x="107" y="409"/>
                                </a:lnTo>
                                <a:lnTo>
                                  <a:pt x="106" y="383"/>
                                </a:lnTo>
                                <a:lnTo>
                                  <a:pt x="106" y="372"/>
                                </a:lnTo>
                                <a:lnTo>
                                  <a:pt x="106" y="329"/>
                                </a:lnTo>
                                <a:lnTo>
                                  <a:pt x="107" y="304"/>
                                </a:lnTo>
                                <a:lnTo>
                                  <a:pt x="109" y="280"/>
                                </a:lnTo>
                                <a:lnTo>
                                  <a:pt x="112" y="258"/>
                                </a:lnTo>
                                <a:lnTo>
                                  <a:pt x="115" y="237"/>
                                </a:lnTo>
                                <a:lnTo>
                                  <a:pt x="119" y="218"/>
                                </a:lnTo>
                                <a:lnTo>
                                  <a:pt x="125" y="200"/>
                                </a:lnTo>
                                <a:lnTo>
                                  <a:pt x="131" y="183"/>
                                </a:lnTo>
                                <a:lnTo>
                                  <a:pt x="138" y="168"/>
                                </a:lnTo>
                                <a:lnTo>
                                  <a:pt x="145" y="154"/>
                                </a:lnTo>
                                <a:lnTo>
                                  <a:pt x="154" y="141"/>
                                </a:lnTo>
                                <a:lnTo>
                                  <a:pt x="166" y="129"/>
                                </a:lnTo>
                                <a:lnTo>
                                  <a:pt x="180" y="120"/>
                                </a:lnTo>
                                <a:lnTo>
                                  <a:pt x="197" y="111"/>
                                </a:lnTo>
                                <a:lnTo>
                                  <a:pt x="215" y="104"/>
                                </a:lnTo>
                                <a:lnTo>
                                  <a:pt x="236" y="99"/>
                                </a:lnTo>
                                <a:lnTo>
                                  <a:pt x="258" y="95"/>
                                </a:lnTo>
                                <a:lnTo>
                                  <a:pt x="283" y="93"/>
                                </a:lnTo>
                                <a:lnTo>
                                  <a:pt x="310" y="92"/>
                                </a:lnTo>
                                <a:lnTo>
                                  <a:pt x="472" y="92"/>
                                </a:lnTo>
                                <a:lnTo>
                                  <a:pt x="475" y="20"/>
                                </a:lnTo>
                                <a:lnTo>
                                  <a:pt x="372" y="6"/>
                                </a:lnTo>
                                <a:lnTo>
                                  <a:pt x="351" y="4"/>
                                </a:lnTo>
                                <a:lnTo>
                                  <a:pt x="332" y="2"/>
                                </a:lnTo>
                                <a:lnTo>
                                  <a:pt x="315" y="1"/>
                                </a:lnTo>
                                <a:lnTo>
                                  <a:pt x="300" y="0"/>
                                </a:lnTo>
                                <a:lnTo>
                                  <a:pt x="28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
                        <wps:cNvSpPr>
                          <a:spLocks/>
                        </wps:cNvSpPr>
                        <wps:spPr bwMode="auto">
                          <a:xfrm>
                            <a:off x="6327" y="7526"/>
                            <a:ext cx="168" cy="20"/>
                          </a:xfrm>
                          <a:custGeom>
                            <a:avLst/>
                            <a:gdLst>
                              <a:gd name="T0" fmla="*/ 166 w 168"/>
                              <a:gd name="T1" fmla="*/ 0 h 20"/>
                              <a:gd name="T2" fmla="*/ 0 w 168"/>
                              <a:gd name="T3" fmla="*/ 12 h 20"/>
                              <a:gd name="T4" fmla="*/ 167 w 168"/>
                              <a:gd name="T5" fmla="*/ 12 h 20"/>
                              <a:gd name="T6" fmla="*/ 166 w 168"/>
                              <a:gd name="T7" fmla="*/ 0 h 20"/>
                            </a:gdLst>
                            <a:ahLst/>
                            <a:cxnLst>
                              <a:cxn ang="0">
                                <a:pos x="T0" y="T1"/>
                              </a:cxn>
                              <a:cxn ang="0">
                                <a:pos x="T2" y="T3"/>
                              </a:cxn>
                              <a:cxn ang="0">
                                <a:pos x="T4" y="T5"/>
                              </a:cxn>
                              <a:cxn ang="0">
                                <a:pos x="T6" y="T7"/>
                              </a:cxn>
                            </a:cxnLst>
                            <a:rect l="0" t="0" r="r" b="b"/>
                            <a:pathLst>
                              <a:path w="168" h="20">
                                <a:moveTo>
                                  <a:pt x="166" y="0"/>
                                </a:moveTo>
                                <a:lnTo>
                                  <a:pt x="0" y="12"/>
                                </a:lnTo>
                                <a:lnTo>
                                  <a:pt x="167" y="12"/>
                                </a:lnTo>
                                <a:lnTo>
                                  <a:pt x="166"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
                        <wps:cNvSpPr>
                          <a:spLocks/>
                        </wps:cNvSpPr>
                        <wps:spPr bwMode="auto">
                          <a:xfrm>
                            <a:off x="6332" y="7005"/>
                            <a:ext cx="161" cy="20"/>
                          </a:xfrm>
                          <a:custGeom>
                            <a:avLst/>
                            <a:gdLst>
                              <a:gd name="T0" fmla="*/ 161 w 161"/>
                              <a:gd name="T1" fmla="*/ 0 h 20"/>
                              <a:gd name="T2" fmla="*/ 0 w 161"/>
                              <a:gd name="T3" fmla="*/ 0 h 20"/>
                              <a:gd name="T4" fmla="*/ 14 w 161"/>
                              <a:gd name="T5" fmla="*/ 0 h 20"/>
                              <a:gd name="T6" fmla="*/ 29 w 161"/>
                              <a:gd name="T7" fmla="*/ 0 h 20"/>
                              <a:gd name="T8" fmla="*/ 47 w 161"/>
                              <a:gd name="T9" fmla="*/ 1 h 20"/>
                              <a:gd name="T10" fmla="*/ 66 w 161"/>
                              <a:gd name="T11" fmla="*/ 3 h 20"/>
                              <a:gd name="T12" fmla="*/ 87 w 161"/>
                              <a:gd name="T13" fmla="*/ 4 h 20"/>
                              <a:gd name="T14" fmla="*/ 110 w 161"/>
                              <a:gd name="T15" fmla="*/ 7 h 20"/>
                              <a:gd name="T16" fmla="*/ 160 w 161"/>
                              <a:gd name="T17" fmla="*/ 12 h 20"/>
                              <a:gd name="T18" fmla="*/ 161 w 161"/>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1" h="20">
                                <a:moveTo>
                                  <a:pt x="161" y="0"/>
                                </a:moveTo>
                                <a:lnTo>
                                  <a:pt x="0" y="0"/>
                                </a:lnTo>
                                <a:lnTo>
                                  <a:pt x="14" y="0"/>
                                </a:lnTo>
                                <a:lnTo>
                                  <a:pt x="29" y="0"/>
                                </a:lnTo>
                                <a:lnTo>
                                  <a:pt x="47" y="1"/>
                                </a:lnTo>
                                <a:lnTo>
                                  <a:pt x="66" y="3"/>
                                </a:lnTo>
                                <a:lnTo>
                                  <a:pt x="87" y="4"/>
                                </a:lnTo>
                                <a:lnTo>
                                  <a:pt x="110" y="7"/>
                                </a:lnTo>
                                <a:lnTo>
                                  <a:pt x="160" y="12"/>
                                </a:lnTo>
                                <a:lnTo>
                                  <a:pt x="16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8" name="Group 15"/>
                        <wpg:cNvGrpSpPr>
                          <a:grpSpLocks/>
                        </wpg:cNvGrpSpPr>
                        <wpg:grpSpPr bwMode="auto">
                          <a:xfrm>
                            <a:off x="6609" y="6912"/>
                            <a:ext cx="610" cy="719"/>
                            <a:chOff x="6609" y="6912"/>
                            <a:chExt cx="610" cy="719"/>
                          </a:xfrm>
                        </wpg:grpSpPr>
                        <wps:wsp>
                          <wps:cNvPr id="169" name="Freeform 16"/>
                          <wps:cNvSpPr>
                            <a:spLocks/>
                          </wps:cNvSpPr>
                          <wps:spPr bwMode="auto">
                            <a:xfrm>
                              <a:off x="6609" y="6912"/>
                              <a:ext cx="610" cy="719"/>
                            </a:xfrm>
                            <a:custGeom>
                              <a:avLst/>
                              <a:gdLst>
                                <a:gd name="T0" fmla="*/ 610 w 610"/>
                                <a:gd name="T1" fmla="*/ 672 h 719"/>
                                <a:gd name="T2" fmla="*/ 452 w 610"/>
                                <a:gd name="T3" fmla="*/ 672 h 719"/>
                                <a:gd name="T4" fmla="*/ 467 w 610"/>
                                <a:gd name="T5" fmla="*/ 683 h 719"/>
                                <a:gd name="T6" fmla="*/ 482 w 610"/>
                                <a:gd name="T7" fmla="*/ 692 h 719"/>
                                <a:gd name="T8" fmla="*/ 500 w 610"/>
                                <a:gd name="T9" fmla="*/ 700 h 719"/>
                                <a:gd name="T10" fmla="*/ 518 w 610"/>
                                <a:gd name="T11" fmla="*/ 707 h 719"/>
                                <a:gd name="T12" fmla="*/ 539 w 610"/>
                                <a:gd name="T13" fmla="*/ 712 h 719"/>
                                <a:gd name="T14" fmla="*/ 560 w 610"/>
                                <a:gd name="T15" fmla="*/ 716 h 719"/>
                                <a:gd name="T16" fmla="*/ 583 w 610"/>
                                <a:gd name="T17" fmla="*/ 718 h 719"/>
                                <a:gd name="T18" fmla="*/ 608 w 610"/>
                                <a:gd name="T19" fmla="*/ 719 h 719"/>
                                <a:gd name="T20" fmla="*/ 610 w 610"/>
                                <a:gd name="T21" fmla="*/ 672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0" h="719">
                                  <a:moveTo>
                                    <a:pt x="610" y="672"/>
                                  </a:moveTo>
                                  <a:lnTo>
                                    <a:pt x="452" y="672"/>
                                  </a:lnTo>
                                  <a:lnTo>
                                    <a:pt x="467" y="683"/>
                                  </a:lnTo>
                                  <a:lnTo>
                                    <a:pt x="482" y="692"/>
                                  </a:lnTo>
                                  <a:lnTo>
                                    <a:pt x="500" y="700"/>
                                  </a:lnTo>
                                  <a:lnTo>
                                    <a:pt x="518" y="707"/>
                                  </a:lnTo>
                                  <a:lnTo>
                                    <a:pt x="539" y="712"/>
                                  </a:lnTo>
                                  <a:lnTo>
                                    <a:pt x="560" y="716"/>
                                  </a:lnTo>
                                  <a:lnTo>
                                    <a:pt x="583" y="718"/>
                                  </a:lnTo>
                                  <a:lnTo>
                                    <a:pt x="608" y="719"/>
                                  </a:lnTo>
                                  <a:lnTo>
                                    <a:pt x="610" y="672"/>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
                          <wps:cNvSpPr>
                            <a:spLocks/>
                          </wps:cNvSpPr>
                          <wps:spPr bwMode="auto">
                            <a:xfrm>
                              <a:off x="6609" y="6912"/>
                              <a:ext cx="610" cy="719"/>
                            </a:xfrm>
                            <a:custGeom>
                              <a:avLst/>
                              <a:gdLst>
                                <a:gd name="T0" fmla="*/ 328 w 610"/>
                                <a:gd name="T1" fmla="*/ 91 h 719"/>
                                <a:gd name="T2" fmla="*/ 368 w 610"/>
                                <a:gd name="T3" fmla="*/ 101 h 719"/>
                                <a:gd name="T4" fmla="*/ 401 w 610"/>
                                <a:gd name="T5" fmla="*/ 124 h 719"/>
                                <a:gd name="T6" fmla="*/ 418 w 610"/>
                                <a:gd name="T7" fmla="*/ 155 h 719"/>
                                <a:gd name="T8" fmla="*/ 427 w 610"/>
                                <a:gd name="T9" fmla="*/ 197 h 719"/>
                                <a:gd name="T10" fmla="*/ 428 w 610"/>
                                <a:gd name="T11" fmla="*/ 282 h 719"/>
                                <a:gd name="T12" fmla="*/ 185 w 610"/>
                                <a:gd name="T13" fmla="*/ 306 h 719"/>
                                <a:gd name="T14" fmla="*/ 143 w 610"/>
                                <a:gd name="T15" fmla="*/ 315 h 719"/>
                                <a:gd name="T16" fmla="*/ 105 w 610"/>
                                <a:gd name="T17" fmla="*/ 328 h 719"/>
                                <a:gd name="T18" fmla="*/ 71 w 610"/>
                                <a:gd name="T19" fmla="*/ 346 h 719"/>
                                <a:gd name="T20" fmla="*/ 42 w 610"/>
                                <a:gd name="T21" fmla="*/ 370 h 719"/>
                                <a:gd name="T22" fmla="*/ 23 w 610"/>
                                <a:gd name="T23" fmla="*/ 397 h 719"/>
                                <a:gd name="T24" fmla="*/ 10 w 610"/>
                                <a:gd name="T25" fmla="*/ 432 h 719"/>
                                <a:gd name="T26" fmla="*/ 2 w 610"/>
                                <a:gd name="T27" fmla="*/ 475 h 719"/>
                                <a:gd name="T28" fmla="*/ 0 w 610"/>
                                <a:gd name="T29" fmla="*/ 529 h 719"/>
                                <a:gd name="T30" fmla="*/ 5 w 610"/>
                                <a:gd name="T31" fmla="*/ 570 h 719"/>
                                <a:gd name="T32" fmla="*/ 16 w 610"/>
                                <a:gd name="T33" fmla="*/ 608 h 719"/>
                                <a:gd name="T34" fmla="*/ 34 w 610"/>
                                <a:gd name="T35" fmla="*/ 643 h 719"/>
                                <a:gd name="T36" fmla="*/ 60 w 610"/>
                                <a:gd name="T37" fmla="*/ 676 h 719"/>
                                <a:gd name="T38" fmla="*/ 91 w 610"/>
                                <a:gd name="T39" fmla="*/ 697 h 719"/>
                                <a:gd name="T40" fmla="*/ 128 w 610"/>
                                <a:gd name="T41" fmla="*/ 711 h 719"/>
                                <a:gd name="T42" fmla="*/ 172 w 610"/>
                                <a:gd name="T43" fmla="*/ 718 h 719"/>
                                <a:gd name="T44" fmla="*/ 215 w 610"/>
                                <a:gd name="T45" fmla="*/ 718 h 719"/>
                                <a:gd name="T46" fmla="*/ 253 w 610"/>
                                <a:gd name="T47" fmla="*/ 716 h 719"/>
                                <a:gd name="T48" fmla="*/ 292 w 610"/>
                                <a:gd name="T49" fmla="*/ 711 h 719"/>
                                <a:gd name="T50" fmla="*/ 331 w 610"/>
                                <a:gd name="T51" fmla="*/ 704 h 719"/>
                                <a:gd name="T52" fmla="*/ 370 w 610"/>
                                <a:gd name="T53" fmla="*/ 695 h 719"/>
                                <a:gd name="T54" fmla="*/ 411 w 610"/>
                                <a:gd name="T55" fmla="*/ 684 h 719"/>
                                <a:gd name="T56" fmla="*/ 452 w 610"/>
                                <a:gd name="T57" fmla="*/ 672 h 719"/>
                                <a:gd name="T58" fmla="*/ 611 w 610"/>
                                <a:gd name="T59" fmla="*/ 637 h 719"/>
                                <a:gd name="T60" fmla="*/ 204 w 610"/>
                                <a:gd name="T61" fmla="*/ 632 h 719"/>
                                <a:gd name="T62" fmla="*/ 161 w 610"/>
                                <a:gd name="T63" fmla="*/ 622 h 719"/>
                                <a:gd name="T64" fmla="*/ 130 w 610"/>
                                <a:gd name="T65" fmla="*/ 598 h 719"/>
                                <a:gd name="T66" fmla="*/ 112 w 610"/>
                                <a:gd name="T67" fmla="*/ 559 h 719"/>
                                <a:gd name="T68" fmla="*/ 106 w 610"/>
                                <a:gd name="T69" fmla="*/ 504 h 719"/>
                                <a:gd name="T70" fmla="*/ 107 w 610"/>
                                <a:gd name="T71" fmla="*/ 478 h 719"/>
                                <a:gd name="T72" fmla="*/ 119 w 610"/>
                                <a:gd name="T73" fmla="*/ 441 h 719"/>
                                <a:gd name="T74" fmla="*/ 144 w 610"/>
                                <a:gd name="T75" fmla="*/ 406 h 719"/>
                                <a:gd name="T76" fmla="*/ 178 w 610"/>
                                <a:gd name="T77" fmla="*/ 389 h 719"/>
                                <a:gd name="T78" fmla="*/ 223 w 610"/>
                                <a:gd name="T79" fmla="*/ 380 h 719"/>
                                <a:gd name="T80" fmla="*/ 532 w 610"/>
                                <a:gd name="T81" fmla="*/ 361 h 719"/>
                                <a:gd name="T82" fmla="*/ 531 w 610"/>
                                <a:gd name="T83" fmla="*/ 194 h 719"/>
                                <a:gd name="T84" fmla="*/ 525 w 610"/>
                                <a:gd name="T85" fmla="*/ 150 h 719"/>
                                <a:gd name="T86" fmla="*/ 514 w 610"/>
                                <a:gd name="T87" fmla="*/ 111 h 719"/>
                                <a:gd name="T88" fmla="*/ 505 w 610"/>
                                <a:gd name="T89" fmla="*/ 9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10" h="719">
                                  <a:moveTo>
                                    <a:pt x="505" y="91"/>
                                  </a:moveTo>
                                  <a:lnTo>
                                    <a:pt x="328" y="91"/>
                                  </a:lnTo>
                                  <a:lnTo>
                                    <a:pt x="349" y="95"/>
                                  </a:lnTo>
                                  <a:lnTo>
                                    <a:pt x="368" y="101"/>
                                  </a:lnTo>
                                  <a:lnTo>
                                    <a:pt x="385" y="111"/>
                                  </a:lnTo>
                                  <a:lnTo>
                                    <a:pt x="401" y="124"/>
                                  </a:lnTo>
                                  <a:lnTo>
                                    <a:pt x="410" y="138"/>
                                  </a:lnTo>
                                  <a:lnTo>
                                    <a:pt x="418" y="155"/>
                                  </a:lnTo>
                                  <a:lnTo>
                                    <a:pt x="424" y="174"/>
                                  </a:lnTo>
                                  <a:lnTo>
                                    <a:pt x="427" y="197"/>
                                  </a:lnTo>
                                  <a:lnTo>
                                    <a:pt x="428" y="218"/>
                                  </a:lnTo>
                                  <a:lnTo>
                                    <a:pt x="428" y="282"/>
                                  </a:lnTo>
                                  <a:lnTo>
                                    <a:pt x="208" y="303"/>
                                  </a:lnTo>
                                  <a:lnTo>
                                    <a:pt x="185" y="306"/>
                                  </a:lnTo>
                                  <a:lnTo>
                                    <a:pt x="163" y="310"/>
                                  </a:lnTo>
                                  <a:lnTo>
                                    <a:pt x="143" y="315"/>
                                  </a:lnTo>
                                  <a:lnTo>
                                    <a:pt x="123" y="321"/>
                                  </a:lnTo>
                                  <a:lnTo>
                                    <a:pt x="105" y="328"/>
                                  </a:lnTo>
                                  <a:lnTo>
                                    <a:pt x="88" y="336"/>
                                  </a:lnTo>
                                  <a:lnTo>
                                    <a:pt x="71" y="346"/>
                                  </a:lnTo>
                                  <a:lnTo>
                                    <a:pt x="56" y="357"/>
                                  </a:lnTo>
                                  <a:lnTo>
                                    <a:pt x="42" y="370"/>
                                  </a:lnTo>
                                  <a:lnTo>
                                    <a:pt x="32" y="383"/>
                                  </a:lnTo>
                                  <a:lnTo>
                                    <a:pt x="23" y="397"/>
                                  </a:lnTo>
                                  <a:lnTo>
                                    <a:pt x="16" y="414"/>
                                  </a:lnTo>
                                  <a:lnTo>
                                    <a:pt x="10" y="432"/>
                                  </a:lnTo>
                                  <a:lnTo>
                                    <a:pt x="5" y="452"/>
                                  </a:lnTo>
                                  <a:lnTo>
                                    <a:pt x="2" y="475"/>
                                  </a:lnTo>
                                  <a:lnTo>
                                    <a:pt x="0" y="501"/>
                                  </a:lnTo>
                                  <a:lnTo>
                                    <a:pt x="0" y="529"/>
                                  </a:lnTo>
                                  <a:lnTo>
                                    <a:pt x="1" y="550"/>
                                  </a:lnTo>
                                  <a:lnTo>
                                    <a:pt x="5" y="570"/>
                                  </a:lnTo>
                                  <a:lnTo>
                                    <a:pt x="9" y="590"/>
                                  </a:lnTo>
                                  <a:lnTo>
                                    <a:pt x="16" y="608"/>
                                  </a:lnTo>
                                  <a:lnTo>
                                    <a:pt x="24" y="626"/>
                                  </a:lnTo>
                                  <a:lnTo>
                                    <a:pt x="34" y="643"/>
                                  </a:lnTo>
                                  <a:lnTo>
                                    <a:pt x="46" y="660"/>
                                  </a:lnTo>
                                  <a:lnTo>
                                    <a:pt x="60" y="676"/>
                                  </a:lnTo>
                                  <a:lnTo>
                                    <a:pt x="75" y="687"/>
                                  </a:lnTo>
                                  <a:lnTo>
                                    <a:pt x="91" y="697"/>
                                  </a:lnTo>
                                  <a:lnTo>
                                    <a:pt x="109" y="705"/>
                                  </a:lnTo>
                                  <a:lnTo>
                                    <a:pt x="128" y="711"/>
                                  </a:lnTo>
                                  <a:lnTo>
                                    <a:pt x="149" y="715"/>
                                  </a:lnTo>
                                  <a:lnTo>
                                    <a:pt x="172" y="718"/>
                                  </a:lnTo>
                                  <a:lnTo>
                                    <a:pt x="196" y="719"/>
                                  </a:lnTo>
                                  <a:lnTo>
                                    <a:pt x="215" y="718"/>
                                  </a:lnTo>
                                  <a:lnTo>
                                    <a:pt x="234" y="717"/>
                                  </a:lnTo>
                                  <a:lnTo>
                                    <a:pt x="253" y="716"/>
                                  </a:lnTo>
                                  <a:lnTo>
                                    <a:pt x="273" y="714"/>
                                  </a:lnTo>
                                  <a:lnTo>
                                    <a:pt x="292" y="711"/>
                                  </a:lnTo>
                                  <a:lnTo>
                                    <a:pt x="311" y="708"/>
                                  </a:lnTo>
                                  <a:lnTo>
                                    <a:pt x="331" y="704"/>
                                  </a:lnTo>
                                  <a:lnTo>
                                    <a:pt x="350" y="700"/>
                                  </a:lnTo>
                                  <a:lnTo>
                                    <a:pt x="370" y="695"/>
                                  </a:lnTo>
                                  <a:lnTo>
                                    <a:pt x="390" y="690"/>
                                  </a:lnTo>
                                  <a:lnTo>
                                    <a:pt x="411" y="684"/>
                                  </a:lnTo>
                                  <a:lnTo>
                                    <a:pt x="431" y="678"/>
                                  </a:lnTo>
                                  <a:lnTo>
                                    <a:pt x="452" y="672"/>
                                  </a:lnTo>
                                  <a:lnTo>
                                    <a:pt x="610" y="672"/>
                                  </a:lnTo>
                                  <a:lnTo>
                                    <a:pt x="611" y="637"/>
                                  </a:lnTo>
                                  <a:lnTo>
                                    <a:pt x="584" y="632"/>
                                  </a:lnTo>
                                  <a:lnTo>
                                    <a:pt x="204" y="632"/>
                                  </a:lnTo>
                                  <a:lnTo>
                                    <a:pt x="181" y="629"/>
                                  </a:lnTo>
                                  <a:lnTo>
                                    <a:pt x="161" y="622"/>
                                  </a:lnTo>
                                  <a:lnTo>
                                    <a:pt x="144" y="612"/>
                                  </a:lnTo>
                                  <a:lnTo>
                                    <a:pt x="130" y="598"/>
                                  </a:lnTo>
                                  <a:lnTo>
                                    <a:pt x="119" y="580"/>
                                  </a:lnTo>
                                  <a:lnTo>
                                    <a:pt x="112" y="559"/>
                                  </a:lnTo>
                                  <a:lnTo>
                                    <a:pt x="107" y="533"/>
                                  </a:lnTo>
                                  <a:lnTo>
                                    <a:pt x="106" y="504"/>
                                  </a:lnTo>
                                  <a:lnTo>
                                    <a:pt x="106" y="498"/>
                                  </a:lnTo>
                                  <a:lnTo>
                                    <a:pt x="107" y="478"/>
                                  </a:lnTo>
                                  <a:lnTo>
                                    <a:pt x="112" y="459"/>
                                  </a:lnTo>
                                  <a:lnTo>
                                    <a:pt x="119" y="441"/>
                                  </a:lnTo>
                                  <a:lnTo>
                                    <a:pt x="129" y="423"/>
                                  </a:lnTo>
                                  <a:lnTo>
                                    <a:pt x="144" y="406"/>
                                  </a:lnTo>
                                  <a:lnTo>
                                    <a:pt x="159" y="396"/>
                                  </a:lnTo>
                                  <a:lnTo>
                                    <a:pt x="178" y="389"/>
                                  </a:lnTo>
                                  <a:lnTo>
                                    <a:pt x="199" y="383"/>
                                  </a:lnTo>
                                  <a:lnTo>
                                    <a:pt x="223" y="380"/>
                                  </a:lnTo>
                                  <a:lnTo>
                                    <a:pt x="428" y="361"/>
                                  </a:lnTo>
                                  <a:lnTo>
                                    <a:pt x="532" y="361"/>
                                  </a:lnTo>
                                  <a:lnTo>
                                    <a:pt x="532" y="218"/>
                                  </a:lnTo>
                                  <a:lnTo>
                                    <a:pt x="531" y="194"/>
                                  </a:lnTo>
                                  <a:lnTo>
                                    <a:pt x="529" y="171"/>
                                  </a:lnTo>
                                  <a:lnTo>
                                    <a:pt x="525" y="150"/>
                                  </a:lnTo>
                                  <a:lnTo>
                                    <a:pt x="520" y="130"/>
                                  </a:lnTo>
                                  <a:lnTo>
                                    <a:pt x="514" y="111"/>
                                  </a:lnTo>
                                  <a:lnTo>
                                    <a:pt x="506" y="94"/>
                                  </a:lnTo>
                                  <a:lnTo>
                                    <a:pt x="505" y="91"/>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8"/>
                          <wps:cNvSpPr>
                            <a:spLocks/>
                          </wps:cNvSpPr>
                          <wps:spPr bwMode="auto">
                            <a:xfrm>
                              <a:off x="6609" y="6912"/>
                              <a:ext cx="610" cy="719"/>
                            </a:xfrm>
                            <a:custGeom>
                              <a:avLst/>
                              <a:gdLst>
                                <a:gd name="T0" fmla="*/ 532 w 610"/>
                                <a:gd name="T1" fmla="*/ 361 h 719"/>
                                <a:gd name="T2" fmla="*/ 428 w 610"/>
                                <a:gd name="T3" fmla="*/ 361 h 719"/>
                                <a:gd name="T4" fmla="*/ 428 w 610"/>
                                <a:gd name="T5" fmla="*/ 589 h 719"/>
                                <a:gd name="T6" fmla="*/ 383 w 610"/>
                                <a:gd name="T7" fmla="*/ 604 h 719"/>
                                <a:gd name="T8" fmla="*/ 364 w 610"/>
                                <a:gd name="T9" fmla="*/ 610 h 719"/>
                                <a:gd name="T10" fmla="*/ 345 w 610"/>
                                <a:gd name="T11" fmla="*/ 615 h 719"/>
                                <a:gd name="T12" fmla="*/ 325 w 610"/>
                                <a:gd name="T13" fmla="*/ 620 h 719"/>
                                <a:gd name="T14" fmla="*/ 306 w 610"/>
                                <a:gd name="T15" fmla="*/ 623 h 719"/>
                                <a:gd name="T16" fmla="*/ 286 w 610"/>
                                <a:gd name="T17" fmla="*/ 626 h 719"/>
                                <a:gd name="T18" fmla="*/ 266 w 610"/>
                                <a:gd name="T19" fmla="*/ 629 h 719"/>
                                <a:gd name="T20" fmla="*/ 246 w 610"/>
                                <a:gd name="T21" fmla="*/ 630 h 719"/>
                                <a:gd name="T22" fmla="*/ 225 w 610"/>
                                <a:gd name="T23" fmla="*/ 631 h 719"/>
                                <a:gd name="T24" fmla="*/ 204 w 610"/>
                                <a:gd name="T25" fmla="*/ 632 h 719"/>
                                <a:gd name="T26" fmla="*/ 584 w 610"/>
                                <a:gd name="T27" fmla="*/ 632 h 719"/>
                                <a:gd name="T28" fmla="*/ 584 w 610"/>
                                <a:gd name="T29" fmla="*/ 631 h 719"/>
                                <a:gd name="T30" fmla="*/ 562 w 610"/>
                                <a:gd name="T31" fmla="*/ 623 h 719"/>
                                <a:gd name="T32" fmla="*/ 546 w 610"/>
                                <a:gd name="T33" fmla="*/ 610 h 719"/>
                                <a:gd name="T34" fmla="*/ 536 w 610"/>
                                <a:gd name="T35" fmla="*/ 595 h 719"/>
                                <a:gd name="T36" fmla="*/ 532 w 610"/>
                                <a:gd name="T37" fmla="*/ 576 h 719"/>
                                <a:gd name="T38" fmla="*/ 532 w 610"/>
                                <a:gd name="T39" fmla="*/ 36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0" h="719">
                                  <a:moveTo>
                                    <a:pt x="532" y="361"/>
                                  </a:moveTo>
                                  <a:lnTo>
                                    <a:pt x="428" y="361"/>
                                  </a:lnTo>
                                  <a:lnTo>
                                    <a:pt x="428" y="589"/>
                                  </a:lnTo>
                                  <a:lnTo>
                                    <a:pt x="383" y="604"/>
                                  </a:lnTo>
                                  <a:lnTo>
                                    <a:pt x="364" y="610"/>
                                  </a:lnTo>
                                  <a:lnTo>
                                    <a:pt x="345" y="615"/>
                                  </a:lnTo>
                                  <a:lnTo>
                                    <a:pt x="325" y="620"/>
                                  </a:lnTo>
                                  <a:lnTo>
                                    <a:pt x="306" y="623"/>
                                  </a:lnTo>
                                  <a:lnTo>
                                    <a:pt x="286" y="626"/>
                                  </a:lnTo>
                                  <a:lnTo>
                                    <a:pt x="266" y="629"/>
                                  </a:lnTo>
                                  <a:lnTo>
                                    <a:pt x="246" y="630"/>
                                  </a:lnTo>
                                  <a:lnTo>
                                    <a:pt x="225" y="631"/>
                                  </a:lnTo>
                                  <a:lnTo>
                                    <a:pt x="204" y="632"/>
                                  </a:lnTo>
                                  <a:lnTo>
                                    <a:pt x="584" y="632"/>
                                  </a:lnTo>
                                  <a:lnTo>
                                    <a:pt x="584" y="631"/>
                                  </a:lnTo>
                                  <a:lnTo>
                                    <a:pt x="562" y="623"/>
                                  </a:lnTo>
                                  <a:lnTo>
                                    <a:pt x="546" y="610"/>
                                  </a:lnTo>
                                  <a:lnTo>
                                    <a:pt x="536" y="595"/>
                                  </a:lnTo>
                                  <a:lnTo>
                                    <a:pt x="532" y="576"/>
                                  </a:lnTo>
                                  <a:lnTo>
                                    <a:pt x="532" y="361"/>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
                          <wps:cNvSpPr>
                            <a:spLocks/>
                          </wps:cNvSpPr>
                          <wps:spPr bwMode="auto">
                            <a:xfrm>
                              <a:off x="6609" y="6912"/>
                              <a:ext cx="610" cy="719"/>
                            </a:xfrm>
                            <a:custGeom>
                              <a:avLst/>
                              <a:gdLst>
                                <a:gd name="T0" fmla="*/ 298 w 610"/>
                                <a:gd name="T1" fmla="*/ 0 h 719"/>
                                <a:gd name="T2" fmla="*/ 280 w 610"/>
                                <a:gd name="T3" fmla="*/ 0 h 719"/>
                                <a:gd name="T4" fmla="*/ 262 w 610"/>
                                <a:gd name="T5" fmla="*/ 1 h 719"/>
                                <a:gd name="T6" fmla="*/ 243 w 610"/>
                                <a:gd name="T7" fmla="*/ 2 h 719"/>
                                <a:gd name="T8" fmla="*/ 224 w 610"/>
                                <a:gd name="T9" fmla="*/ 3 h 719"/>
                                <a:gd name="T10" fmla="*/ 205 w 610"/>
                                <a:gd name="T11" fmla="*/ 5 h 719"/>
                                <a:gd name="T12" fmla="*/ 186 w 610"/>
                                <a:gd name="T13" fmla="*/ 7 h 719"/>
                                <a:gd name="T14" fmla="*/ 166 w 610"/>
                                <a:gd name="T15" fmla="*/ 9 h 719"/>
                                <a:gd name="T16" fmla="*/ 145 w 610"/>
                                <a:gd name="T17" fmla="*/ 12 h 719"/>
                                <a:gd name="T18" fmla="*/ 124 w 610"/>
                                <a:gd name="T19" fmla="*/ 15 h 719"/>
                                <a:gd name="T20" fmla="*/ 103 w 610"/>
                                <a:gd name="T21" fmla="*/ 18 h 719"/>
                                <a:gd name="T22" fmla="*/ 82 w 610"/>
                                <a:gd name="T23" fmla="*/ 22 h 719"/>
                                <a:gd name="T24" fmla="*/ 60 w 610"/>
                                <a:gd name="T25" fmla="*/ 26 h 719"/>
                                <a:gd name="T26" fmla="*/ 38 w 610"/>
                                <a:gd name="T27" fmla="*/ 30 h 719"/>
                                <a:gd name="T28" fmla="*/ 42 w 610"/>
                                <a:gd name="T29" fmla="*/ 109 h 719"/>
                                <a:gd name="T30" fmla="*/ 89 w 610"/>
                                <a:gd name="T31" fmla="*/ 104 h 719"/>
                                <a:gd name="T32" fmla="*/ 127 w 610"/>
                                <a:gd name="T33" fmla="*/ 100 h 719"/>
                                <a:gd name="T34" fmla="*/ 147 w 610"/>
                                <a:gd name="T35" fmla="*/ 98 h 719"/>
                                <a:gd name="T36" fmla="*/ 166 w 610"/>
                                <a:gd name="T37" fmla="*/ 97 h 719"/>
                                <a:gd name="T38" fmla="*/ 186 w 610"/>
                                <a:gd name="T39" fmla="*/ 95 h 719"/>
                                <a:gd name="T40" fmla="*/ 205 w 610"/>
                                <a:gd name="T41" fmla="*/ 94 h 719"/>
                                <a:gd name="T42" fmla="*/ 225 w 610"/>
                                <a:gd name="T43" fmla="*/ 93 h 719"/>
                                <a:gd name="T44" fmla="*/ 245 w 610"/>
                                <a:gd name="T45" fmla="*/ 92 h 719"/>
                                <a:gd name="T46" fmla="*/ 265 w 610"/>
                                <a:gd name="T47" fmla="*/ 92 h 719"/>
                                <a:gd name="T48" fmla="*/ 286 w 610"/>
                                <a:gd name="T49" fmla="*/ 91 h 719"/>
                                <a:gd name="T50" fmla="*/ 505 w 610"/>
                                <a:gd name="T51" fmla="*/ 91 h 719"/>
                                <a:gd name="T52" fmla="*/ 497 w 610"/>
                                <a:gd name="T53" fmla="*/ 78 h 719"/>
                                <a:gd name="T54" fmla="*/ 486 w 610"/>
                                <a:gd name="T55" fmla="*/ 62 h 719"/>
                                <a:gd name="T56" fmla="*/ 473 w 610"/>
                                <a:gd name="T57" fmla="*/ 49 h 719"/>
                                <a:gd name="T58" fmla="*/ 461 w 610"/>
                                <a:gd name="T59" fmla="*/ 38 h 719"/>
                                <a:gd name="T60" fmla="*/ 446 w 610"/>
                                <a:gd name="T61" fmla="*/ 29 h 719"/>
                                <a:gd name="T62" fmla="*/ 431 w 610"/>
                                <a:gd name="T63" fmla="*/ 21 h 719"/>
                                <a:gd name="T64" fmla="*/ 413 w 610"/>
                                <a:gd name="T65" fmla="*/ 15 h 719"/>
                                <a:gd name="T66" fmla="*/ 394 w 610"/>
                                <a:gd name="T67" fmla="*/ 9 h 719"/>
                                <a:gd name="T68" fmla="*/ 373 w 610"/>
                                <a:gd name="T69" fmla="*/ 5 h 719"/>
                                <a:gd name="T70" fmla="*/ 350 w 610"/>
                                <a:gd name="T71" fmla="*/ 2 h 719"/>
                                <a:gd name="T72" fmla="*/ 325 w 610"/>
                                <a:gd name="T73" fmla="*/ 0 h 719"/>
                                <a:gd name="T74" fmla="*/ 298 w 610"/>
                                <a:gd name="T75"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10" h="719">
                                  <a:moveTo>
                                    <a:pt x="298" y="0"/>
                                  </a:moveTo>
                                  <a:lnTo>
                                    <a:pt x="280" y="0"/>
                                  </a:lnTo>
                                  <a:lnTo>
                                    <a:pt x="262" y="1"/>
                                  </a:lnTo>
                                  <a:lnTo>
                                    <a:pt x="243" y="2"/>
                                  </a:lnTo>
                                  <a:lnTo>
                                    <a:pt x="224" y="3"/>
                                  </a:lnTo>
                                  <a:lnTo>
                                    <a:pt x="205" y="5"/>
                                  </a:lnTo>
                                  <a:lnTo>
                                    <a:pt x="186" y="7"/>
                                  </a:lnTo>
                                  <a:lnTo>
                                    <a:pt x="166" y="9"/>
                                  </a:lnTo>
                                  <a:lnTo>
                                    <a:pt x="145" y="12"/>
                                  </a:lnTo>
                                  <a:lnTo>
                                    <a:pt x="124" y="15"/>
                                  </a:lnTo>
                                  <a:lnTo>
                                    <a:pt x="103" y="18"/>
                                  </a:lnTo>
                                  <a:lnTo>
                                    <a:pt x="82" y="22"/>
                                  </a:lnTo>
                                  <a:lnTo>
                                    <a:pt x="60" y="26"/>
                                  </a:lnTo>
                                  <a:lnTo>
                                    <a:pt x="38" y="30"/>
                                  </a:lnTo>
                                  <a:lnTo>
                                    <a:pt x="42" y="109"/>
                                  </a:lnTo>
                                  <a:lnTo>
                                    <a:pt x="89" y="104"/>
                                  </a:lnTo>
                                  <a:lnTo>
                                    <a:pt x="127" y="100"/>
                                  </a:lnTo>
                                  <a:lnTo>
                                    <a:pt x="147" y="98"/>
                                  </a:lnTo>
                                  <a:lnTo>
                                    <a:pt x="166" y="97"/>
                                  </a:lnTo>
                                  <a:lnTo>
                                    <a:pt x="186" y="95"/>
                                  </a:lnTo>
                                  <a:lnTo>
                                    <a:pt x="205" y="94"/>
                                  </a:lnTo>
                                  <a:lnTo>
                                    <a:pt x="225" y="93"/>
                                  </a:lnTo>
                                  <a:lnTo>
                                    <a:pt x="245" y="92"/>
                                  </a:lnTo>
                                  <a:lnTo>
                                    <a:pt x="265" y="92"/>
                                  </a:lnTo>
                                  <a:lnTo>
                                    <a:pt x="286" y="91"/>
                                  </a:lnTo>
                                  <a:lnTo>
                                    <a:pt x="505" y="91"/>
                                  </a:lnTo>
                                  <a:lnTo>
                                    <a:pt x="497" y="78"/>
                                  </a:lnTo>
                                  <a:lnTo>
                                    <a:pt x="486" y="62"/>
                                  </a:lnTo>
                                  <a:lnTo>
                                    <a:pt x="473" y="49"/>
                                  </a:lnTo>
                                  <a:lnTo>
                                    <a:pt x="461" y="38"/>
                                  </a:lnTo>
                                  <a:lnTo>
                                    <a:pt x="446" y="29"/>
                                  </a:lnTo>
                                  <a:lnTo>
                                    <a:pt x="431" y="21"/>
                                  </a:lnTo>
                                  <a:lnTo>
                                    <a:pt x="413" y="15"/>
                                  </a:lnTo>
                                  <a:lnTo>
                                    <a:pt x="394" y="9"/>
                                  </a:lnTo>
                                  <a:lnTo>
                                    <a:pt x="373" y="5"/>
                                  </a:lnTo>
                                  <a:lnTo>
                                    <a:pt x="350" y="2"/>
                                  </a:lnTo>
                                  <a:lnTo>
                                    <a:pt x="325" y="0"/>
                                  </a:lnTo>
                                  <a:lnTo>
                                    <a:pt x="298"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 name="Freeform 20"/>
                        <wps:cNvSpPr>
                          <a:spLocks/>
                        </wps:cNvSpPr>
                        <wps:spPr bwMode="auto">
                          <a:xfrm>
                            <a:off x="7843" y="6933"/>
                            <a:ext cx="453" cy="696"/>
                          </a:xfrm>
                          <a:custGeom>
                            <a:avLst/>
                            <a:gdLst>
                              <a:gd name="T0" fmla="*/ 226 w 453"/>
                              <a:gd name="T1" fmla="*/ 0 h 696"/>
                              <a:gd name="T2" fmla="*/ 179 w 453"/>
                              <a:gd name="T3" fmla="*/ 6 h 696"/>
                              <a:gd name="T4" fmla="*/ 139 w 453"/>
                              <a:gd name="T5" fmla="*/ 17 h 696"/>
                              <a:gd name="T6" fmla="*/ 104 w 453"/>
                              <a:gd name="T7" fmla="*/ 33 h 696"/>
                              <a:gd name="T8" fmla="*/ 74 w 453"/>
                              <a:gd name="T9" fmla="*/ 56 h 696"/>
                              <a:gd name="T10" fmla="*/ 49 w 453"/>
                              <a:gd name="T11" fmla="*/ 84 h 696"/>
                              <a:gd name="T12" fmla="*/ 36 w 453"/>
                              <a:gd name="T13" fmla="*/ 109 h 696"/>
                              <a:gd name="T14" fmla="*/ 25 w 453"/>
                              <a:gd name="T15" fmla="*/ 139 h 696"/>
                              <a:gd name="T16" fmla="*/ 16 w 453"/>
                              <a:gd name="T17" fmla="*/ 173 h 696"/>
                              <a:gd name="T18" fmla="*/ 8 w 453"/>
                              <a:gd name="T19" fmla="*/ 213 h 696"/>
                              <a:gd name="T20" fmla="*/ 3 w 453"/>
                              <a:gd name="T21" fmla="*/ 258 h 696"/>
                              <a:gd name="T22" fmla="*/ 0 w 453"/>
                              <a:gd name="T23" fmla="*/ 309 h 696"/>
                              <a:gd name="T24" fmla="*/ 0 w 453"/>
                              <a:gd name="T25" fmla="*/ 366 h 696"/>
                              <a:gd name="T26" fmla="*/ 1 w 453"/>
                              <a:gd name="T27" fmla="*/ 410 h 696"/>
                              <a:gd name="T28" fmla="*/ 4 w 453"/>
                              <a:gd name="T29" fmla="*/ 450 h 696"/>
                              <a:gd name="T30" fmla="*/ 8 w 453"/>
                              <a:gd name="T31" fmla="*/ 486 h 696"/>
                              <a:gd name="T32" fmla="*/ 15 w 453"/>
                              <a:gd name="T33" fmla="*/ 523 h 696"/>
                              <a:gd name="T34" fmla="*/ 26 w 453"/>
                              <a:gd name="T35" fmla="*/ 561 h 696"/>
                              <a:gd name="T36" fmla="*/ 43 w 453"/>
                              <a:gd name="T37" fmla="*/ 597 h 696"/>
                              <a:gd name="T38" fmla="*/ 66 w 453"/>
                              <a:gd name="T39" fmla="*/ 631 h 696"/>
                              <a:gd name="T40" fmla="*/ 95 w 453"/>
                              <a:gd name="T41" fmla="*/ 657 h 696"/>
                              <a:gd name="T42" fmla="*/ 133 w 453"/>
                              <a:gd name="T43" fmla="*/ 677 h 696"/>
                              <a:gd name="T44" fmla="*/ 164 w 453"/>
                              <a:gd name="T45" fmla="*/ 686 h 696"/>
                              <a:gd name="T46" fmla="*/ 202 w 453"/>
                              <a:gd name="T47" fmla="*/ 693 h 696"/>
                              <a:gd name="T48" fmla="*/ 247 w 453"/>
                              <a:gd name="T49" fmla="*/ 696 h 696"/>
                              <a:gd name="T50" fmla="*/ 291 w 453"/>
                              <a:gd name="T51" fmla="*/ 696 h 696"/>
                              <a:gd name="T52" fmla="*/ 329 w 453"/>
                              <a:gd name="T53" fmla="*/ 693 h 696"/>
                              <a:gd name="T54" fmla="*/ 368 w 453"/>
                              <a:gd name="T55" fmla="*/ 688 h 696"/>
                              <a:gd name="T56" fmla="*/ 409 w 453"/>
                              <a:gd name="T57" fmla="*/ 682 h 696"/>
                              <a:gd name="T58" fmla="*/ 453 w 453"/>
                              <a:gd name="T59" fmla="*/ 673 h 696"/>
                              <a:gd name="T60" fmla="*/ 251 w 453"/>
                              <a:gd name="T61" fmla="*/ 574 h 696"/>
                              <a:gd name="T62" fmla="*/ 208 w 453"/>
                              <a:gd name="T63" fmla="*/ 564 h 696"/>
                              <a:gd name="T64" fmla="*/ 177 w 453"/>
                              <a:gd name="T65" fmla="*/ 543 h 696"/>
                              <a:gd name="T66" fmla="*/ 161 w 453"/>
                              <a:gd name="T67" fmla="*/ 518 h 696"/>
                              <a:gd name="T68" fmla="*/ 152 w 453"/>
                              <a:gd name="T69" fmla="*/ 490 h 696"/>
                              <a:gd name="T70" fmla="*/ 145 w 453"/>
                              <a:gd name="T71" fmla="*/ 454 h 696"/>
                              <a:gd name="T72" fmla="*/ 141 w 453"/>
                              <a:gd name="T73" fmla="*/ 407 h 696"/>
                              <a:gd name="T74" fmla="*/ 140 w 453"/>
                              <a:gd name="T75" fmla="*/ 349 h 696"/>
                              <a:gd name="T76" fmla="*/ 141 w 453"/>
                              <a:gd name="T77" fmla="*/ 302 h 696"/>
                              <a:gd name="T78" fmla="*/ 144 w 453"/>
                              <a:gd name="T79" fmla="*/ 261 h 696"/>
                              <a:gd name="T80" fmla="*/ 149 w 453"/>
                              <a:gd name="T81" fmla="*/ 225 h 696"/>
                              <a:gd name="T82" fmla="*/ 156 w 453"/>
                              <a:gd name="T83" fmla="*/ 195 h 696"/>
                              <a:gd name="T84" fmla="*/ 174 w 453"/>
                              <a:gd name="T85" fmla="*/ 159 h 696"/>
                              <a:gd name="T86" fmla="*/ 205 w 453"/>
                              <a:gd name="T87" fmla="*/ 132 h 696"/>
                              <a:gd name="T88" fmla="*/ 240 w 453"/>
                              <a:gd name="T89" fmla="*/ 123 h 696"/>
                              <a:gd name="T90" fmla="*/ 290 w 453"/>
                              <a:gd name="T91" fmla="*/ 120 h 696"/>
                              <a:gd name="T92" fmla="*/ 449 w 453"/>
                              <a:gd name="T93" fmla="*/ 25 h 696"/>
                              <a:gd name="T94" fmla="*/ 406 w 453"/>
                              <a:gd name="T95" fmla="*/ 16 h 696"/>
                              <a:gd name="T96" fmla="*/ 365 w 453"/>
                              <a:gd name="T97" fmla="*/ 9 h 696"/>
                              <a:gd name="T98" fmla="*/ 326 w 453"/>
                              <a:gd name="T99" fmla="*/ 4 h 696"/>
                              <a:gd name="T100" fmla="*/ 288 w 453"/>
                              <a:gd name="T101" fmla="*/ 1 h 696"/>
                              <a:gd name="T102" fmla="*/ 251 w 453"/>
                              <a:gd name="T103"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3" h="696">
                                <a:moveTo>
                                  <a:pt x="251" y="0"/>
                                </a:moveTo>
                                <a:lnTo>
                                  <a:pt x="226" y="0"/>
                                </a:lnTo>
                                <a:lnTo>
                                  <a:pt x="202" y="3"/>
                                </a:lnTo>
                                <a:lnTo>
                                  <a:pt x="179" y="6"/>
                                </a:lnTo>
                                <a:lnTo>
                                  <a:pt x="158" y="11"/>
                                </a:lnTo>
                                <a:lnTo>
                                  <a:pt x="139" y="17"/>
                                </a:lnTo>
                                <a:lnTo>
                                  <a:pt x="121" y="24"/>
                                </a:lnTo>
                                <a:lnTo>
                                  <a:pt x="104" y="33"/>
                                </a:lnTo>
                                <a:lnTo>
                                  <a:pt x="88" y="44"/>
                                </a:lnTo>
                                <a:lnTo>
                                  <a:pt x="74" y="56"/>
                                </a:lnTo>
                                <a:lnTo>
                                  <a:pt x="61" y="69"/>
                                </a:lnTo>
                                <a:lnTo>
                                  <a:pt x="49" y="84"/>
                                </a:lnTo>
                                <a:lnTo>
                                  <a:pt x="42" y="96"/>
                                </a:lnTo>
                                <a:lnTo>
                                  <a:pt x="36" y="109"/>
                                </a:lnTo>
                                <a:lnTo>
                                  <a:pt x="30" y="123"/>
                                </a:lnTo>
                                <a:lnTo>
                                  <a:pt x="25" y="139"/>
                                </a:lnTo>
                                <a:lnTo>
                                  <a:pt x="20" y="155"/>
                                </a:lnTo>
                                <a:lnTo>
                                  <a:pt x="16" y="173"/>
                                </a:lnTo>
                                <a:lnTo>
                                  <a:pt x="12" y="192"/>
                                </a:lnTo>
                                <a:lnTo>
                                  <a:pt x="8" y="213"/>
                                </a:lnTo>
                                <a:lnTo>
                                  <a:pt x="6" y="235"/>
                                </a:lnTo>
                                <a:lnTo>
                                  <a:pt x="3" y="258"/>
                                </a:lnTo>
                                <a:lnTo>
                                  <a:pt x="2" y="283"/>
                                </a:lnTo>
                                <a:lnTo>
                                  <a:pt x="0" y="309"/>
                                </a:lnTo>
                                <a:lnTo>
                                  <a:pt x="0" y="337"/>
                                </a:lnTo>
                                <a:lnTo>
                                  <a:pt x="0" y="366"/>
                                </a:lnTo>
                                <a:lnTo>
                                  <a:pt x="0" y="389"/>
                                </a:lnTo>
                                <a:lnTo>
                                  <a:pt x="1" y="410"/>
                                </a:lnTo>
                                <a:lnTo>
                                  <a:pt x="2" y="432"/>
                                </a:lnTo>
                                <a:lnTo>
                                  <a:pt x="4" y="450"/>
                                </a:lnTo>
                                <a:lnTo>
                                  <a:pt x="5" y="469"/>
                                </a:lnTo>
                                <a:lnTo>
                                  <a:pt x="8" y="486"/>
                                </a:lnTo>
                                <a:lnTo>
                                  <a:pt x="10" y="503"/>
                                </a:lnTo>
                                <a:lnTo>
                                  <a:pt x="15" y="523"/>
                                </a:lnTo>
                                <a:lnTo>
                                  <a:pt x="20" y="542"/>
                                </a:lnTo>
                                <a:lnTo>
                                  <a:pt x="26" y="561"/>
                                </a:lnTo>
                                <a:lnTo>
                                  <a:pt x="34" y="579"/>
                                </a:lnTo>
                                <a:lnTo>
                                  <a:pt x="43" y="597"/>
                                </a:lnTo>
                                <a:lnTo>
                                  <a:pt x="54" y="615"/>
                                </a:lnTo>
                                <a:lnTo>
                                  <a:pt x="66" y="631"/>
                                </a:lnTo>
                                <a:lnTo>
                                  <a:pt x="80" y="644"/>
                                </a:lnTo>
                                <a:lnTo>
                                  <a:pt x="95" y="657"/>
                                </a:lnTo>
                                <a:lnTo>
                                  <a:pt x="113" y="668"/>
                                </a:lnTo>
                                <a:lnTo>
                                  <a:pt x="133" y="677"/>
                                </a:lnTo>
                                <a:lnTo>
                                  <a:pt x="148" y="682"/>
                                </a:lnTo>
                                <a:lnTo>
                                  <a:pt x="164" y="686"/>
                                </a:lnTo>
                                <a:lnTo>
                                  <a:pt x="182" y="690"/>
                                </a:lnTo>
                                <a:lnTo>
                                  <a:pt x="202" y="693"/>
                                </a:lnTo>
                                <a:lnTo>
                                  <a:pt x="223" y="695"/>
                                </a:lnTo>
                                <a:lnTo>
                                  <a:pt x="247" y="696"/>
                                </a:lnTo>
                                <a:lnTo>
                                  <a:pt x="273" y="696"/>
                                </a:lnTo>
                                <a:lnTo>
                                  <a:pt x="291" y="696"/>
                                </a:lnTo>
                                <a:lnTo>
                                  <a:pt x="310" y="695"/>
                                </a:lnTo>
                                <a:lnTo>
                                  <a:pt x="329" y="693"/>
                                </a:lnTo>
                                <a:lnTo>
                                  <a:pt x="348" y="691"/>
                                </a:lnTo>
                                <a:lnTo>
                                  <a:pt x="368" y="688"/>
                                </a:lnTo>
                                <a:lnTo>
                                  <a:pt x="389" y="685"/>
                                </a:lnTo>
                                <a:lnTo>
                                  <a:pt x="409" y="682"/>
                                </a:lnTo>
                                <a:lnTo>
                                  <a:pt x="431" y="678"/>
                                </a:lnTo>
                                <a:lnTo>
                                  <a:pt x="453" y="673"/>
                                </a:lnTo>
                                <a:lnTo>
                                  <a:pt x="434" y="574"/>
                                </a:lnTo>
                                <a:lnTo>
                                  <a:pt x="251" y="574"/>
                                </a:lnTo>
                                <a:lnTo>
                                  <a:pt x="228" y="570"/>
                                </a:lnTo>
                                <a:lnTo>
                                  <a:pt x="208" y="564"/>
                                </a:lnTo>
                                <a:lnTo>
                                  <a:pt x="191" y="555"/>
                                </a:lnTo>
                                <a:lnTo>
                                  <a:pt x="177" y="543"/>
                                </a:lnTo>
                                <a:lnTo>
                                  <a:pt x="166" y="529"/>
                                </a:lnTo>
                                <a:lnTo>
                                  <a:pt x="161" y="518"/>
                                </a:lnTo>
                                <a:lnTo>
                                  <a:pt x="156" y="505"/>
                                </a:lnTo>
                                <a:lnTo>
                                  <a:pt x="152" y="490"/>
                                </a:lnTo>
                                <a:lnTo>
                                  <a:pt x="148" y="473"/>
                                </a:lnTo>
                                <a:lnTo>
                                  <a:pt x="145" y="454"/>
                                </a:lnTo>
                                <a:lnTo>
                                  <a:pt x="143" y="432"/>
                                </a:lnTo>
                                <a:lnTo>
                                  <a:pt x="141" y="407"/>
                                </a:lnTo>
                                <a:lnTo>
                                  <a:pt x="140" y="380"/>
                                </a:lnTo>
                                <a:lnTo>
                                  <a:pt x="140" y="349"/>
                                </a:lnTo>
                                <a:lnTo>
                                  <a:pt x="140" y="325"/>
                                </a:lnTo>
                                <a:lnTo>
                                  <a:pt x="141" y="302"/>
                                </a:lnTo>
                                <a:lnTo>
                                  <a:pt x="143" y="281"/>
                                </a:lnTo>
                                <a:lnTo>
                                  <a:pt x="144" y="261"/>
                                </a:lnTo>
                                <a:lnTo>
                                  <a:pt x="146" y="242"/>
                                </a:lnTo>
                                <a:lnTo>
                                  <a:pt x="149" y="225"/>
                                </a:lnTo>
                                <a:lnTo>
                                  <a:pt x="152" y="209"/>
                                </a:lnTo>
                                <a:lnTo>
                                  <a:pt x="156" y="195"/>
                                </a:lnTo>
                                <a:lnTo>
                                  <a:pt x="164" y="175"/>
                                </a:lnTo>
                                <a:lnTo>
                                  <a:pt x="174" y="159"/>
                                </a:lnTo>
                                <a:lnTo>
                                  <a:pt x="187" y="144"/>
                                </a:lnTo>
                                <a:lnTo>
                                  <a:pt x="205" y="132"/>
                                </a:lnTo>
                                <a:lnTo>
                                  <a:pt x="221" y="127"/>
                                </a:lnTo>
                                <a:lnTo>
                                  <a:pt x="240" y="123"/>
                                </a:lnTo>
                                <a:lnTo>
                                  <a:pt x="263" y="121"/>
                                </a:lnTo>
                                <a:lnTo>
                                  <a:pt x="290" y="120"/>
                                </a:lnTo>
                                <a:lnTo>
                                  <a:pt x="450" y="120"/>
                                </a:lnTo>
                                <a:lnTo>
                                  <a:pt x="449" y="25"/>
                                </a:lnTo>
                                <a:lnTo>
                                  <a:pt x="427" y="20"/>
                                </a:lnTo>
                                <a:lnTo>
                                  <a:pt x="406" y="16"/>
                                </a:lnTo>
                                <a:lnTo>
                                  <a:pt x="385" y="12"/>
                                </a:lnTo>
                                <a:lnTo>
                                  <a:pt x="365" y="9"/>
                                </a:lnTo>
                                <a:lnTo>
                                  <a:pt x="345" y="6"/>
                                </a:lnTo>
                                <a:lnTo>
                                  <a:pt x="326" y="4"/>
                                </a:lnTo>
                                <a:lnTo>
                                  <a:pt x="307" y="2"/>
                                </a:lnTo>
                                <a:lnTo>
                                  <a:pt x="288" y="1"/>
                                </a:lnTo>
                                <a:lnTo>
                                  <a:pt x="269" y="0"/>
                                </a:lnTo>
                                <a:lnTo>
                                  <a:pt x="2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1"/>
                        <wps:cNvSpPr>
                          <a:spLocks/>
                        </wps:cNvSpPr>
                        <wps:spPr bwMode="auto">
                          <a:xfrm>
                            <a:off x="8140" y="7497"/>
                            <a:ext cx="137" cy="20"/>
                          </a:xfrm>
                          <a:custGeom>
                            <a:avLst/>
                            <a:gdLst>
                              <a:gd name="T0" fmla="*/ 135 w 137"/>
                              <a:gd name="T1" fmla="*/ 0 h 20"/>
                              <a:gd name="T2" fmla="*/ 117 w 137"/>
                              <a:gd name="T3" fmla="*/ 2 h 20"/>
                              <a:gd name="T4" fmla="*/ 98 w 137"/>
                              <a:gd name="T5" fmla="*/ 4 h 20"/>
                              <a:gd name="T6" fmla="*/ 80 w 137"/>
                              <a:gd name="T7" fmla="*/ 6 h 20"/>
                              <a:gd name="T8" fmla="*/ 61 w 137"/>
                              <a:gd name="T9" fmla="*/ 7 h 20"/>
                              <a:gd name="T10" fmla="*/ 41 w 137"/>
                              <a:gd name="T11" fmla="*/ 8 h 20"/>
                              <a:gd name="T12" fmla="*/ 21 w 137"/>
                              <a:gd name="T13" fmla="*/ 9 h 20"/>
                              <a:gd name="T14" fmla="*/ 0 w 137"/>
                              <a:gd name="T15" fmla="*/ 10 h 20"/>
                              <a:gd name="T16" fmla="*/ 137 w 137"/>
                              <a:gd name="T17" fmla="*/ 10 h 20"/>
                              <a:gd name="T18" fmla="*/ 135 w 137"/>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7" h="20">
                                <a:moveTo>
                                  <a:pt x="135" y="0"/>
                                </a:moveTo>
                                <a:lnTo>
                                  <a:pt x="117" y="2"/>
                                </a:lnTo>
                                <a:lnTo>
                                  <a:pt x="98" y="4"/>
                                </a:lnTo>
                                <a:lnTo>
                                  <a:pt x="80" y="6"/>
                                </a:lnTo>
                                <a:lnTo>
                                  <a:pt x="61" y="7"/>
                                </a:lnTo>
                                <a:lnTo>
                                  <a:pt x="41" y="8"/>
                                </a:lnTo>
                                <a:lnTo>
                                  <a:pt x="21" y="9"/>
                                </a:lnTo>
                                <a:lnTo>
                                  <a:pt x="0" y="10"/>
                                </a:lnTo>
                                <a:lnTo>
                                  <a:pt x="137" y="10"/>
                                </a:lnTo>
                                <a:lnTo>
                                  <a:pt x="1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2"/>
                        <wps:cNvSpPr>
                          <a:spLocks/>
                        </wps:cNvSpPr>
                        <wps:spPr bwMode="auto">
                          <a:xfrm>
                            <a:off x="8133" y="7054"/>
                            <a:ext cx="160" cy="20"/>
                          </a:xfrm>
                          <a:custGeom>
                            <a:avLst/>
                            <a:gdLst>
                              <a:gd name="T0" fmla="*/ 159 w 160"/>
                              <a:gd name="T1" fmla="*/ 0 h 20"/>
                              <a:gd name="T2" fmla="*/ 0 w 160"/>
                              <a:gd name="T3" fmla="*/ 0 h 20"/>
                              <a:gd name="T4" fmla="*/ 16 w 160"/>
                              <a:gd name="T5" fmla="*/ 0 h 20"/>
                              <a:gd name="T6" fmla="*/ 34 w 160"/>
                              <a:gd name="T7" fmla="*/ 1 h 20"/>
                              <a:gd name="T8" fmla="*/ 52 w 160"/>
                              <a:gd name="T9" fmla="*/ 2 h 20"/>
                              <a:gd name="T10" fmla="*/ 72 w 160"/>
                              <a:gd name="T11" fmla="*/ 3 h 20"/>
                              <a:gd name="T12" fmla="*/ 92 w 160"/>
                              <a:gd name="T13" fmla="*/ 5 h 20"/>
                              <a:gd name="T14" fmla="*/ 114 w 160"/>
                              <a:gd name="T15" fmla="*/ 8 h 20"/>
                              <a:gd name="T16" fmla="*/ 136 w 160"/>
                              <a:gd name="T17" fmla="*/ 11 h 20"/>
                              <a:gd name="T18" fmla="*/ 160 w 160"/>
                              <a:gd name="T19" fmla="*/ 14 h 20"/>
                              <a:gd name="T20" fmla="*/ 159 w 16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20">
                                <a:moveTo>
                                  <a:pt x="159" y="0"/>
                                </a:moveTo>
                                <a:lnTo>
                                  <a:pt x="0" y="0"/>
                                </a:lnTo>
                                <a:lnTo>
                                  <a:pt x="16" y="0"/>
                                </a:lnTo>
                                <a:lnTo>
                                  <a:pt x="34" y="1"/>
                                </a:lnTo>
                                <a:lnTo>
                                  <a:pt x="52" y="2"/>
                                </a:lnTo>
                                <a:lnTo>
                                  <a:pt x="72" y="3"/>
                                </a:lnTo>
                                <a:lnTo>
                                  <a:pt x="92" y="5"/>
                                </a:lnTo>
                                <a:lnTo>
                                  <a:pt x="114" y="8"/>
                                </a:lnTo>
                                <a:lnTo>
                                  <a:pt x="136" y="11"/>
                                </a:lnTo>
                                <a:lnTo>
                                  <a:pt x="160" y="14"/>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3"/>
                        <wps:cNvSpPr>
                          <a:spLocks/>
                        </wps:cNvSpPr>
                        <wps:spPr bwMode="auto">
                          <a:xfrm>
                            <a:off x="8407" y="6945"/>
                            <a:ext cx="383" cy="673"/>
                          </a:xfrm>
                          <a:custGeom>
                            <a:avLst/>
                            <a:gdLst>
                              <a:gd name="T0" fmla="*/ 136 w 383"/>
                              <a:gd name="T1" fmla="*/ 0 h 673"/>
                              <a:gd name="T2" fmla="*/ 0 w 383"/>
                              <a:gd name="T3" fmla="*/ 0 h 673"/>
                              <a:gd name="T4" fmla="*/ 0 w 383"/>
                              <a:gd name="T5" fmla="*/ 672 h 673"/>
                              <a:gd name="T6" fmla="*/ 382 w 383"/>
                              <a:gd name="T7" fmla="*/ 672 h 673"/>
                              <a:gd name="T8" fmla="*/ 382 w 383"/>
                              <a:gd name="T9" fmla="*/ 552 h 673"/>
                              <a:gd name="T10" fmla="*/ 136 w 383"/>
                              <a:gd name="T11" fmla="*/ 552 h 673"/>
                              <a:gd name="T12" fmla="*/ 136 w 383"/>
                              <a:gd name="T13" fmla="*/ 0 h 673"/>
                            </a:gdLst>
                            <a:ahLst/>
                            <a:cxnLst>
                              <a:cxn ang="0">
                                <a:pos x="T0" y="T1"/>
                              </a:cxn>
                              <a:cxn ang="0">
                                <a:pos x="T2" y="T3"/>
                              </a:cxn>
                              <a:cxn ang="0">
                                <a:pos x="T4" y="T5"/>
                              </a:cxn>
                              <a:cxn ang="0">
                                <a:pos x="T6" y="T7"/>
                              </a:cxn>
                              <a:cxn ang="0">
                                <a:pos x="T8" y="T9"/>
                              </a:cxn>
                              <a:cxn ang="0">
                                <a:pos x="T10" y="T11"/>
                              </a:cxn>
                              <a:cxn ang="0">
                                <a:pos x="T12" y="T13"/>
                              </a:cxn>
                            </a:cxnLst>
                            <a:rect l="0" t="0" r="r" b="b"/>
                            <a:pathLst>
                              <a:path w="383" h="673">
                                <a:moveTo>
                                  <a:pt x="136" y="0"/>
                                </a:moveTo>
                                <a:lnTo>
                                  <a:pt x="0" y="0"/>
                                </a:lnTo>
                                <a:lnTo>
                                  <a:pt x="0" y="672"/>
                                </a:lnTo>
                                <a:lnTo>
                                  <a:pt x="382" y="672"/>
                                </a:lnTo>
                                <a:lnTo>
                                  <a:pt x="382" y="552"/>
                                </a:lnTo>
                                <a:lnTo>
                                  <a:pt x="136" y="552"/>
                                </a:lnTo>
                                <a:lnTo>
                                  <a:pt x="1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24"/>
                        <wps:cNvSpPr>
                          <a:spLocks/>
                        </wps:cNvSpPr>
                        <wps:spPr bwMode="auto">
                          <a:xfrm>
                            <a:off x="8874" y="6945"/>
                            <a:ext cx="136"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2" name="Group 25"/>
                        <wpg:cNvGrpSpPr>
                          <a:grpSpLocks/>
                        </wpg:cNvGrpSpPr>
                        <wpg:grpSpPr bwMode="auto">
                          <a:xfrm>
                            <a:off x="9157" y="6945"/>
                            <a:ext cx="702" cy="673"/>
                            <a:chOff x="9157" y="6945"/>
                            <a:chExt cx="702" cy="673"/>
                          </a:xfrm>
                        </wpg:grpSpPr>
                        <wps:wsp>
                          <wps:cNvPr id="183" name="Freeform 26"/>
                          <wps:cNvSpPr>
                            <a:spLocks/>
                          </wps:cNvSpPr>
                          <wps:spPr bwMode="auto">
                            <a:xfrm>
                              <a:off x="9157" y="6945"/>
                              <a:ext cx="702" cy="673"/>
                            </a:xfrm>
                            <a:custGeom>
                              <a:avLst/>
                              <a:gdLst>
                                <a:gd name="T0" fmla="*/ 232 w 702"/>
                                <a:gd name="T1" fmla="*/ 0 h 673"/>
                                <a:gd name="T2" fmla="*/ 0 w 702"/>
                                <a:gd name="T3" fmla="*/ 0 h 673"/>
                                <a:gd name="T4" fmla="*/ 0 w 702"/>
                                <a:gd name="T5" fmla="*/ 672 h 673"/>
                                <a:gd name="T6" fmla="*/ 136 w 702"/>
                                <a:gd name="T7" fmla="*/ 672 h 673"/>
                                <a:gd name="T8" fmla="*/ 136 w 702"/>
                                <a:gd name="T9" fmla="*/ 152 h 673"/>
                                <a:gd name="T10" fmla="*/ 269 w 702"/>
                                <a:gd name="T11" fmla="*/ 152 h 673"/>
                                <a:gd name="T12" fmla="*/ 232 w 702"/>
                                <a:gd name="T13" fmla="*/ 0 h 673"/>
                              </a:gdLst>
                              <a:ahLst/>
                              <a:cxnLst>
                                <a:cxn ang="0">
                                  <a:pos x="T0" y="T1"/>
                                </a:cxn>
                                <a:cxn ang="0">
                                  <a:pos x="T2" y="T3"/>
                                </a:cxn>
                                <a:cxn ang="0">
                                  <a:pos x="T4" y="T5"/>
                                </a:cxn>
                                <a:cxn ang="0">
                                  <a:pos x="T6" y="T7"/>
                                </a:cxn>
                                <a:cxn ang="0">
                                  <a:pos x="T8" y="T9"/>
                                </a:cxn>
                                <a:cxn ang="0">
                                  <a:pos x="T10" y="T11"/>
                                </a:cxn>
                                <a:cxn ang="0">
                                  <a:pos x="T12" y="T13"/>
                                </a:cxn>
                              </a:cxnLst>
                              <a:rect l="0" t="0" r="r" b="b"/>
                              <a:pathLst>
                                <a:path w="702" h="673">
                                  <a:moveTo>
                                    <a:pt x="232" y="0"/>
                                  </a:moveTo>
                                  <a:lnTo>
                                    <a:pt x="0" y="0"/>
                                  </a:lnTo>
                                  <a:lnTo>
                                    <a:pt x="0" y="672"/>
                                  </a:lnTo>
                                  <a:lnTo>
                                    <a:pt x="136" y="672"/>
                                  </a:lnTo>
                                  <a:lnTo>
                                    <a:pt x="136" y="152"/>
                                  </a:lnTo>
                                  <a:lnTo>
                                    <a:pt x="269" y="152"/>
                                  </a:lnTo>
                                  <a:lnTo>
                                    <a:pt x="2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27"/>
                          <wps:cNvSpPr>
                            <a:spLocks/>
                          </wps:cNvSpPr>
                          <wps:spPr bwMode="auto">
                            <a:xfrm>
                              <a:off x="9723" y="7097"/>
                              <a:ext cx="136"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28"/>
                          <wps:cNvSpPr>
                            <a:spLocks/>
                          </wps:cNvSpPr>
                          <wps:spPr bwMode="auto">
                            <a:xfrm>
                              <a:off x="9157" y="6945"/>
                              <a:ext cx="702" cy="673"/>
                            </a:xfrm>
                            <a:custGeom>
                              <a:avLst/>
                              <a:gdLst>
                                <a:gd name="T0" fmla="*/ 269 w 702"/>
                                <a:gd name="T1" fmla="*/ 152 h 673"/>
                                <a:gd name="T2" fmla="*/ 151 w 702"/>
                                <a:gd name="T3" fmla="*/ 152 h 673"/>
                                <a:gd name="T4" fmla="*/ 283 w 702"/>
                                <a:gd name="T5" fmla="*/ 643 h 673"/>
                                <a:gd name="T6" fmla="*/ 419 w 702"/>
                                <a:gd name="T7" fmla="*/ 643 h 673"/>
                                <a:gd name="T8" fmla="*/ 460 w 702"/>
                                <a:gd name="T9" fmla="*/ 490 h 673"/>
                                <a:gd name="T10" fmla="*/ 351 w 702"/>
                                <a:gd name="T11" fmla="*/ 490 h 673"/>
                                <a:gd name="T12" fmla="*/ 269 w 702"/>
                                <a:gd name="T13" fmla="*/ 152 h 673"/>
                              </a:gdLst>
                              <a:ahLst/>
                              <a:cxnLst>
                                <a:cxn ang="0">
                                  <a:pos x="T0" y="T1"/>
                                </a:cxn>
                                <a:cxn ang="0">
                                  <a:pos x="T2" y="T3"/>
                                </a:cxn>
                                <a:cxn ang="0">
                                  <a:pos x="T4" y="T5"/>
                                </a:cxn>
                                <a:cxn ang="0">
                                  <a:pos x="T6" y="T7"/>
                                </a:cxn>
                                <a:cxn ang="0">
                                  <a:pos x="T8" y="T9"/>
                                </a:cxn>
                                <a:cxn ang="0">
                                  <a:pos x="T10" y="T11"/>
                                </a:cxn>
                                <a:cxn ang="0">
                                  <a:pos x="T12" y="T13"/>
                                </a:cxn>
                              </a:cxnLst>
                              <a:rect l="0" t="0" r="r" b="b"/>
                              <a:pathLst>
                                <a:path w="702" h="673">
                                  <a:moveTo>
                                    <a:pt x="269" y="152"/>
                                  </a:moveTo>
                                  <a:lnTo>
                                    <a:pt x="151" y="152"/>
                                  </a:lnTo>
                                  <a:lnTo>
                                    <a:pt x="283" y="643"/>
                                  </a:lnTo>
                                  <a:lnTo>
                                    <a:pt x="419" y="643"/>
                                  </a:lnTo>
                                  <a:lnTo>
                                    <a:pt x="460" y="490"/>
                                  </a:lnTo>
                                  <a:lnTo>
                                    <a:pt x="351" y="490"/>
                                  </a:lnTo>
                                  <a:lnTo>
                                    <a:pt x="269" y="1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9"/>
                          <wps:cNvSpPr>
                            <a:spLocks/>
                          </wps:cNvSpPr>
                          <wps:spPr bwMode="auto">
                            <a:xfrm>
                              <a:off x="9157" y="6945"/>
                              <a:ext cx="702" cy="673"/>
                            </a:xfrm>
                            <a:custGeom>
                              <a:avLst/>
                              <a:gdLst>
                                <a:gd name="T0" fmla="*/ 702 w 702"/>
                                <a:gd name="T1" fmla="*/ 0 h 673"/>
                                <a:gd name="T2" fmla="*/ 470 w 702"/>
                                <a:gd name="T3" fmla="*/ 0 h 673"/>
                                <a:gd name="T4" fmla="*/ 351 w 702"/>
                                <a:gd name="T5" fmla="*/ 490 h 673"/>
                                <a:gd name="T6" fmla="*/ 460 w 702"/>
                                <a:gd name="T7" fmla="*/ 490 h 673"/>
                                <a:gd name="T8" fmla="*/ 551 w 702"/>
                                <a:gd name="T9" fmla="*/ 152 h 673"/>
                                <a:gd name="T10" fmla="*/ 702 w 702"/>
                                <a:gd name="T11" fmla="*/ 152 h 673"/>
                                <a:gd name="T12" fmla="*/ 702 w 702"/>
                                <a:gd name="T13" fmla="*/ 0 h 673"/>
                              </a:gdLst>
                              <a:ahLst/>
                              <a:cxnLst>
                                <a:cxn ang="0">
                                  <a:pos x="T0" y="T1"/>
                                </a:cxn>
                                <a:cxn ang="0">
                                  <a:pos x="T2" y="T3"/>
                                </a:cxn>
                                <a:cxn ang="0">
                                  <a:pos x="T4" y="T5"/>
                                </a:cxn>
                                <a:cxn ang="0">
                                  <a:pos x="T6" y="T7"/>
                                </a:cxn>
                                <a:cxn ang="0">
                                  <a:pos x="T8" y="T9"/>
                                </a:cxn>
                                <a:cxn ang="0">
                                  <a:pos x="T10" y="T11"/>
                                </a:cxn>
                                <a:cxn ang="0">
                                  <a:pos x="T12" y="T13"/>
                                </a:cxn>
                              </a:cxnLst>
                              <a:rect l="0" t="0" r="r" b="b"/>
                              <a:pathLst>
                                <a:path w="702" h="673">
                                  <a:moveTo>
                                    <a:pt x="702" y="0"/>
                                  </a:moveTo>
                                  <a:lnTo>
                                    <a:pt x="470" y="0"/>
                                  </a:lnTo>
                                  <a:lnTo>
                                    <a:pt x="351" y="490"/>
                                  </a:lnTo>
                                  <a:lnTo>
                                    <a:pt x="460" y="490"/>
                                  </a:lnTo>
                                  <a:lnTo>
                                    <a:pt x="551" y="152"/>
                                  </a:lnTo>
                                  <a:lnTo>
                                    <a:pt x="702" y="152"/>
                                  </a:lnTo>
                                  <a:lnTo>
                                    <a:pt x="7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30"/>
                        <wpg:cNvGrpSpPr>
                          <a:grpSpLocks/>
                        </wpg:cNvGrpSpPr>
                        <wpg:grpSpPr bwMode="auto">
                          <a:xfrm>
                            <a:off x="9949" y="6945"/>
                            <a:ext cx="562" cy="673"/>
                            <a:chOff x="9949" y="6945"/>
                            <a:chExt cx="562" cy="673"/>
                          </a:xfrm>
                        </wpg:grpSpPr>
                        <wps:wsp>
                          <wps:cNvPr id="188" name="Freeform 31"/>
                          <wps:cNvSpPr>
                            <a:spLocks/>
                          </wps:cNvSpPr>
                          <wps:spPr bwMode="auto">
                            <a:xfrm>
                              <a:off x="9949" y="6945"/>
                              <a:ext cx="562" cy="673"/>
                            </a:xfrm>
                            <a:custGeom>
                              <a:avLst/>
                              <a:gdLst>
                                <a:gd name="T0" fmla="*/ 410 w 562"/>
                                <a:gd name="T1" fmla="*/ 0 h 673"/>
                                <a:gd name="T2" fmla="*/ 151 w 562"/>
                                <a:gd name="T3" fmla="*/ 0 h 673"/>
                                <a:gd name="T4" fmla="*/ 0 w 562"/>
                                <a:gd name="T5" fmla="*/ 672 h 673"/>
                                <a:gd name="T6" fmla="*/ 136 w 562"/>
                                <a:gd name="T7" fmla="*/ 672 h 673"/>
                                <a:gd name="T8" fmla="*/ 163 w 562"/>
                                <a:gd name="T9" fmla="*/ 551 h 673"/>
                                <a:gd name="T10" fmla="*/ 534 w 562"/>
                                <a:gd name="T11" fmla="*/ 551 h 673"/>
                                <a:gd name="T12" fmla="*/ 507 w 562"/>
                                <a:gd name="T13" fmla="*/ 432 h 673"/>
                                <a:gd name="T14" fmla="*/ 189 w 562"/>
                                <a:gd name="T15" fmla="*/ 432 h 673"/>
                                <a:gd name="T16" fmla="*/ 257 w 562"/>
                                <a:gd name="T17" fmla="*/ 112 h 673"/>
                                <a:gd name="T18" fmla="*/ 436 w 562"/>
                                <a:gd name="T19" fmla="*/ 112 h 673"/>
                                <a:gd name="T20" fmla="*/ 410 w 562"/>
                                <a:gd name="T21" fmla="*/ 0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2" h="673">
                                  <a:moveTo>
                                    <a:pt x="410" y="0"/>
                                  </a:moveTo>
                                  <a:lnTo>
                                    <a:pt x="151" y="0"/>
                                  </a:lnTo>
                                  <a:lnTo>
                                    <a:pt x="0" y="672"/>
                                  </a:lnTo>
                                  <a:lnTo>
                                    <a:pt x="136" y="672"/>
                                  </a:lnTo>
                                  <a:lnTo>
                                    <a:pt x="163" y="551"/>
                                  </a:lnTo>
                                  <a:lnTo>
                                    <a:pt x="534" y="551"/>
                                  </a:lnTo>
                                  <a:lnTo>
                                    <a:pt x="507" y="432"/>
                                  </a:lnTo>
                                  <a:lnTo>
                                    <a:pt x="189" y="432"/>
                                  </a:lnTo>
                                  <a:lnTo>
                                    <a:pt x="257" y="112"/>
                                  </a:lnTo>
                                  <a:lnTo>
                                    <a:pt x="436" y="112"/>
                                  </a:lnTo>
                                  <a:lnTo>
                                    <a:pt x="4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2"/>
                          <wps:cNvSpPr>
                            <a:spLocks/>
                          </wps:cNvSpPr>
                          <wps:spPr bwMode="auto">
                            <a:xfrm>
                              <a:off x="9949" y="6945"/>
                              <a:ext cx="562" cy="673"/>
                            </a:xfrm>
                            <a:custGeom>
                              <a:avLst/>
                              <a:gdLst>
                                <a:gd name="T0" fmla="*/ 534 w 562"/>
                                <a:gd name="T1" fmla="*/ 551 h 673"/>
                                <a:gd name="T2" fmla="*/ 398 w 562"/>
                                <a:gd name="T3" fmla="*/ 551 h 673"/>
                                <a:gd name="T4" fmla="*/ 425 w 562"/>
                                <a:gd name="T5" fmla="*/ 672 h 673"/>
                                <a:gd name="T6" fmla="*/ 562 w 562"/>
                                <a:gd name="T7" fmla="*/ 672 h 673"/>
                                <a:gd name="T8" fmla="*/ 534 w 562"/>
                                <a:gd name="T9" fmla="*/ 551 h 673"/>
                              </a:gdLst>
                              <a:ahLst/>
                              <a:cxnLst>
                                <a:cxn ang="0">
                                  <a:pos x="T0" y="T1"/>
                                </a:cxn>
                                <a:cxn ang="0">
                                  <a:pos x="T2" y="T3"/>
                                </a:cxn>
                                <a:cxn ang="0">
                                  <a:pos x="T4" y="T5"/>
                                </a:cxn>
                                <a:cxn ang="0">
                                  <a:pos x="T6" y="T7"/>
                                </a:cxn>
                                <a:cxn ang="0">
                                  <a:pos x="T8" y="T9"/>
                                </a:cxn>
                              </a:cxnLst>
                              <a:rect l="0" t="0" r="r" b="b"/>
                              <a:pathLst>
                                <a:path w="562" h="673">
                                  <a:moveTo>
                                    <a:pt x="534" y="551"/>
                                  </a:moveTo>
                                  <a:lnTo>
                                    <a:pt x="398" y="551"/>
                                  </a:lnTo>
                                  <a:lnTo>
                                    <a:pt x="425" y="672"/>
                                  </a:lnTo>
                                  <a:lnTo>
                                    <a:pt x="562" y="672"/>
                                  </a:lnTo>
                                  <a:lnTo>
                                    <a:pt x="534" y="5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3"/>
                          <wps:cNvSpPr>
                            <a:spLocks/>
                          </wps:cNvSpPr>
                          <wps:spPr bwMode="auto">
                            <a:xfrm>
                              <a:off x="9949" y="6945"/>
                              <a:ext cx="562" cy="673"/>
                            </a:xfrm>
                            <a:custGeom>
                              <a:avLst/>
                              <a:gdLst>
                                <a:gd name="T0" fmla="*/ 436 w 562"/>
                                <a:gd name="T1" fmla="*/ 112 h 673"/>
                                <a:gd name="T2" fmla="*/ 304 w 562"/>
                                <a:gd name="T3" fmla="*/ 112 h 673"/>
                                <a:gd name="T4" fmla="*/ 373 w 562"/>
                                <a:gd name="T5" fmla="*/ 432 h 673"/>
                                <a:gd name="T6" fmla="*/ 507 w 562"/>
                                <a:gd name="T7" fmla="*/ 432 h 673"/>
                                <a:gd name="T8" fmla="*/ 436 w 562"/>
                                <a:gd name="T9" fmla="*/ 112 h 673"/>
                              </a:gdLst>
                              <a:ahLst/>
                              <a:cxnLst>
                                <a:cxn ang="0">
                                  <a:pos x="T0" y="T1"/>
                                </a:cxn>
                                <a:cxn ang="0">
                                  <a:pos x="T2" y="T3"/>
                                </a:cxn>
                                <a:cxn ang="0">
                                  <a:pos x="T4" y="T5"/>
                                </a:cxn>
                                <a:cxn ang="0">
                                  <a:pos x="T6" y="T7"/>
                                </a:cxn>
                                <a:cxn ang="0">
                                  <a:pos x="T8" y="T9"/>
                                </a:cxn>
                              </a:cxnLst>
                              <a:rect l="0" t="0" r="r" b="b"/>
                              <a:pathLst>
                                <a:path w="562" h="673">
                                  <a:moveTo>
                                    <a:pt x="436" y="112"/>
                                  </a:moveTo>
                                  <a:lnTo>
                                    <a:pt x="304" y="112"/>
                                  </a:lnTo>
                                  <a:lnTo>
                                    <a:pt x="373" y="432"/>
                                  </a:lnTo>
                                  <a:lnTo>
                                    <a:pt x="507" y="432"/>
                                  </a:lnTo>
                                  <a:lnTo>
                                    <a:pt x="436" y="1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1" name="Freeform 34"/>
                        <wps:cNvSpPr>
                          <a:spLocks/>
                        </wps:cNvSpPr>
                        <wps:spPr bwMode="auto">
                          <a:xfrm>
                            <a:off x="7520" y="6707"/>
                            <a:ext cx="20" cy="1082"/>
                          </a:xfrm>
                          <a:custGeom>
                            <a:avLst/>
                            <a:gdLst>
                              <a:gd name="T0" fmla="*/ 0 w 20"/>
                              <a:gd name="T1" fmla="*/ 0 h 1082"/>
                              <a:gd name="T2" fmla="*/ 0 w 20"/>
                              <a:gd name="T3" fmla="*/ 1082 h 1082"/>
                            </a:gdLst>
                            <a:ahLst/>
                            <a:cxnLst>
                              <a:cxn ang="0">
                                <a:pos x="T0" y="T1"/>
                              </a:cxn>
                              <a:cxn ang="0">
                                <a:pos x="T2" y="T3"/>
                              </a:cxn>
                            </a:cxnLst>
                            <a:rect l="0" t="0" r="r" b="b"/>
                            <a:pathLst>
                              <a:path w="20" h="1082">
                                <a:moveTo>
                                  <a:pt x="0" y="0"/>
                                </a:moveTo>
                                <a:lnTo>
                                  <a:pt x="0" y="1082"/>
                                </a:lnTo>
                              </a:path>
                            </a:pathLst>
                          </a:custGeom>
                          <a:noFill/>
                          <a:ln w="438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35"/>
                        <wps:cNvSpPr>
                          <a:spLocks noChangeArrowheads="1"/>
                        </wps:cNvSpPr>
                        <wps:spPr bwMode="auto">
                          <a:xfrm>
                            <a:off x="3806" y="7890"/>
                            <a:ext cx="67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F955" w14:textId="77777777" w:rsidR="004371CB" w:rsidRDefault="004371CB" w:rsidP="005C77DA">
                              <w:pPr>
                                <w:spacing w:after="0" w:line="300" w:lineRule="atLeast"/>
                                <w:rPr>
                                  <w:rFonts w:ascii="Times New Roman" w:hAnsi="Times New Roman"/>
                                  <w:sz w:val="24"/>
                                  <w:szCs w:val="24"/>
                                </w:rPr>
                              </w:pPr>
                              <w:r w:rsidRPr="002954CA">
                                <w:rPr>
                                  <w:rFonts w:ascii="Times New Roman" w:hAnsi="Times New Roman"/>
                                  <w:noProof/>
                                  <w:sz w:val="24"/>
                                  <w:szCs w:val="24"/>
                                  <w:lang w:eastAsia="es-ES"/>
                                </w:rPr>
                                <w:drawing>
                                  <wp:inline distT="0" distB="0" distL="0" distR="0" wp14:anchorId="4B87F5E0" wp14:editId="39F07E6C">
                                    <wp:extent cx="4274185" cy="191135"/>
                                    <wp:effectExtent l="0" t="0" r="0" b="0"/>
                                    <wp:docPr id="49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185" cy="191135"/>
                                            </a:xfrm>
                                            <a:prstGeom prst="rect">
                                              <a:avLst/>
                                            </a:prstGeom>
                                            <a:noFill/>
                                            <a:ln>
                                              <a:noFill/>
                                            </a:ln>
                                          </pic:spPr>
                                        </pic:pic>
                                      </a:graphicData>
                                    </a:graphic>
                                  </wp:inline>
                                </w:drawing>
                              </w:r>
                            </w:p>
                            <w:p w14:paraId="6CE0FBFB" w14:textId="77777777" w:rsidR="004371CB" w:rsidRDefault="004371CB" w:rsidP="005C77D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3" name="Rectangle 36"/>
                        <wps:cNvSpPr>
                          <a:spLocks noChangeArrowheads="1"/>
                        </wps:cNvSpPr>
                        <wps:spPr bwMode="auto">
                          <a:xfrm>
                            <a:off x="2443" y="0"/>
                            <a:ext cx="9460" cy="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BB4D" w14:textId="77777777" w:rsidR="004371CB" w:rsidRDefault="004371CB" w:rsidP="005C77DA">
                              <w:pPr>
                                <w:spacing w:after="0" w:line="6260" w:lineRule="atLeast"/>
                                <w:rPr>
                                  <w:rFonts w:ascii="Times New Roman" w:hAnsi="Times New Roman"/>
                                  <w:sz w:val="24"/>
                                  <w:szCs w:val="24"/>
                                </w:rPr>
                              </w:pPr>
                              <w:r w:rsidRPr="00B4440D">
                                <w:rPr>
                                  <w:noProof/>
                                  <w:lang w:eastAsia="es-ES"/>
                                </w:rPr>
                                <w:drawing>
                                  <wp:inline distT="0" distB="0" distL="0" distR="0" wp14:anchorId="5A2ECC3A" wp14:editId="505DA27D">
                                    <wp:extent cx="5996940" cy="3966210"/>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940" cy="3966210"/>
                                            </a:xfrm>
                                            <a:prstGeom prst="rect">
                                              <a:avLst/>
                                            </a:prstGeom>
                                            <a:noFill/>
                                            <a:ln>
                                              <a:noFill/>
                                            </a:ln>
                                          </pic:spPr>
                                        </pic:pic>
                                      </a:graphicData>
                                    </a:graphic>
                                  </wp:inline>
                                </w:drawing>
                              </w:r>
                            </w:p>
                            <w:p w14:paraId="5BC86B9D" w14:textId="77777777" w:rsidR="004371CB" w:rsidRDefault="004371CB" w:rsidP="005C77D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62877" id="Grupo 1" o:spid="_x0000_s1027" style="position:absolute;margin-left:120.75pt;margin-top:0;width:473.65pt;height:433.75pt;z-index:-251656192;mso-position-horizontal-relative:page;mso-position-vertical-relative:page" coordorigin="2432" coordsize="9473,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" o:allowincell="f">
                <v:rect id="Rectangle 3" o:spid="_x0000_s1028" style="position:absolute;left:2442;top:6271;width:9463;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" fillcolor="#50af3f" stroked="f">
                  <v:path arrowok="t"/>
                </v:rect>
                <v:shape id="Freeform 4" o:spid="_x0000_s1029" style="position:absolute;left:3849;top:6660;width:582;height:958;visibility:visible;mso-wrap-style:square;v-text-anchor:top" coordsize="58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" path="m582,l,,,957r582,l582,863r-476,l106,517r393,l499,424r-393,l106,94r476,l582,e" fillcolor="#ee722b" stroked="f">
                  <v:path arrowok="t" o:connecttype="custom" o:connectlocs="582,0;0,0;0,957;582,957;582,863;106,863;106,517;499,517;499,424;106,424;106,94;582,94;582,0" o:connectangles="0,0,0,0,0,0,0,0,0,0,0,0,0"/>
                </v:shape>
                <v:shape id="Freeform 5" o:spid="_x0000_s1030" style="position:absolute;left:4553;top:6912;width:562;height:719;visibility:visible;mso-wrap-style:square;v-text-anchor:top" coordsize="56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" path="m281,l257,,234,3,212,6r-21,5l171,16r-19,8l135,32,118,42,103,53,88,66,75,79,62,95r-8,12l46,121r-6,14l33,150r-6,17l22,184r-5,19l13,222,9,243,6,265,4,288,2,312,1,337,,364r,28l,418r2,26l4,468r3,23l10,513r5,21l20,553r6,19l32,589r7,16l48,620r9,14l66,646r11,12l91,671r15,11l123,692r19,9l163,708r16,4l197,715r20,2l240,718r26,l285,717r19,-3l324,711r19,-5l362,701r19,-7l401,687r19,-9l439,669r20,-11l561,658r,-32l260,626r-22,-1l218,621r-17,-5l201,616r-16,-8l169,596,153,579r-7,-10l139,558r-6,-14l127,530r-5,-17l118,495r-4,-21l111,452r-2,-24l107,402r-1,-29l106,342r1,-24l109,295r2,-22l115,253r4,-20l123,215r6,-18l135,181r7,-15l150,152r12,-15l175,124r16,-10l208,105r20,-7l249,93r24,-3l299,89r262,l561,14r-121,l421,11,401,8,381,5,361,3,342,2,322,,302,,281,e" fillcolor="#ee722b" stroked="f">
                  <v:path arrowok="t" o:connecttype="custom" o:connectlocs="257,0;212,6;171,16;135,32;103,53;75,79;54,107;40,135;27,167;17,203;9,243;4,288;1,337;0,392;2,444;7,491;15,534;26,572;39,605;57,634;77,658;106,682;142,701;179,712;217,717;266,718;304,714;343,706;381,694;420,678;459,658;561,626;238,625;201,616;185,608;153,579;139,558;127,530;118,495;111,452;107,402;106,342;109,295;115,253;123,215;135,181;150,152;175,124;208,105;249,93;299,89;561,14;421,11;381,5;342,2;302,0" o:connectangles="0,0,0,0,0,0,0,0,0,0,0,0,0,0,0,0,0,0,0,0,0,0,0,0,0,0,0,0,0,0,0,0,0,0,0,0,0,0,0,0,0,0,0,0,0,0,0,0,0,0,0,0,0,0,0,0"/>
                </v:shape>
                <v:shape id="Freeform 6" o:spid="_x0000_s1031" style="position:absolute;left:5012;top:7594;width:103;height:20;visibility:visible;mso-wrap-style:square;v-text-anchor:top" coordsize="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" path="m,l102,e" filled="f" strokecolor="#ee722b" strokeweight=".865mm">
                  <v:path arrowok="t" o:connecttype="custom" o:connectlocs="0,0;102,0" o:connectangles="0,0"/>
                </v:shape>
                <v:shape id="Freeform 7" o:spid="_x0000_s1032" style="position:absolute;left:4813;top:7002;width:302;height:537;visibility:visible;mso-wrap-style:square;v-text-anchor:top" coordsize="3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" path="m301,l39,,58,,77,1,96,2r20,2l136,6r20,3l177,12r22,4l199,485r-39,17l146,507r-18,6l106,520r-28,7l59,531r-20,3l19,536,,536r301,l301,e" fillcolor="#ee722b" stroked="f">
                  <v:path arrowok="t" o:connecttype="custom" o:connectlocs="301,0;39,0;58,0;77,1;96,2;116,4;136,6;156,9;177,12;199,16;199,485;160,502;146,507;128,513;106,520;78,527;59,531;39,534;19,536;0,536;301,536;301,0" o:connectangles="0,0,0,0,0,0,0,0,0,0,0,0,0,0,0,0,0,0,0,0,0,0"/>
                </v:shape>
                <v:shape id="Freeform 8" o:spid="_x0000_s1033" style="position:absolute;left:4994;top:6624;width:121;height:303;visibility:visible;mso-wrap-style:square;v-text-anchor:top" coordsize="12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" path="m120,l18,,,302r120,l120,e" fillcolor="#ee722b" stroked="f">
                  <v:path arrowok="t" o:connecttype="custom" o:connectlocs="120,0;18,0;0,302;120,302;120,0" o:connectangles="0,0,0,0,0"/>
                </v:shape>
                <v:shape id="Freeform 9" o:spid="_x0000_s1034" style="position:absolute;left:5308;top:6926;width:543;height:705;visibility:visible;mso-wrap-style:square;v-text-anchor:top" coordsize="5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" path="m103,l,,,368r,27l1,420r1,25l4,468r2,22l9,511r3,20l16,550r5,17l26,584r6,16l38,615r7,13l52,641r11,12l75,664r15,10l106,682r18,7l144,695r22,4l191,702r27,2l247,705r18,-2l284,701r19,-3l323,693r19,-6l361,681r19,-8l399,664r20,-10l438,643r104,l542,612r-309,l208,609r-22,-5l167,597,151,587,139,574,129,559r-5,-11l119,535r-3,-16l112,502r-2,-19l107,462r-1,-23l104,415r,-27l103,368,103,e" fillcolor="#ee722b" stroked="f">
                  <v:path arrowok="t" o:connecttype="custom" o:connectlocs="103,0;0,0;0,368;0,395;1,420;2,445;4,468;6,490;9,511;12,531;16,550;21,567;26,584;32,600;38,615;45,628;52,641;63,653;75,664;90,674;106,682;124,689;144,695;166,699;191,702;218,704;247,705;265,703;284,701;303,698;323,693;342,687;361,681;380,673;399,664;419,654;438,643;542,643;542,612;233,612;208,609;186,604;167,597;151,587;139,574;129,559;124,548;119,535;116,519;112,502;110,483;107,462;106,439;104,415;104,388;103,368;103,0" o:connectangles="0,0,0,0,0,0,0,0,0,0,0,0,0,0,0,0,0,0,0,0,0,0,0,0,0,0,0,0,0,0,0,0,0,0,0,0,0,0,0,0,0,0,0,0,0,0,0,0,0,0,0,0,0,0,0,0,0"/>
                </v:shape>
                <v:shape id="Freeform 10" o:spid="_x0000_s1035" style="position:absolute;left:5747;top:7593;width:104;height:20;visibility:visible;mso-wrap-style:square;v-text-anchor:top" coordsize="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" path="m,l103,e" filled="f" strokecolor="#ee722b" strokeweight="2.52pt">
                  <v:path arrowok="t" o:connecttype="custom" o:connectlocs="0,0;103,0" o:connectangles="0,0"/>
                </v:shape>
                <v:shape id="Freeform 11" o:spid="_x0000_s1036" style="position:absolute;left:5542;top:6926;width:309;height:612;visibility:visible;mso-wrap-style:square;v-text-anchor:top" coordsize="3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" path="m308,l204,r,561l177,575r-14,6l146,587r-21,7l100,601r-18,4l64,608r-19,2l23,612,,612r308,l308,e" fillcolor="#ee722b" stroked="f">
                  <v:path arrowok="t" o:connecttype="custom" o:connectlocs="308,0;204,0;204,561;177,575;163,581;146,587;125,594;100,601;82,605;64,608;45,610;23,612;0,612;308,612;308,0" o:connectangles="0,0,0,0,0,0,0,0,0,0,0,0,0,0,0"/>
                </v:shape>
                <v:shape id="Freeform 12" o:spid="_x0000_s1037" style="position:absolute;left:6021;top:6912;width:477;height:719;visibility:visible;mso-wrap-style:square;v-text-anchor:top" coordsize="47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" path="m287,l267,,243,1,219,4,197,8r-21,5l157,19r-19,7l121,34,105,44,91,54,78,66,66,79,57,90r-8,13l42,116r-7,14l29,146r-6,17l18,181r-4,19l10,220,7,242,4,265,2,290,1,316,,343r,29l,398r1,24l3,446r3,23l9,490r3,21l17,531r4,18l27,567r6,17l40,599r8,15l56,628r8,12l76,653r12,11l102,675r15,9l134,692r18,7l172,705r21,5l216,714r24,3l266,718r27,1l308,718r16,-1l342,716r19,-2l381,712r22,-2l451,703r26,-3l473,626r-167,l280,625r-24,-2l234,619r-20,-6l195,606r-16,-9l164,586,151,573,140,558r-6,-13l128,530r-5,-16l118,496r-4,-19l111,456r-2,-23l107,409r-1,-26l106,372r,-43l107,304r2,-24l112,258r3,-21l119,218r6,-18l131,183r7,-15l145,154r9,-13l166,129r14,-9l197,111r18,-7l236,99r22,-4l283,93r27,-1l472,92r3,-72l372,6,351,4,332,2,315,1,300,,287,e" fillcolor="#ee722b" stroked="f">
                  <v:path arrowok="t" o:connecttype="custom" o:connectlocs="267,0;219,4;176,13;138,26;105,44;78,66;57,90;42,116;29,146;18,181;10,220;4,265;1,316;0,372;1,422;6,469;12,511;21,549;33,584;48,614;64,640;88,664;117,684;152,699;193,710;240,717;293,719;324,717;361,714;403,710;477,700;306,626;256,623;214,613;179,597;151,573;134,545;123,514;114,477;109,433;106,383;106,329;109,280;115,237;125,200;138,168;154,141;180,120;215,104;258,95;310,92;475,20;351,4;315,1;287,0" o:connectangles="0,0,0,0,0,0,0,0,0,0,0,0,0,0,0,0,0,0,0,0,0,0,0,0,0,0,0,0,0,0,0,0,0,0,0,0,0,0,0,0,0,0,0,0,0,0,0,0,0,0,0,0,0,0,0"/>
                </v:shape>
                <v:shape id="Freeform 13" o:spid="_x0000_s1038" style="position:absolute;left:6327;top:7526;width:168;height:20;visibility:visible;mso-wrap-style:square;v-text-anchor:top" coordsize="1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" path="m166,l,12r167,l166,e" fillcolor="#ee722b" stroked="f">
                  <v:path arrowok="t" o:connecttype="custom" o:connectlocs="166,0;0,12;167,12;166,0" o:connectangles="0,0,0,0"/>
                </v:shape>
                <v:shape id="Freeform 14" o:spid="_x0000_s1039" style="position:absolute;left:6332;top:7005;width:161;height:20;visibility:visible;mso-wrap-style:square;v-text-anchor:top" coordsize="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" path="m161,l,,14,,29,,47,1,66,3,87,4r23,3l160,12,161,e" fillcolor="#ee722b" stroked="f">
                  <v:path arrowok="t" o:connecttype="custom" o:connectlocs="161,0;0,0;14,0;29,0;47,1;66,3;87,4;110,7;160,12;161,0" o:connectangles="0,0,0,0,0,0,0,0,0,0"/>
                </v:shape>
                <v:group id="Group 15" o:spid="_x0000_s1040" style="position:absolute;left:6609;top:6912;width:610;height:719" coordorigin="6609,6912"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 o:spid="_x0000_s1041" style="position:absolute;left:6609;top:6912;width:610;height:719;visibility:visible;mso-wrap-style:square;v-text-anchor:top"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" path="m610,672r-158,l467,683r15,9l500,700r18,7l539,712r21,4l583,718r25,1l610,672e" fillcolor="#ee722b" stroked="f">
                    <v:path arrowok="t" o:connecttype="custom" o:connectlocs="610,672;452,672;467,683;482,692;500,700;518,707;539,712;560,716;583,718;608,719;610,672" o:connectangles="0,0,0,0,0,0,0,0,0,0,0"/>
                  </v:shape>
                  <v:shape id="Freeform 17" o:spid="_x0000_s1042" style="position:absolute;left:6609;top:6912;width:610;height:719;visibility:visible;mso-wrap-style:square;v-text-anchor:top"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" path="m505,91r-177,l349,95r19,6l385,111r16,13l410,138r8,17l424,174r3,23l428,218r,64l208,303r-23,3l163,310r-20,5l123,321r-18,7l88,336,71,346,56,357,42,370,32,383r-9,14l16,414r-6,18l5,452,2,475,,501r,28l1,550r4,20l9,590r7,18l24,626r10,17l46,660r14,16l75,687r16,10l109,705r19,6l149,715r23,3l196,719r19,-1l234,717r19,-1l273,714r19,-3l311,708r20,-4l350,700r20,-5l390,690r21,-6l431,678r21,-6l610,672r1,-35l584,632r-380,l181,629r-20,-7l144,612,130,598,119,580r-7,-21l107,533r-1,-29l106,498r1,-20l112,459r7,-18l129,423r15,-17l159,396r19,-7l199,383r24,-3l428,361r104,l532,218r-1,-24l529,171r-4,-21l520,130r-6,-19l506,94r-1,-3e" fillcolor="#ee722b" stroked="f">
                    <v:path arrowok="t" o:connecttype="custom" o:connectlocs="328,91;368,101;401,124;418,155;427,197;428,282;185,306;143,315;105,328;71,346;42,370;23,397;10,432;2,475;0,529;5,570;16,608;34,643;60,676;91,697;128,711;172,718;215,718;253,716;292,711;331,704;370,695;411,684;452,672;611,637;204,632;161,622;130,598;112,559;106,504;107,478;119,441;144,406;178,389;223,380;532,361;531,194;525,150;514,111;505,91" o:connectangles="0,0,0,0,0,0,0,0,0,0,0,0,0,0,0,0,0,0,0,0,0,0,0,0,0,0,0,0,0,0,0,0,0,0,0,0,0,0,0,0,0,0,0,0,0"/>
                  </v:shape>
                  <v:shape id="Freeform 18" o:spid="_x0000_s1043" style="position:absolute;left:6609;top:6912;width:610;height:719;visibility:visible;mso-wrap-style:square;v-text-anchor:top"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" path="m532,361r-104,l428,589r-45,15l364,610r-19,5l325,620r-19,3l286,626r-20,3l246,630r-21,1l204,632r380,l584,631r-22,-8l546,610,536,595r-4,-19l532,361e" fillcolor="#ee722b" stroked="f">
                    <v:path arrowok="t" o:connecttype="custom" o:connectlocs="532,361;428,361;428,589;383,604;364,610;345,615;325,620;306,623;286,626;266,629;246,630;225,631;204,632;584,632;584,631;562,623;546,610;536,595;532,576;532,361" o:connectangles="0,0,0,0,0,0,0,0,0,0,0,0,0,0,0,0,0,0,0,0"/>
                  </v:shape>
                  <v:shape id="Freeform 19" o:spid="_x0000_s1044" style="position:absolute;left:6609;top:6912;width:610;height:719;visibility:visible;mso-wrap-style:square;v-text-anchor:top"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" path="m298,l280,,262,1,243,2,224,3,205,5,186,7,166,9r-21,3l124,15r-21,3l82,22,60,26,38,30r4,79l89,104r38,-4l147,98r19,-1l186,95r19,-1l225,93r20,-1l265,92r21,-1l505,91,497,78,486,62,473,49,461,38,446,29,431,21,413,15,394,9,373,5,350,2,325,,298,e" fillcolor="#ee722b" stroked="f">
                    <v:path arrowok="t" o:connecttype="custom" o:connectlocs="298,0;280,0;262,1;243,2;224,3;205,5;186,7;166,9;145,12;124,15;103,18;82,22;60,26;38,30;42,109;89,104;127,100;147,98;166,97;186,95;205,94;225,93;245,92;265,92;286,91;505,91;497,78;486,62;473,49;461,38;446,29;431,21;413,15;394,9;373,5;350,2;325,0;298,0" o:connectangles="0,0,0,0,0,0,0,0,0,0,0,0,0,0,0,0,0,0,0,0,0,0,0,0,0,0,0,0,0,0,0,0,0,0,0,0,0,0"/>
                  </v:shape>
                </v:group>
                <v:shape id="Freeform 20" o:spid="_x0000_s1045" style="position:absolute;left:7843;top:6933;width:453;height:696;visibility:visible;mso-wrap-style:square;v-text-anchor:top" coordsize="45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" path="m251,l226,,202,3,179,6r-21,5l139,17r-18,7l104,33,88,44,74,56,61,69,49,84,42,96r-6,13l30,123r-5,16l20,155r-4,18l12,192,8,213,6,235,3,258,2,283,,309r,28l,366r,23l1,410r1,22l4,450r1,19l8,486r2,17l15,523r5,19l26,561r8,18l43,597r11,18l66,631r14,13l95,657r18,11l133,677r15,5l164,686r18,4l202,693r21,2l247,696r26,l291,696r19,-1l329,693r19,-2l368,688r21,-3l409,682r22,-4l453,673,434,574r-183,l228,570r-20,-6l191,555,177,543,166,529r-5,-11l156,505r-4,-15l148,473r-3,-19l143,432r-2,-25l140,380r,-31l140,325r1,-23l143,281r1,-20l146,242r3,-17l152,209r4,-14l164,175r10,-16l187,144r18,-12l221,127r19,-4l263,121r27,-1l450,120,449,25,427,20,406,16,385,12,365,9,345,6,326,4,307,2,288,1,269,,251,e" stroked="f">
                  <v:path arrowok="t" o:connecttype="custom" o:connectlocs="226,0;179,6;139,17;104,33;74,56;49,84;36,109;25,139;16,173;8,213;3,258;0,309;0,366;1,410;4,450;8,486;15,523;26,561;43,597;66,631;95,657;133,677;164,686;202,693;247,696;291,696;329,693;368,688;409,682;453,673;251,574;208,564;177,543;161,518;152,490;145,454;141,407;140,349;141,302;144,261;149,225;156,195;174,159;205,132;240,123;290,120;449,25;406,16;365,9;326,4;288,1;251,0" o:connectangles="0,0,0,0,0,0,0,0,0,0,0,0,0,0,0,0,0,0,0,0,0,0,0,0,0,0,0,0,0,0,0,0,0,0,0,0,0,0,0,0,0,0,0,0,0,0,0,0,0,0,0,0"/>
                </v:shape>
                <v:shape id="Freeform 21" o:spid="_x0000_s1046" style="position:absolute;left:8140;top:7497;width:137;height:20;visibility:visible;mso-wrap-style:square;v-text-anchor:top" coordsize="1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" path="m135,l117,2,98,4,80,6,61,7,41,8,21,9,,10r137,l135,e" stroked="f">
                  <v:path arrowok="t" o:connecttype="custom" o:connectlocs="135,0;117,2;98,4;80,6;61,7;41,8;21,9;0,10;137,10;135,0" o:connectangles="0,0,0,0,0,0,0,0,0,0"/>
                </v:shape>
                <v:shape id="Freeform 22" o:spid="_x0000_s1047" style="position:absolute;left:8133;top:7054;width:160;height:20;visibility:visible;mso-wrap-style:square;v-text-anchor:top" coordsize="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" path="m159,l,,16,,34,1,52,2,72,3,92,5r22,3l136,11r24,3l159,e" stroked="f">
                  <v:path arrowok="t" o:connecttype="custom" o:connectlocs="159,0;0,0;16,0;34,1;52,2;72,3;92,5;114,8;136,11;160,14;159,0" o:connectangles="0,0,0,0,0,0,0,0,0,0,0"/>
                </v:shape>
                <v:shape id="Freeform 23" o:spid="_x0000_s1048" style="position:absolute;left:8407;top:6945;width:383;height:673;visibility:visible;mso-wrap-style:square;v-text-anchor:top" coordsize="38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" path="m136,l,,,672r382,l382,552r-246,l136,e" stroked="f">
                  <v:path arrowok="t" o:connecttype="custom" o:connectlocs="136,0;0,0;0,672;382,672;382,552;136,552;136,0" o:connectangles="0,0,0,0,0,0,0"/>
                </v:shape>
                <v:rect id="Rectangle 24" o:spid="_x0000_s1049" style="position:absolute;left:8874;top:6945;width:13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" stroked="f">
                  <v:path arrowok="t"/>
                </v:rect>
                <v:group id="Group 25" o:spid="_x0000_s1050" style="position:absolute;left:9157;top:6945;width:702;height:673" coordorigin="9157,6945" coordsize="70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26" o:spid="_x0000_s1051" style="position:absolute;left:9157;top:6945;width:702;height:673;visibility:visible;mso-wrap-style:square;v-text-anchor:top" coordsize="70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" path="m232,l,,,672r136,l136,152r133,l232,e" stroked="f">
                    <v:path arrowok="t" o:connecttype="custom" o:connectlocs="232,0;0,0;0,672;136,672;136,152;269,152;232,0" o:connectangles="0,0,0,0,0,0,0"/>
                  </v:shape>
                  <v:rect id="Rectangle 27" o:spid="_x0000_s1052" style="position:absolute;left:9723;top:7097;width:13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" stroked="f">
                    <v:path arrowok="t"/>
                  </v:rect>
                  <v:shape id="Freeform 28" o:spid="_x0000_s1053" style="position:absolute;left:9157;top:6945;width:702;height:673;visibility:visible;mso-wrap-style:square;v-text-anchor:top" coordsize="70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" path="m269,152r-118,l283,643r136,l460,490r-109,l269,152e" stroked="f">
                    <v:path arrowok="t" o:connecttype="custom" o:connectlocs="269,152;151,152;283,643;419,643;460,490;351,490;269,152" o:connectangles="0,0,0,0,0,0,0"/>
                  </v:shape>
                  <v:shape id="Freeform 29" o:spid="_x0000_s1054" style="position:absolute;left:9157;top:6945;width:702;height:673;visibility:visible;mso-wrap-style:square;v-text-anchor:top" coordsize="70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" path="m702,l470,,351,490r109,l551,152r151,l702,e" stroked="f">
                    <v:path arrowok="t" o:connecttype="custom" o:connectlocs="702,0;470,0;351,490;460,490;551,152;702,152;702,0" o:connectangles="0,0,0,0,0,0,0"/>
                  </v:shape>
                </v:group>
                <v:group id="Group 30" o:spid="_x0000_s1055" style="position:absolute;left:9949;top:6945;width:562;height:673" coordorigin="9949,6945" coordsize="5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1" o:spid="_x0000_s1056" style="position:absolute;left:9949;top:6945;width:562;height:673;visibility:visible;mso-wrap-style:square;v-text-anchor:top" coordsize="5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" path="m410,l151,,,672r136,l163,551r371,l507,432r-318,l257,112r179,l410,e" stroked="f">
                    <v:path arrowok="t" o:connecttype="custom" o:connectlocs="410,0;151,0;0,672;136,672;163,551;534,551;507,432;189,432;257,112;436,112;410,0" o:connectangles="0,0,0,0,0,0,0,0,0,0,0"/>
                  </v:shape>
                  <v:shape id="Freeform 32" o:spid="_x0000_s1057" style="position:absolute;left:9949;top:6945;width:562;height:673;visibility:visible;mso-wrap-style:square;v-text-anchor:top" coordsize="5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" path="m534,551r-136,l425,672r137,l534,551e" stroked="f">
                    <v:path arrowok="t" o:connecttype="custom" o:connectlocs="534,551;398,551;425,672;562,672;534,551" o:connectangles="0,0,0,0,0"/>
                  </v:shape>
                  <v:shape id="Freeform 33" o:spid="_x0000_s1058" style="position:absolute;left:9949;top:6945;width:562;height:673;visibility:visible;mso-wrap-style:square;v-text-anchor:top" coordsize="5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" path="m436,112r-132,l373,432r134,l436,112e" stroked="f">
                    <v:path arrowok="t" o:connecttype="custom" o:connectlocs="436,112;304,112;373,432;507,432;436,112" o:connectangles="0,0,0,0,0"/>
                  </v:shape>
                </v:group>
                <v:shape id="Freeform 34" o:spid="_x0000_s1059" style="position:absolute;left:7520;top:6707;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" path="m,l,1082e" filled="f" strokecolor="white" strokeweight="1.2185mm">
                  <v:path arrowok="t" o:connecttype="custom" o:connectlocs="0,0;0,1082" o:connectangles="0,0"/>
                </v:shape>
                <v:rect id="Rectangle 35" o:spid="_x0000_s1060" style="position:absolute;left:3806;top:7890;width:67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48E3F955" w14:textId="77777777" w:rsidR="004371CB" w:rsidRDefault="004371CB" w:rsidP="005C77DA">
                        <w:pPr>
                          <w:spacing w:after="0" w:line="300" w:lineRule="atLeast"/>
                          <w:rPr>
                            <w:rFonts w:ascii="Times New Roman" w:hAnsi="Times New Roman"/>
                            <w:sz w:val="24"/>
                            <w:szCs w:val="24"/>
                          </w:rPr>
                        </w:pPr>
                        <w:r w:rsidRPr="002954CA">
                          <w:rPr>
                            <w:rFonts w:ascii="Times New Roman" w:hAnsi="Times New Roman"/>
                            <w:noProof/>
                            <w:sz w:val="24"/>
                            <w:szCs w:val="24"/>
                            <w:lang w:eastAsia="es-ES"/>
                          </w:rPr>
                          <w:drawing>
                            <wp:inline distT="0" distB="0" distL="0" distR="0" wp14:anchorId="4B87F5E0" wp14:editId="39F07E6C">
                              <wp:extent cx="4274185" cy="191135"/>
                              <wp:effectExtent l="0" t="0" r="0" b="0"/>
                              <wp:docPr id="49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185" cy="191135"/>
                                      </a:xfrm>
                                      <a:prstGeom prst="rect">
                                        <a:avLst/>
                                      </a:prstGeom>
                                      <a:noFill/>
                                      <a:ln>
                                        <a:noFill/>
                                      </a:ln>
                                    </pic:spPr>
                                  </pic:pic>
                                </a:graphicData>
                              </a:graphic>
                            </wp:inline>
                          </w:drawing>
                        </w:r>
                      </w:p>
                      <w:p w14:paraId="6CE0FBFB" w14:textId="77777777" w:rsidR="004371CB" w:rsidRDefault="004371CB" w:rsidP="005C77DA">
                        <w:pPr>
                          <w:widowControl w:val="0"/>
                          <w:autoSpaceDE w:val="0"/>
                          <w:autoSpaceDN w:val="0"/>
                          <w:adjustRightInd w:val="0"/>
                          <w:spacing w:after="0" w:line="240" w:lineRule="auto"/>
                          <w:rPr>
                            <w:rFonts w:ascii="Times New Roman" w:hAnsi="Times New Roman"/>
                            <w:sz w:val="24"/>
                            <w:szCs w:val="24"/>
                          </w:rPr>
                        </w:pPr>
                      </w:p>
                    </w:txbxContent>
                  </v:textbox>
                </v:rect>
                <v:rect id="Rectangle 36" o:spid="_x0000_s1061" style="position:absolute;left:2443;width:9460;height: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58B2BB4D" w14:textId="77777777" w:rsidR="004371CB" w:rsidRDefault="004371CB" w:rsidP="005C77DA">
                        <w:pPr>
                          <w:spacing w:after="0" w:line="6260" w:lineRule="atLeast"/>
                          <w:rPr>
                            <w:rFonts w:ascii="Times New Roman" w:hAnsi="Times New Roman"/>
                            <w:sz w:val="24"/>
                            <w:szCs w:val="24"/>
                          </w:rPr>
                        </w:pPr>
                        <w:r w:rsidRPr="00B4440D">
                          <w:rPr>
                            <w:noProof/>
                            <w:lang w:eastAsia="es-ES"/>
                          </w:rPr>
                          <w:drawing>
                            <wp:inline distT="0" distB="0" distL="0" distR="0" wp14:anchorId="5A2ECC3A" wp14:editId="505DA27D">
                              <wp:extent cx="5996940" cy="3966210"/>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940" cy="3966210"/>
                                      </a:xfrm>
                                      <a:prstGeom prst="rect">
                                        <a:avLst/>
                                      </a:prstGeom>
                                      <a:noFill/>
                                      <a:ln>
                                        <a:noFill/>
                                      </a:ln>
                                    </pic:spPr>
                                  </pic:pic>
                                </a:graphicData>
                              </a:graphic>
                            </wp:inline>
                          </w:drawing>
                        </w:r>
                      </w:p>
                      <w:p w14:paraId="5BC86B9D" w14:textId="77777777" w:rsidR="004371CB" w:rsidRDefault="004371CB" w:rsidP="005C77DA">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br w:type="page"/>
      </w:r>
    </w:p>
    <w:p w14:paraId="71B1394C" w14:textId="77777777" w:rsidR="00205BFE" w:rsidRDefault="00205BFE">
      <w:pPr>
        <w:sectPr w:rsidR="00205BFE" w:rsidSect="00C27670">
          <w:type w:val="continuous"/>
          <w:pgSz w:w="11906" w:h="16838"/>
          <w:pgMar w:top="2268" w:right="567" w:bottom="1701" w:left="3402" w:header="709" w:footer="709" w:gutter="0"/>
          <w:cols w:space="708"/>
          <w:docGrid w:linePitch="360"/>
        </w:sectPr>
      </w:pPr>
    </w:p>
    <w:p w14:paraId="36F0119F" w14:textId="77777777" w:rsidR="00205BFE" w:rsidRDefault="005C77DA" w:rsidP="00205BFE">
      <w:pPr>
        <w:ind w:left="1560"/>
        <w:rPr>
          <w:rFonts w:ascii="Arial" w:hAnsi="Arial" w:cs="Arial"/>
          <w:b/>
          <w:bCs/>
          <w:color w:val="818080"/>
          <w:sz w:val="76"/>
          <w:szCs w:val="76"/>
        </w:rPr>
        <w:sectPr w:rsidR="00205BFE" w:rsidSect="00C27670">
          <w:footerReference w:type="default" r:id="rId10"/>
          <w:type w:val="continuous"/>
          <w:pgSz w:w="11906" w:h="16838"/>
          <w:pgMar w:top="2268" w:right="567" w:bottom="1701" w:left="3402" w:header="709" w:footer="709" w:gutter="0"/>
          <w:cols w:space="708"/>
          <w:docGrid w:linePitch="360"/>
        </w:sectPr>
      </w:pPr>
      <w:r>
        <w:rPr>
          <w:noProof/>
          <w:lang w:eastAsia="es-ES"/>
        </w:rPr>
        <w:lastRenderedPageBreak/>
        <mc:AlternateContent>
          <mc:Choice Requires="wps">
            <w:drawing>
              <wp:anchor distT="0" distB="0" distL="114300" distR="114300" simplePos="0" relativeHeight="251664384" behindDoc="1" locked="0" layoutInCell="0" allowOverlap="1" wp14:anchorId="71607D32" wp14:editId="1DAFDD41">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773D"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" o:allowincell="f" path="m,l,10752e" filled="f" strokecolor="#c6c6c6" strokeweight=".65086mm">
                <v:path arrowok="t" o:connecttype="custom" o:connectlocs="0,0;0,8655770" o:connectangles="0,0"/>
                <w10:wrap anchorx="page" anchory="page"/>
              </v:shape>
            </w:pict>
          </mc:Fallback>
        </mc:AlternateContent>
      </w:r>
    </w:p>
    <w:p w14:paraId="32E0C1BA" w14:textId="77777777" w:rsidR="00582401" w:rsidRDefault="00E221FB" w:rsidP="002911E5">
      <w:pPr>
        <w:ind w:left="1560"/>
        <w:rPr>
          <w:rFonts w:ascii="Arial" w:hAnsi="Arial" w:cs="Arial"/>
          <w:b/>
          <w:bCs/>
          <w:color w:val="818080"/>
          <w:sz w:val="76"/>
          <w:szCs w:val="76"/>
        </w:rPr>
      </w:pPr>
      <w:r>
        <w:rPr>
          <w:rFonts w:ascii="Arial" w:hAnsi="Arial" w:cs="Arial"/>
          <w:b/>
          <w:bCs/>
          <w:color w:val="818080"/>
          <w:sz w:val="76"/>
          <w:szCs w:val="76"/>
        </w:rPr>
        <w:t>Huerto escolar para infantil</w:t>
      </w:r>
    </w:p>
    <w:p w14:paraId="7374C28D"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61588E16"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D4FCD5E" w14:textId="77777777"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14:paraId="19864DCB" w14:textId="77777777" w:rsidR="00A905F2" w:rsidRPr="00BA1DA1" w:rsidRDefault="00A905F2" w:rsidP="00A905F2">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r w:rsidRPr="00A905F2">
        <w:rPr>
          <w:rFonts w:ascii="Arial" w:hAnsi="Arial" w:cs="Arial"/>
          <w:b/>
          <w:bCs/>
          <w:color w:val="1D1D1B"/>
          <w:spacing w:val="-2"/>
          <w:position w:val="1"/>
          <w:sz w:val="20"/>
          <w:szCs w:val="20"/>
        </w:rPr>
        <w:t>María Sol Rodríguez Tablado.</w:t>
      </w:r>
      <w:r>
        <w:rPr>
          <w:rFonts w:ascii="Arial" w:hAnsi="Arial" w:cs="Arial"/>
          <w:bCs/>
          <w:color w:val="1D1D1B"/>
          <w:spacing w:val="-2"/>
          <w:position w:val="1"/>
          <w:sz w:val="20"/>
          <w:szCs w:val="20"/>
        </w:rPr>
        <w:t xml:space="preserve"> </w:t>
      </w:r>
      <w:r w:rsidRPr="00A905F2">
        <w:rPr>
          <w:rFonts w:ascii="Arial" w:hAnsi="Arial" w:cs="Arial"/>
          <w:bCs/>
          <w:color w:val="1D1D1B"/>
          <w:spacing w:val="-2"/>
          <w:position w:val="1"/>
          <w:sz w:val="20"/>
          <w:szCs w:val="20"/>
        </w:rPr>
        <w:t>Profesora de Educación Infantil, Licenciada en Pedagogía y Magister en Calidad y Mejora de la Educación.  Ha realizado sus estudios y carrera profesional en España y Argentina. Se ha desempeñado como docente de distintos niveles y ámbitos educativos y focalizó su trayectoria en la formación del profesorado.</w:t>
      </w:r>
    </w:p>
    <w:p w14:paraId="50631287" w14:textId="77777777" w:rsidR="00E2594E" w:rsidRDefault="00E2594E" w:rsidP="00E2594E">
      <w:pPr>
        <w:widowControl w:val="0"/>
        <w:autoSpaceDE w:val="0"/>
        <w:autoSpaceDN w:val="0"/>
        <w:adjustRightInd w:val="0"/>
        <w:spacing w:after="0" w:line="240" w:lineRule="auto"/>
        <w:ind w:left="1566" w:right="566"/>
        <w:jc w:val="both"/>
        <w:rPr>
          <w:rFonts w:ascii="Arial" w:hAnsi="Arial" w:cs="Arial"/>
          <w:b/>
          <w:bCs/>
          <w:color w:val="1D1D1B"/>
          <w:spacing w:val="-2"/>
          <w:position w:val="1"/>
          <w:sz w:val="20"/>
          <w:szCs w:val="20"/>
        </w:rPr>
      </w:pPr>
    </w:p>
    <w:p w14:paraId="03CA9E36"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0F2436F1" w14:textId="77777777" w:rsidR="00160DA5" w:rsidRDefault="00EC269F" w:rsidP="00B722EC">
      <w:pPr>
        <w:ind w:left="1560"/>
        <w:rPr>
          <w:rFonts w:ascii="Arial" w:hAnsi="Arial" w:cs="Arial"/>
          <w:b/>
          <w:bCs/>
          <w:color w:val="818080"/>
          <w:sz w:val="76"/>
          <w:szCs w:val="76"/>
        </w:rPr>
      </w:pPr>
      <w:r>
        <w:rPr>
          <w:rFonts w:ascii="Arial" w:hAnsi="Arial" w:cs="Arial"/>
          <w:b/>
          <w:bCs/>
          <w:color w:val="818080"/>
          <w:sz w:val="76"/>
          <w:szCs w:val="76"/>
        </w:rPr>
        <w:lastRenderedPageBreak/>
        <w:t>Huerto escolar para infantil</w:t>
      </w:r>
    </w:p>
    <w:p w14:paraId="7B5C6D4D" w14:textId="77777777" w:rsidR="00A45463" w:rsidRDefault="00AE4DDA" w:rsidP="00A45463">
      <w:pPr>
        <w:tabs>
          <w:tab w:val="left" w:pos="7080"/>
        </w:tabs>
        <w:ind w:left="709" w:hanging="425"/>
        <w:rPr>
          <w:rFonts w:ascii="Arial" w:hAnsi="Arial" w:cs="Arial"/>
          <w:bCs/>
          <w:webHidden/>
          <w:sz w:val="24"/>
          <w:szCs w:val="24"/>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7EC7C447" wp14:editId="50C1C470">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4DDCA5"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p>
    <w:p w14:paraId="23DA1431" w14:textId="77777777" w:rsidR="00E32961" w:rsidRPr="00E32961" w:rsidRDefault="004374B1">
      <w:pPr>
        <w:pStyle w:val="TDC1"/>
        <w:rPr>
          <w:rFonts w:ascii="Arial" w:eastAsiaTheme="minorEastAsia" w:hAnsi="Arial" w:cs="Arial"/>
          <w:b w:val="0"/>
          <w:bCs w:val="0"/>
          <w:caps w:val="0"/>
          <w:noProof/>
          <w:szCs w:val="22"/>
          <w:lang w:eastAsia="es-ES"/>
        </w:rPr>
      </w:pPr>
      <w:r w:rsidRPr="00E32961">
        <w:rPr>
          <w:rFonts w:ascii="Arial" w:hAnsi="Arial" w:cs="Arial"/>
          <w:szCs w:val="22"/>
        </w:rPr>
        <w:fldChar w:fldCharType="begin"/>
      </w:r>
      <w:r w:rsidRPr="00E32961">
        <w:rPr>
          <w:rFonts w:ascii="Arial" w:hAnsi="Arial" w:cs="Arial"/>
          <w:szCs w:val="22"/>
        </w:rPr>
        <w:instrText xml:space="preserve"> TOC \h \z \t "Capítulo;1;título segundo;2;A;1" </w:instrText>
      </w:r>
      <w:r w:rsidRPr="00E32961">
        <w:rPr>
          <w:rFonts w:ascii="Arial" w:hAnsi="Arial" w:cs="Arial"/>
          <w:szCs w:val="22"/>
        </w:rPr>
        <w:fldChar w:fldCharType="separate"/>
      </w:r>
      <w:hyperlink w:anchor="_Toc528054033" w:history="1">
        <w:r w:rsidR="00E32961" w:rsidRPr="00E32961">
          <w:rPr>
            <w:rStyle w:val="Hipervnculo"/>
            <w:rFonts w:ascii="Arial" w:hAnsi="Arial" w:cs="Arial"/>
            <w:noProof/>
            <w:color w:val="FFFFFF" w:themeColor="background1"/>
            <w:szCs w:val="22"/>
            <w:shd w:val="clear" w:color="auto" w:fill="50AF3F"/>
          </w:rPr>
          <w:t>1</w:t>
        </w:r>
        <w:r w:rsidR="00E32961" w:rsidRPr="00E32961">
          <w:rPr>
            <w:rStyle w:val="Hipervnculo"/>
            <w:rFonts w:ascii="Arial" w:hAnsi="Arial" w:cs="Arial"/>
            <w:noProof/>
            <w:szCs w:val="22"/>
          </w:rPr>
          <w:t xml:space="preserve"> </w:t>
        </w:r>
        <w:r w:rsidR="00E32961" w:rsidRPr="00E32961">
          <w:rPr>
            <w:rStyle w:val="Hipervnculo"/>
            <w:rFonts w:ascii="Arial" w:hAnsi="Arial" w:cs="Arial"/>
            <w:noProof/>
            <w:color w:val="ED7D31"/>
            <w:szCs w:val="22"/>
          </w:rPr>
          <w:t>Introducción</w:t>
        </w:r>
        <w:r w:rsidR="00E32961" w:rsidRPr="00E32961">
          <w:rPr>
            <w:rFonts w:ascii="Arial" w:hAnsi="Arial" w:cs="Arial"/>
            <w:noProof/>
            <w:webHidden/>
            <w:color w:val="ED7D31"/>
            <w:szCs w:val="22"/>
          </w:rPr>
          <w:tab/>
        </w:r>
        <w:r w:rsidR="00E32961" w:rsidRPr="00E32961">
          <w:rPr>
            <w:rFonts w:ascii="Arial" w:hAnsi="Arial" w:cs="Arial"/>
            <w:noProof/>
            <w:webHidden/>
            <w:color w:val="ED7D31"/>
            <w:szCs w:val="22"/>
          </w:rPr>
          <w:fldChar w:fldCharType="begin"/>
        </w:r>
        <w:r w:rsidR="00E32961" w:rsidRPr="00E32961">
          <w:rPr>
            <w:rFonts w:ascii="Arial" w:hAnsi="Arial" w:cs="Arial"/>
            <w:noProof/>
            <w:webHidden/>
            <w:color w:val="ED7D31"/>
            <w:szCs w:val="22"/>
          </w:rPr>
          <w:instrText xml:space="preserve"> PAGEREF _Toc528054033 \h </w:instrText>
        </w:r>
        <w:r w:rsidR="00E32961" w:rsidRPr="00E32961">
          <w:rPr>
            <w:rFonts w:ascii="Arial" w:hAnsi="Arial" w:cs="Arial"/>
            <w:noProof/>
            <w:webHidden/>
            <w:color w:val="ED7D31"/>
            <w:szCs w:val="22"/>
          </w:rPr>
        </w:r>
        <w:r w:rsidR="00E32961" w:rsidRPr="00E32961">
          <w:rPr>
            <w:rFonts w:ascii="Arial" w:hAnsi="Arial" w:cs="Arial"/>
            <w:noProof/>
            <w:webHidden/>
            <w:color w:val="ED7D31"/>
            <w:szCs w:val="22"/>
          </w:rPr>
          <w:fldChar w:fldCharType="separate"/>
        </w:r>
        <w:r w:rsidR="00DA40D4">
          <w:rPr>
            <w:rFonts w:ascii="Arial" w:hAnsi="Arial" w:cs="Arial"/>
            <w:noProof/>
            <w:webHidden/>
            <w:color w:val="ED7D31"/>
            <w:szCs w:val="22"/>
          </w:rPr>
          <w:t>5</w:t>
        </w:r>
        <w:r w:rsidR="00E32961" w:rsidRPr="00E32961">
          <w:rPr>
            <w:rFonts w:ascii="Arial" w:hAnsi="Arial" w:cs="Arial"/>
            <w:noProof/>
            <w:webHidden/>
            <w:color w:val="ED7D31"/>
            <w:szCs w:val="22"/>
          </w:rPr>
          <w:fldChar w:fldCharType="end"/>
        </w:r>
      </w:hyperlink>
    </w:p>
    <w:p w14:paraId="004560F7" w14:textId="77777777" w:rsidR="00E32961" w:rsidRPr="00E32961" w:rsidRDefault="00C824C1">
      <w:pPr>
        <w:pStyle w:val="TDC2"/>
        <w:rPr>
          <w:rStyle w:val="Hipervnculo"/>
          <w:b/>
        </w:rPr>
      </w:pPr>
      <w:hyperlink w:anchor="_Toc528054034" w:history="1">
        <w:r w:rsidR="00E32961" w:rsidRPr="00E32961">
          <w:rPr>
            <w:rStyle w:val="Hipervnculo"/>
            <w:b/>
            <w:sz w:val="20"/>
            <w:szCs w:val="22"/>
          </w:rPr>
          <w:t>1.1. Presentación</w:t>
        </w:r>
        <w:r w:rsidR="00E32961" w:rsidRPr="00E32961">
          <w:rPr>
            <w:rStyle w:val="Hipervnculo"/>
            <w:b/>
            <w:webHidden/>
          </w:rPr>
          <w:tab/>
        </w:r>
        <w:r w:rsidR="00E32961" w:rsidRPr="00E32961">
          <w:rPr>
            <w:rStyle w:val="Hipervnculo"/>
            <w:webHidden/>
          </w:rPr>
          <w:fldChar w:fldCharType="begin"/>
        </w:r>
        <w:r w:rsidR="00E32961" w:rsidRPr="00E32961">
          <w:rPr>
            <w:rStyle w:val="Hipervnculo"/>
            <w:webHidden/>
          </w:rPr>
          <w:instrText xml:space="preserve"> PAGEREF _Toc528054034 \h </w:instrText>
        </w:r>
        <w:r w:rsidR="00E32961" w:rsidRPr="00E32961">
          <w:rPr>
            <w:rStyle w:val="Hipervnculo"/>
            <w:webHidden/>
          </w:rPr>
        </w:r>
        <w:r w:rsidR="00E32961" w:rsidRPr="00E32961">
          <w:rPr>
            <w:rStyle w:val="Hipervnculo"/>
            <w:webHidden/>
          </w:rPr>
          <w:fldChar w:fldCharType="separate"/>
        </w:r>
        <w:r w:rsidR="00DA40D4">
          <w:rPr>
            <w:rStyle w:val="Hipervnculo"/>
            <w:webHidden/>
          </w:rPr>
          <w:t>5</w:t>
        </w:r>
        <w:r w:rsidR="00E32961" w:rsidRPr="00E32961">
          <w:rPr>
            <w:rStyle w:val="Hipervnculo"/>
            <w:webHidden/>
          </w:rPr>
          <w:fldChar w:fldCharType="end"/>
        </w:r>
      </w:hyperlink>
    </w:p>
    <w:p w14:paraId="00A589F3" w14:textId="77777777" w:rsidR="00E32961" w:rsidRPr="00E32961" w:rsidRDefault="00C824C1">
      <w:pPr>
        <w:pStyle w:val="TDC2"/>
        <w:rPr>
          <w:rStyle w:val="Hipervnculo"/>
          <w:b/>
        </w:rPr>
      </w:pPr>
      <w:hyperlink w:anchor="_Toc528054035" w:history="1">
        <w:r w:rsidR="00E32961" w:rsidRPr="00E32961">
          <w:rPr>
            <w:rStyle w:val="Hipervnculo"/>
            <w:b/>
            <w:sz w:val="20"/>
            <w:szCs w:val="22"/>
          </w:rPr>
          <w:t>1.2. Justificación</w:t>
        </w:r>
        <w:r w:rsidR="00E32961" w:rsidRPr="00E32961">
          <w:rPr>
            <w:rStyle w:val="Hipervnculo"/>
            <w:b/>
            <w:webHidden/>
          </w:rPr>
          <w:tab/>
        </w:r>
        <w:r w:rsidR="00E32961" w:rsidRPr="00E32961">
          <w:rPr>
            <w:rStyle w:val="Hipervnculo"/>
            <w:webHidden/>
          </w:rPr>
          <w:fldChar w:fldCharType="begin"/>
        </w:r>
        <w:r w:rsidR="00E32961" w:rsidRPr="00E32961">
          <w:rPr>
            <w:rStyle w:val="Hipervnculo"/>
            <w:webHidden/>
          </w:rPr>
          <w:instrText xml:space="preserve"> PAGEREF _Toc528054035 \h </w:instrText>
        </w:r>
        <w:r w:rsidR="00E32961" w:rsidRPr="00E32961">
          <w:rPr>
            <w:rStyle w:val="Hipervnculo"/>
            <w:webHidden/>
          </w:rPr>
        </w:r>
        <w:r w:rsidR="00E32961" w:rsidRPr="00E32961">
          <w:rPr>
            <w:rStyle w:val="Hipervnculo"/>
            <w:webHidden/>
          </w:rPr>
          <w:fldChar w:fldCharType="separate"/>
        </w:r>
        <w:r w:rsidR="00DA40D4">
          <w:rPr>
            <w:rStyle w:val="Hipervnculo"/>
            <w:webHidden/>
          </w:rPr>
          <w:t>5</w:t>
        </w:r>
        <w:r w:rsidR="00E32961" w:rsidRPr="00E32961">
          <w:rPr>
            <w:rStyle w:val="Hipervnculo"/>
            <w:webHidden/>
          </w:rPr>
          <w:fldChar w:fldCharType="end"/>
        </w:r>
      </w:hyperlink>
    </w:p>
    <w:p w14:paraId="69A9D4D1" w14:textId="77777777" w:rsidR="00E32961" w:rsidRPr="00E32961" w:rsidRDefault="00C824C1">
      <w:pPr>
        <w:pStyle w:val="TDC1"/>
        <w:rPr>
          <w:rFonts w:ascii="Arial" w:eastAsiaTheme="minorEastAsia" w:hAnsi="Arial" w:cs="Arial"/>
          <w:b w:val="0"/>
          <w:bCs w:val="0"/>
          <w:caps w:val="0"/>
          <w:noProof/>
          <w:color w:val="ED7D31"/>
          <w:szCs w:val="22"/>
          <w:lang w:eastAsia="es-ES"/>
        </w:rPr>
      </w:pPr>
      <w:hyperlink w:anchor="_Toc528054036" w:history="1">
        <w:r w:rsidR="00E32961" w:rsidRPr="00E32961">
          <w:rPr>
            <w:rStyle w:val="Hipervnculo"/>
            <w:rFonts w:ascii="Arial" w:hAnsi="Arial" w:cs="Arial"/>
            <w:noProof/>
            <w:color w:val="FFFFFF" w:themeColor="background1"/>
            <w:szCs w:val="22"/>
            <w:shd w:val="clear" w:color="auto" w:fill="50AF3F"/>
          </w:rPr>
          <w:t>2</w:t>
        </w:r>
        <w:r w:rsidR="00E32961" w:rsidRPr="00E32961">
          <w:rPr>
            <w:rStyle w:val="Hipervnculo"/>
            <w:rFonts w:ascii="Arial" w:hAnsi="Arial" w:cs="Arial"/>
            <w:noProof/>
            <w:szCs w:val="22"/>
          </w:rPr>
          <w:t xml:space="preserve"> </w:t>
        </w:r>
        <w:r w:rsidR="00E32961" w:rsidRPr="00E32961">
          <w:rPr>
            <w:rStyle w:val="Hipervnculo"/>
            <w:rFonts w:ascii="Arial" w:hAnsi="Arial" w:cs="Arial"/>
            <w:noProof/>
            <w:color w:val="ED7D31"/>
            <w:szCs w:val="22"/>
          </w:rPr>
          <w:t>Descripción del</w:t>
        </w:r>
      </w:hyperlink>
      <w:r w:rsidR="00E32961" w:rsidRPr="00E32961">
        <w:rPr>
          <w:rStyle w:val="Hipervnculo"/>
          <w:rFonts w:ascii="Arial" w:hAnsi="Arial" w:cs="Arial"/>
          <w:noProof/>
          <w:szCs w:val="22"/>
          <w:u w:val="none"/>
        </w:rPr>
        <w:t xml:space="preserve"> </w:t>
      </w:r>
      <w:hyperlink w:anchor="_Toc528054037" w:history="1">
        <w:r w:rsidR="00E32961" w:rsidRPr="00E32961">
          <w:rPr>
            <w:rStyle w:val="Hipervnculo"/>
            <w:rFonts w:ascii="Arial" w:hAnsi="Arial" w:cs="Arial"/>
            <w:noProof/>
            <w:color w:val="ED7D31"/>
            <w:szCs w:val="22"/>
          </w:rPr>
          <w:t>proyecto</w:t>
        </w:r>
        <w:r w:rsidR="00E32961" w:rsidRPr="00E32961">
          <w:rPr>
            <w:rFonts w:ascii="Arial" w:hAnsi="Arial" w:cs="Arial"/>
            <w:noProof/>
            <w:webHidden/>
            <w:color w:val="ED7D31"/>
            <w:szCs w:val="22"/>
          </w:rPr>
          <w:tab/>
        </w:r>
        <w:r w:rsidR="00E32961" w:rsidRPr="00E32961">
          <w:rPr>
            <w:rFonts w:ascii="Arial" w:hAnsi="Arial" w:cs="Arial"/>
            <w:noProof/>
            <w:webHidden/>
            <w:color w:val="ED7D31"/>
            <w:szCs w:val="22"/>
          </w:rPr>
          <w:fldChar w:fldCharType="begin"/>
        </w:r>
        <w:r w:rsidR="00E32961" w:rsidRPr="00E32961">
          <w:rPr>
            <w:rFonts w:ascii="Arial" w:hAnsi="Arial" w:cs="Arial"/>
            <w:noProof/>
            <w:webHidden/>
            <w:color w:val="ED7D31"/>
            <w:szCs w:val="22"/>
          </w:rPr>
          <w:instrText xml:space="preserve"> PAGEREF _Toc528054037 \h </w:instrText>
        </w:r>
        <w:r w:rsidR="00E32961" w:rsidRPr="00E32961">
          <w:rPr>
            <w:rFonts w:ascii="Arial" w:hAnsi="Arial" w:cs="Arial"/>
            <w:noProof/>
            <w:webHidden/>
            <w:color w:val="ED7D31"/>
            <w:szCs w:val="22"/>
          </w:rPr>
        </w:r>
        <w:r w:rsidR="00E32961" w:rsidRPr="00E32961">
          <w:rPr>
            <w:rFonts w:ascii="Arial" w:hAnsi="Arial" w:cs="Arial"/>
            <w:noProof/>
            <w:webHidden/>
            <w:color w:val="ED7D31"/>
            <w:szCs w:val="22"/>
          </w:rPr>
          <w:fldChar w:fldCharType="separate"/>
        </w:r>
        <w:r w:rsidR="00DA40D4">
          <w:rPr>
            <w:rFonts w:ascii="Arial" w:hAnsi="Arial" w:cs="Arial"/>
            <w:noProof/>
            <w:webHidden/>
            <w:color w:val="ED7D31"/>
            <w:szCs w:val="22"/>
          </w:rPr>
          <w:t>7</w:t>
        </w:r>
        <w:r w:rsidR="00E32961" w:rsidRPr="00E32961">
          <w:rPr>
            <w:rFonts w:ascii="Arial" w:hAnsi="Arial" w:cs="Arial"/>
            <w:noProof/>
            <w:webHidden/>
            <w:color w:val="ED7D31"/>
            <w:szCs w:val="22"/>
          </w:rPr>
          <w:fldChar w:fldCharType="end"/>
        </w:r>
      </w:hyperlink>
    </w:p>
    <w:p w14:paraId="33563E37" w14:textId="77777777" w:rsidR="00E32961" w:rsidRPr="00E32961" w:rsidRDefault="00C824C1">
      <w:pPr>
        <w:pStyle w:val="TDC2"/>
        <w:rPr>
          <w:rStyle w:val="Hipervnculo"/>
          <w:b/>
          <w:sz w:val="20"/>
          <w:szCs w:val="22"/>
        </w:rPr>
      </w:pPr>
      <w:hyperlink w:anchor="_Toc528054038" w:history="1">
        <w:r w:rsidR="00E32961" w:rsidRPr="00E32961">
          <w:rPr>
            <w:rStyle w:val="Hipervnculo"/>
            <w:b/>
            <w:sz w:val="20"/>
            <w:szCs w:val="22"/>
          </w:rPr>
          <w:t>2.1. Orientaciones metodológicas</w:t>
        </w:r>
        <w:r w:rsidR="00E32961" w:rsidRPr="00E32961">
          <w:rPr>
            <w:rStyle w:val="Hipervnculo"/>
            <w:b/>
            <w:webHidden/>
            <w:sz w:val="20"/>
            <w:szCs w:val="22"/>
          </w:rPr>
          <w:tab/>
        </w:r>
        <w:r w:rsidR="00E32961" w:rsidRPr="00E32961">
          <w:rPr>
            <w:rStyle w:val="Hipervnculo"/>
            <w:webHidden/>
            <w:sz w:val="20"/>
            <w:szCs w:val="22"/>
          </w:rPr>
          <w:fldChar w:fldCharType="begin"/>
        </w:r>
        <w:r w:rsidR="00E32961" w:rsidRPr="00E32961">
          <w:rPr>
            <w:rStyle w:val="Hipervnculo"/>
            <w:webHidden/>
            <w:sz w:val="20"/>
            <w:szCs w:val="22"/>
          </w:rPr>
          <w:instrText xml:space="preserve"> PAGEREF _Toc528054038 \h </w:instrText>
        </w:r>
        <w:r w:rsidR="00E32961" w:rsidRPr="00E32961">
          <w:rPr>
            <w:rStyle w:val="Hipervnculo"/>
            <w:webHidden/>
            <w:sz w:val="20"/>
            <w:szCs w:val="22"/>
          </w:rPr>
        </w:r>
        <w:r w:rsidR="00E32961" w:rsidRPr="00E32961">
          <w:rPr>
            <w:rStyle w:val="Hipervnculo"/>
            <w:webHidden/>
            <w:sz w:val="20"/>
            <w:szCs w:val="22"/>
          </w:rPr>
          <w:fldChar w:fldCharType="separate"/>
        </w:r>
        <w:r w:rsidR="00DA40D4">
          <w:rPr>
            <w:rStyle w:val="Hipervnculo"/>
            <w:webHidden/>
            <w:sz w:val="20"/>
            <w:szCs w:val="22"/>
          </w:rPr>
          <w:t>7</w:t>
        </w:r>
        <w:r w:rsidR="00E32961" w:rsidRPr="00E32961">
          <w:rPr>
            <w:rStyle w:val="Hipervnculo"/>
            <w:webHidden/>
            <w:sz w:val="20"/>
            <w:szCs w:val="22"/>
          </w:rPr>
          <w:fldChar w:fldCharType="end"/>
        </w:r>
      </w:hyperlink>
    </w:p>
    <w:p w14:paraId="0E9D8C71" w14:textId="77777777" w:rsidR="00E32961" w:rsidRPr="00E32961" w:rsidRDefault="00C824C1">
      <w:pPr>
        <w:pStyle w:val="TDC2"/>
        <w:rPr>
          <w:rStyle w:val="Hipervnculo"/>
          <w:b/>
          <w:sz w:val="20"/>
          <w:szCs w:val="22"/>
        </w:rPr>
      </w:pPr>
      <w:hyperlink w:anchor="_Toc528054039" w:history="1">
        <w:r w:rsidR="00E32961" w:rsidRPr="00E32961">
          <w:rPr>
            <w:rStyle w:val="Hipervnculo"/>
            <w:b/>
            <w:sz w:val="20"/>
            <w:szCs w:val="22"/>
          </w:rPr>
          <w:t>2.2. Área o materias e Interdisciplinariedad</w:t>
        </w:r>
        <w:r w:rsidR="00E32961" w:rsidRPr="00E32961">
          <w:rPr>
            <w:rStyle w:val="Hipervnculo"/>
            <w:b/>
            <w:webHidden/>
            <w:sz w:val="20"/>
            <w:szCs w:val="22"/>
          </w:rPr>
          <w:tab/>
        </w:r>
        <w:r w:rsidR="00E32961" w:rsidRPr="00E32961">
          <w:rPr>
            <w:rStyle w:val="Hipervnculo"/>
            <w:webHidden/>
            <w:sz w:val="20"/>
            <w:szCs w:val="22"/>
          </w:rPr>
          <w:fldChar w:fldCharType="begin"/>
        </w:r>
        <w:r w:rsidR="00E32961" w:rsidRPr="00E32961">
          <w:rPr>
            <w:rStyle w:val="Hipervnculo"/>
            <w:webHidden/>
            <w:sz w:val="20"/>
            <w:szCs w:val="22"/>
          </w:rPr>
          <w:instrText xml:space="preserve"> PAGEREF _Toc528054039 \h </w:instrText>
        </w:r>
        <w:r w:rsidR="00E32961" w:rsidRPr="00E32961">
          <w:rPr>
            <w:rStyle w:val="Hipervnculo"/>
            <w:webHidden/>
            <w:sz w:val="20"/>
            <w:szCs w:val="22"/>
          </w:rPr>
        </w:r>
        <w:r w:rsidR="00E32961" w:rsidRPr="00E32961">
          <w:rPr>
            <w:rStyle w:val="Hipervnculo"/>
            <w:webHidden/>
            <w:sz w:val="20"/>
            <w:szCs w:val="22"/>
          </w:rPr>
          <w:fldChar w:fldCharType="separate"/>
        </w:r>
        <w:r w:rsidR="00DA40D4">
          <w:rPr>
            <w:rStyle w:val="Hipervnculo"/>
            <w:webHidden/>
            <w:sz w:val="20"/>
            <w:szCs w:val="22"/>
          </w:rPr>
          <w:t>8</w:t>
        </w:r>
        <w:r w:rsidR="00E32961" w:rsidRPr="00E32961">
          <w:rPr>
            <w:rStyle w:val="Hipervnculo"/>
            <w:webHidden/>
            <w:sz w:val="20"/>
            <w:szCs w:val="22"/>
          </w:rPr>
          <w:fldChar w:fldCharType="end"/>
        </w:r>
      </w:hyperlink>
    </w:p>
    <w:p w14:paraId="4D2170F7" w14:textId="77777777" w:rsidR="00E32961" w:rsidRPr="00E32961" w:rsidRDefault="00C824C1">
      <w:pPr>
        <w:pStyle w:val="TDC2"/>
        <w:rPr>
          <w:rStyle w:val="Hipervnculo"/>
          <w:b/>
          <w:sz w:val="20"/>
          <w:szCs w:val="22"/>
        </w:rPr>
      </w:pPr>
      <w:hyperlink w:anchor="_Toc528054040" w:history="1">
        <w:r w:rsidR="00E32961" w:rsidRPr="00E32961">
          <w:rPr>
            <w:rStyle w:val="Hipervnculo"/>
            <w:b/>
            <w:sz w:val="20"/>
            <w:szCs w:val="22"/>
          </w:rPr>
          <w:t>2.3. Objetivos</w:t>
        </w:r>
        <w:r w:rsidR="00E32961" w:rsidRPr="00E32961">
          <w:rPr>
            <w:rStyle w:val="Hipervnculo"/>
            <w:b/>
            <w:sz w:val="20"/>
            <w:szCs w:val="22"/>
          </w:rPr>
          <w:tab/>
        </w:r>
        <w:r w:rsidR="00E32961" w:rsidRPr="00E32961">
          <w:rPr>
            <w:rStyle w:val="Hipervnculo"/>
            <w:b/>
            <w:webHidden/>
            <w:sz w:val="20"/>
            <w:szCs w:val="22"/>
          </w:rPr>
          <w:tab/>
        </w:r>
        <w:r w:rsidR="00E32961" w:rsidRPr="00E32961">
          <w:rPr>
            <w:rStyle w:val="Hipervnculo"/>
            <w:webHidden/>
            <w:sz w:val="20"/>
            <w:szCs w:val="22"/>
          </w:rPr>
          <w:fldChar w:fldCharType="begin"/>
        </w:r>
        <w:r w:rsidR="00E32961" w:rsidRPr="00E32961">
          <w:rPr>
            <w:rStyle w:val="Hipervnculo"/>
            <w:webHidden/>
            <w:sz w:val="20"/>
            <w:szCs w:val="22"/>
          </w:rPr>
          <w:instrText xml:space="preserve"> PAGEREF _Toc528054040 \h </w:instrText>
        </w:r>
        <w:r w:rsidR="00E32961" w:rsidRPr="00E32961">
          <w:rPr>
            <w:rStyle w:val="Hipervnculo"/>
            <w:webHidden/>
            <w:sz w:val="20"/>
            <w:szCs w:val="22"/>
          </w:rPr>
        </w:r>
        <w:r w:rsidR="00E32961" w:rsidRPr="00E32961">
          <w:rPr>
            <w:rStyle w:val="Hipervnculo"/>
            <w:webHidden/>
            <w:sz w:val="20"/>
            <w:szCs w:val="22"/>
          </w:rPr>
          <w:fldChar w:fldCharType="separate"/>
        </w:r>
        <w:r w:rsidR="00DA40D4">
          <w:rPr>
            <w:rStyle w:val="Hipervnculo"/>
            <w:webHidden/>
            <w:sz w:val="20"/>
            <w:szCs w:val="22"/>
          </w:rPr>
          <w:t>9</w:t>
        </w:r>
        <w:r w:rsidR="00E32961" w:rsidRPr="00E32961">
          <w:rPr>
            <w:rStyle w:val="Hipervnculo"/>
            <w:webHidden/>
            <w:sz w:val="20"/>
            <w:szCs w:val="22"/>
          </w:rPr>
          <w:fldChar w:fldCharType="end"/>
        </w:r>
      </w:hyperlink>
    </w:p>
    <w:p w14:paraId="16F78A20" w14:textId="77777777" w:rsidR="00E32961" w:rsidRPr="00E32961" w:rsidRDefault="00C824C1">
      <w:pPr>
        <w:pStyle w:val="TDC2"/>
        <w:rPr>
          <w:rStyle w:val="Hipervnculo"/>
          <w:b/>
          <w:sz w:val="20"/>
          <w:szCs w:val="22"/>
        </w:rPr>
      </w:pPr>
      <w:hyperlink w:anchor="_Toc528054041" w:history="1">
        <w:r w:rsidR="00E32961" w:rsidRPr="00E32961">
          <w:rPr>
            <w:rStyle w:val="Hipervnculo"/>
            <w:b/>
            <w:sz w:val="20"/>
            <w:szCs w:val="22"/>
          </w:rPr>
          <w:t>2.4. Contenidos</w:t>
        </w:r>
        <w:r w:rsidR="00E32961" w:rsidRPr="00E32961">
          <w:rPr>
            <w:rStyle w:val="Hipervnculo"/>
            <w:b/>
            <w:webHidden/>
            <w:sz w:val="20"/>
            <w:szCs w:val="22"/>
          </w:rPr>
          <w:tab/>
        </w:r>
        <w:r w:rsidR="00E32961" w:rsidRPr="00E32961">
          <w:rPr>
            <w:rStyle w:val="Hipervnculo"/>
            <w:webHidden/>
            <w:sz w:val="20"/>
            <w:szCs w:val="22"/>
          </w:rPr>
          <w:fldChar w:fldCharType="begin"/>
        </w:r>
        <w:r w:rsidR="00E32961" w:rsidRPr="00E32961">
          <w:rPr>
            <w:rStyle w:val="Hipervnculo"/>
            <w:webHidden/>
            <w:sz w:val="20"/>
            <w:szCs w:val="22"/>
          </w:rPr>
          <w:instrText xml:space="preserve"> PAGEREF _Toc528054041 \h </w:instrText>
        </w:r>
        <w:r w:rsidR="00E32961" w:rsidRPr="00E32961">
          <w:rPr>
            <w:rStyle w:val="Hipervnculo"/>
            <w:webHidden/>
            <w:sz w:val="20"/>
            <w:szCs w:val="22"/>
          </w:rPr>
        </w:r>
        <w:r w:rsidR="00E32961" w:rsidRPr="00E32961">
          <w:rPr>
            <w:rStyle w:val="Hipervnculo"/>
            <w:webHidden/>
            <w:sz w:val="20"/>
            <w:szCs w:val="22"/>
          </w:rPr>
          <w:fldChar w:fldCharType="separate"/>
        </w:r>
        <w:r w:rsidR="00DA40D4">
          <w:rPr>
            <w:rStyle w:val="Hipervnculo"/>
            <w:webHidden/>
            <w:sz w:val="20"/>
            <w:szCs w:val="22"/>
          </w:rPr>
          <w:t>9</w:t>
        </w:r>
        <w:r w:rsidR="00E32961" w:rsidRPr="00E32961">
          <w:rPr>
            <w:rStyle w:val="Hipervnculo"/>
            <w:webHidden/>
            <w:sz w:val="20"/>
            <w:szCs w:val="22"/>
          </w:rPr>
          <w:fldChar w:fldCharType="end"/>
        </w:r>
      </w:hyperlink>
    </w:p>
    <w:p w14:paraId="317AB1A9" w14:textId="77777777" w:rsidR="00E32961" w:rsidRPr="00E32961" w:rsidRDefault="00C824C1">
      <w:pPr>
        <w:pStyle w:val="TDC2"/>
        <w:rPr>
          <w:rStyle w:val="Hipervnculo"/>
          <w:b/>
        </w:rPr>
      </w:pPr>
      <w:hyperlink w:anchor="_Toc528054042" w:history="1">
        <w:r w:rsidR="00E32961" w:rsidRPr="00E32961">
          <w:rPr>
            <w:rStyle w:val="Hipervnculo"/>
            <w:b/>
            <w:sz w:val="20"/>
            <w:szCs w:val="22"/>
          </w:rPr>
          <w:t>2.5. Competencias</w:t>
        </w:r>
        <w:r w:rsidR="00E32961" w:rsidRPr="00E32961">
          <w:rPr>
            <w:rStyle w:val="Hipervnculo"/>
            <w:b/>
            <w:webHidden/>
          </w:rPr>
          <w:tab/>
        </w:r>
        <w:r w:rsidR="00E32961" w:rsidRPr="00E32961">
          <w:rPr>
            <w:rStyle w:val="Hipervnculo"/>
            <w:webHidden/>
          </w:rPr>
          <w:fldChar w:fldCharType="begin"/>
        </w:r>
        <w:r w:rsidR="00E32961" w:rsidRPr="00E32961">
          <w:rPr>
            <w:rStyle w:val="Hipervnculo"/>
            <w:webHidden/>
          </w:rPr>
          <w:instrText xml:space="preserve"> PAGEREF _Toc528054042 \h </w:instrText>
        </w:r>
        <w:r w:rsidR="00E32961" w:rsidRPr="00E32961">
          <w:rPr>
            <w:rStyle w:val="Hipervnculo"/>
            <w:webHidden/>
          </w:rPr>
        </w:r>
        <w:r w:rsidR="00E32961" w:rsidRPr="00E32961">
          <w:rPr>
            <w:rStyle w:val="Hipervnculo"/>
            <w:webHidden/>
          </w:rPr>
          <w:fldChar w:fldCharType="separate"/>
        </w:r>
        <w:r w:rsidR="00DA40D4">
          <w:rPr>
            <w:rStyle w:val="Hipervnculo"/>
            <w:webHidden/>
          </w:rPr>
          <w:t>11</w:t>
        </w:r>
        <w:r w:rsidR="00E32961" w:rsidRPr="00E32961">
          <w:rPr>
            <w:rStyle w:val="Hipervnculo"/>
            <w:webHidden/>
          </w:rPr>
          <w:fldChar w:fldCharType="end"/>
        </w:r>
      </w:hyperlink>
    </w:p>
    <w:p w14:paraId="4AFE7789" w14:textId="77777777" w:rsidR="00E32961" w:rsidRPr="00E32961" w:rsidRDefault="00C824C1">
      <w:pPr>
        <w:pStyle w:val="TDC2"/>
        <w:rPr>
          <w:rStyle w:val="Hipervnculo"/>
          <w:b/>
        </w:rPr>
      </w:pPr>
      <w:hyperlink w:anchor="_Toc528054043" w:history="1">
        <w:r w:rsidR="00E32961" w:rsidRPr="00E32961">
          <w:rPr>
            <w:rStyle w:val="Hipervnculo"/>
            <w:b/>
            <w:sz w:val="20"/>
            <w:szCs w:val="22"/>
          </w:rPr>
          <w:t>2.6. Cómo nos organizamos</w:t>
        </w:r>
        <w:r w:rsidR="00E32961" w:rsidRPr="00E32961">
          <w:rPr>
            <w:rStyle w:val="Hipervnculo"/>
            <w:b/>
            <w:webHidden/>
          </w:rPr>
          <w:tab/>
        </w:r>
        <w:r w:rsidR="00E32961" w:rsidRPr="00E32961">
          <w:rPr>
            <w:rStyle w:val="Hipervnculo"/>
            <w:webHidden/>
          </w:rPr>
          <w:fldChar w:fldCharType="begin"/>
        </w:r>
        <w:r w:rsidR="00E32961" w:rsidRPr="00E32961">
          <w:rPr>
            <w:rStyle w:val="Hipervnculo"/>
            <w:webHidden/>
          </w:rPr>
          <w:instrText xml:space="preserve"> PAGEREF _Toc528054043 \h </w:instrText>
        </w:r>
        <w:r w:rsidR="00E32961" w:rsidRPr="00E32961">
          <w:rPr>
            <w:rStyle w:val="Hipervnculo"/>
            <w:webHidden/>
          </w:rPr>
        </w:r>
        <w:r w:rsidR="00E32961" w:rsidRPr="00E32961">
          <w:rPr>
            <w:rStyle w:val="Hipervnculo"/>
            <w:webHidden/>
          </w:rPr>
          <w:fldChar w:fldCharType="separate"/>
        </w:r>
        <w:r w:rsidR="00DA40D4">
          <w:rPr>
            <w:rStyle w:val="Hipervnculo"/>
            <w:webHidden/>
          </w:rPr>
          <w:t>11</w:t>
        </w:r>
        <w:r w:rsidR="00E32961" w:rsidRPr="00E32961">
          <w:rPr>
            <w:rStyle w:val="Hipervnculo"/>
            <w:webHidden/>
          </w:rPr>
          <w:fldChar w:fldCharType="end"/>
        </w:r>
      </w:hyperlink>
    </w:p>
    <w:p w14:paraId="1F3CA620" w14:textId="77777777" w:rsidR="00E32961" w:rsidRPr="00E32961" w:rsidRDefault="00C824C1">
      <w:pPr>
        <w:pStyle w:val="TDC2"/>
        <w:rPr>
          <w:rStyle w:val="Hipervnculo"/>
          <w:b/>
        </w:rPr>
      </w:pPr>
      <w:hyperlink w:anchor="_Toc528054044" w:history="1">
        <w:r w:rsidR="00E32961" w:rsidRPr="00E32961">
          <w:rPr>
            <w:rStyle w:val="Hipervnculo"/>
            <w:b/>
            <w:sz w:val="20"/>
            <w:szCs w:val="22"/>
          </w:rPr>
          <w:t>2.7. Producto final</w:t>
        </w:r>
        <w:r w:rsidR="00E32961" w:rsidRPr="00E32961">
          <w:rPr>
            <w:rStyle w:val="Hipervnculo"/>
            <w:b/>
            <w:webHidden/>
          </w:rPr>
          <w:tab/>
        </w:r>
        <w:r w:rsidR="00E32961" w:rsidRPr="00E32961">
          <w:rPr>
            <w:rStyle w:val="Hipervnculo"/>
            <w:webHidden/>
            <w:sz w:val="20"/>
            <w:szCs w:val="22"/>
          </w:rPr>
          <w:fldChar w:fldCharType="begin"/>
        </w:r>
        <w:r w:rsidR="00E32961" w:rsidRPr="00E32961">
          <w:rPr>
            <w:rStyle w:val="Hipervnculo"/>
            <w:webHidden/>
            <w:sz w:val="20"/>
            <w:szCs w:val="22"/>
          </w:rPr>
          <w:instrText xml:space="preserve"> PAGEREF _Toc528054044 \h </w:instrText>
        </w:r>
        <w:r w:rsidR="00E32961" w:rsidRPr="00E32961">
          <w:rPr>
            <w:rStyle w:val="Hipervnculo"/>
            <w:webHidden/>
            <w:sz w:val="20"/>
            <w:szCs w:val="22"/>
          </w:rPr>
        </w:r>
        <w:r w:rsidR="00E32961" w:rsidRPr="00E32961">
          <w:rPr>
            <w:rStyle w:val="Hipervnculo"/>
            <w:webHidden/>
            <w:sz w:val="20"/>
            <w:szCs w:val="22"/>
          </w:rPr>
          <w:fldChar w:fldCharType="separate"/>
        </w:r>
        <w:r w:rsidR="00DA40D4">
          <w:rPr>
            <w:rStyle w:val="Hipervnculo"/>
            <w:webHidden/>
            <w:sz w:val="20"/>
            <w:szCs w:val="22"/>
          </w:rPr>
          <w:t>13</w:t>
        </w:r>
        <w:r w:rsidR="00E32961" w:rsidRPr="00E32961">
          <w:rPr>
            <w:rStyle w:val="Hipervnculo"/>
            <w:webHidden/>
            <w:sz w:val="20"/>
            <w:szCs w:val="22"/>
          </w:rPr>
          <w:fldChar w:fldCharType="end"/>
        </w:r>
      </w:hyperlink>
    </w:p>
    <w:p w14:paraId="74BDEDEB" w14:textId="77777777" w:rsidR="00E32961" w:rsidRPr="00E32961" w:rsidRDefault="00C824C1">
      <w:pPr>
        <w:pStyle w:val="TDC2"/>
        <w:rPr>
          <w:rStyle w:val="Hipervnculo"/>
          <w:b/>
        </w:rPr>
      </w:pPr>
      <w:hyperlink w:anchor="_Toc528054045" w:history="1">
        <w:r w:rsidR="00E32961" w:rsidRPr="00E32961">
          <w:rPr>
            <w:rStyle w:val="Hipervnculo"/>
            <w:b/>
            <w:sz w:val="20"/>
            <w:szCs w:val="22"/>
          </w:rPr>
          <w:t>2.8. Modelo de evaluación</w:t>
        </w:r>
        <w:r w:rsidR="00E32961" w:rsidRPr="00E32961">
          <w:rPr>
            <w:rStyle w:val="Hipervnculo"/>
            <w:b/>
            <w:webHidden/>
          </w:rPr>
          <w:tab/>
        </w:r>
        <w:r w:rsidR="00E32961" w:rsidRPr="00E32961">
          <w:rPr>
            <w:rStyle w:val="Hipervnculo"/>
            <w:webHidden/>
          </w:rPr>
          <w:fldChar w:fldCharType="begin"/>
        </w:r>
        <w:r w:rsidR="00E32961" w:rsidRPr="00E32961">
          <w:rPr>
            <w:rStyle w:val="Hipervnculo"/>
            <w:webHidden/>
          </w:rPr>
          <w:instrText xml:space="preserve"> PAGEREF _Toc528054045 \h </w:instrText>
        </w:r>
        <w:r w:rsidR="00E32961" w:rsidRPr="00E32961">
          <w:rPr>
            <w:rStyle w:val="Hipervnculo"/>
            <w:webHidden/>
          </w:rPr>
        </w:r>
        <w:r w:rsidR="00E32961" w:rsidRPr="00E32961">
          <w:rPr>
            <w:rStyle w:val="Hipervnculo"/>
            <w:webHidden/>
          </w:rPr>
          <w:fldChar w:fldCharType="separate"/>
        </w:r>
        <w:r w:rsidR="00DA40D4">
          <w:rPr>
            <w:rStyle w:val="Hipervnculo"/>
            <w:webHidden/>
          </w:rPr>
          <w:t>13</w:t>
        </w:r>
        <w:r w:rsidR="00E32961" w:rsidRPr="00E32961">
          <w:rPr>
            <w:rStyle w:val="Hipervnculo"/>
            <w:webHidden/>
          </w:rPr>
          <w:fldChar w:fldCharType="end"/>
        </w:r>
      </w:hyperlink>
    </w:p>
    <w:p w14:paraId="355D3779" w14:textId="77777777" w:rsidR="00E32961" w:rsidRPr="00E32961" w:rsidRDefault="00C824C1">
      <w:pPr>
        <w:pStyle w:val="TDC1"/>
        <w:rPr>
          <w:rFonts w:ascii="Arial" w:eastAsiaTheme="minorEastAsia" w:hAnsi="Arial" w:cs="Arial"/>
          <w:b w:val="0"/>
          <w:bCs w:val="0"/>
          <w:caps w:val="0"/>
          <w:noProof/>
          <w:szCs w:val="22"/>
          <w:lang w:eastAsia="es-ES"/>
        </w:rPr>
      </w:pPr>
      <w:hyperlink w:anchor="_Toc528054046" w:history="1">
        <w:r w:rsidR="00E32961" w:rsidRPr="00E32961">
          <w:rPr>
            <w:rStyle w:val="Hipervnculo"/>
            <w:rFonts w:ascii="Arial" w:hAnsi="Arial" w:cs="Arial"/>
            <w:noProof/>
            <w:color w:val="FFFFFF" w:themeColor="background1"/>
            <w:szCs w:val="22"/>
            <w:shd w:val="clear" w:color="auto" w:fill="50AF3F"/>
          </w:rPr>
          <w:t>3</w:t>
        </w:r>
        <w:r w:rsidR="00E32961" w:rsidRPr="00E32961">
          <w:rPr>
            <w:rStyle w:val="Hipervnculo"/>
            <w:rFonts w:ascii="Arial" w:hAnsi="Arial" w:cs="Arial"/>
            <w:noProof/>
            <w:szCs w:val="22"/>
          </w:rPr>
          <w:t xml:space="preserve"> </w:t>
        </w:r>
        <w:r w:rsidR="00E32961" w:rsidRPr="00E32961">
          <w:rPr>
            <w:rStyle w:val="Hipervnculo"/>
            <w:rFonts w:ascii="Arial" w:hAnsi="Arial" w:cs="Arial"/>
            <w:noProof/>
            <w:color w:val="ED7D31"/>
            <w:szCs w:val="22"/>
          </w:rPr>
          <w:t>Estructura</w:t>
        </w:r>
        <w:r w:rsidR="00E32961" w:rsidRPr="00E32961">
          <w:rPr>
            <w:rStyle w:val="Hipervnculo"/>
            <w:rFonts w:ascii="Arial" w:hAnsi="Arial" w:cs="Arial"/>
            <w:noProof/>
            <w:szCs w:val="22"/>
          </w:rPr>
          <w:t xml:space="preserve"> </w:t>
        </w:r>
        <w:r w:rsidR="00E32961" w:rsidRPr="00E32961">
          <w:rPr>
            <w:rStyle w:val="Hipervnculo"/>
            <w:rFonts w:ascii="Arial" w:hAnsi="Arial" w:cs="Arial"/>
            <w:noProof/>
            <w:color w:val="ED7D31"/>
            <w:szCs w:val="22"/>
          </w:rPr>
          <w:t>y desarrollo de la secuencia didáctica</w:t>
        </w:r>
        <w:r w:rsidR="00E32961" w:rsidRPr="00E32961">
          <w:rPr>
            <w:rFonts w:ascii="Arial" w:hAnsi="Arial" w:cs="Arial"/>
            <w:noProof/>
            <w:webHidden/>
            <w:color w:val="ED7D31"/>
            <w:szCs w:val="22"/>
          </w:rPr>
          <w:tab/>
        </w:r>
        <w:r w:rsidR="00E32961" w:rsidRPr="00E32961">
          <w:rPr>
            <w:rFonts w:ascii="Arial" w:hAnsi="Arial" w:cs="Arial"/>
            <w:noProof/>
            <w:webHidden/>
            <w:color w:val="ED7D31"/>
            <w:szCs w:val="22"/>
          </w:rPr>
          <w:fldChar w:fldCharType="begin"/>
        </w:r>
        <w:r w:rsidR="00E32961" w:rsidRPr="00E32961">
          <w:rPr>
            <w:rFonts w:ascii="Arial" w:hAnsi="Arial" w:cs="Arial"/>
            <w:noProof/>
            <w:webHidden/>
            <w:color w:val="ED7D31"/>
            <w:szCs w:val="22"/>
          </w:rPr>
          <w:instrText xml:space="preserve"> PAGEREF _Toc528054046 \h </w:instrText>
        </w:r>
        <w:r w:rsidR="00E32961" w:rsidRPr="00E32961">
          <w:rPr>
            <w:rFonts w:ascii="Arial" w:hAnsi="Arial" w:cs="Arial"/>
            <w:noProof/>
            <w:webHidden/>
            <w:color w:val="ED7D31"/>
            <w:szCs w:val="22"/>
          </w:rPr>
        </w:r>
        <w:r w:rsidR="00E32961" w:rsidRPr="00E32961">
          <w:rPr>
            <w:rFonts w:ascii="Arial" w:hAnsi="Arial" w:cs="Arial"/>
            <w:noProof/>
            <w:webHidden/>
            <w:color w:val="ED7D31"/>
            <w:szCs w:val="22"/>
          </w:rPr>
          <w:fldChar w:fldCharType="separate"/>
        </w:r>
        <w:r w:rsidR="00DA40D4">
          <w:rPr>
            <w:rFonts w:ascii="Arial" w:hAnsi="Arial" w:cs="Arial"/>
            <w:noProof/>
            <w:webHidden/>
            <w:color w:val="ED7D31"/>
            <w:szCs w:val="22"/>
          </w:rPr>
          <w:t>15</w:t>
        </w:r>
        <w:r w:rsidR="00E32961" w:rsidRPr="00E32961">
          <w:rPr>
            <w:rFonts w:ascii="Arial" w:hAnsi="Arial" w:cs="Arial"/>
            <w:noProof/>
            <w:webHidden/>
            <w:color w:val="ED7D31"/>
            <w:szCs w:val="22"/>
          </w:rPr>
          <w:fldChar w:fldCharType="end"/>
        </w:r>
      </w:hyperlink>
    </w:p>
    <w:p w14:paraId="5425F466" w14:textId="77777777" w:rsidR="00E32961" w:rsidRPr="00E32961" w:rsidRDefault="00C824C1">
      <w:pPr>
        <w:pStyle w:val="TDC2"/>
        <w:rPr>
          <w:rFonts w:eastAsiaTheme="minorEastAsia"/>
          <w:smallCaps w:val="0"/>
          <w:sz w:val="20"/>
          <w:szCs w:val="22"/>
          <w:lang w:val="es-ES" w:eastAsia="es-ES"/>
        </w:rPr>
      </w:pPr>
      <w:hyperlink w:anchor="_Toc528054047" w:history="1">
        <w:r w:rsidR="00E32961" w:rsidRPr="00E32961">
          <w:rPr>
            <w:rStyle w:val="Hipervnculo"/>
            <w:b/>
            <w:sz w:val="20"/>
            <w:szCs w:val="22"/>
          </w:rPr>
          <w:t>3.1. Tabla de secuenciación</w:t>
        </w:r>
        <w:r w:rsidR="00E32961" w:rsidRPr="00E32961">
          <w:rPr>
            <w:webHidden/>
            <w:sz w:val="20"/>
            <w:szCs w:val="22"/>
          </w:rPr>
          <w:tab/>
        </w:r>
        <w:r w:rsidR="00E32961" w:rsidRPr="00E32961">
          <w:rPr>
            <w:webHidden/>
            <w:sz w:val="20"/>
            <w:szCs w:val="22"/>
          </w:rPr>
          <w:fldChar w:fldCharType="begin"/>
        </w:r>
        <w:r w:rsidR="00E32961" w:rsidRPr="00E32961">
          <w:rPr>
            <w:webHidden/>
            <w:sz w:val="20"/>
            <w:szCs w:val="22"/>
          </w:rPr>
          <w:instrText xml:space="preserve"> PAGEREF _Toc528054047 \h </w:instrText>
        </w:r>
        <w:r w:rsidR="00E32961" w:rsidRPr="00E32961">
          <w:rPr>
            <w:webHidden/>
            <w:sz w:val="20"/>
            <w:szCs w:val="22"/>
          </w:rPr>
        </w:r>
        <w:r w:rsidR="00E32961" w:rsidRPr="00E32961">
          <w:rPr>
            <w:webHidden/>
            <w:sz w:val="20"/>
            <w:szCs w:val="22"/>
          </w:rPr>
          <w:fldChar w:fldCharType="separate"/>
        </w:r>
        <w:r w:rsidR="00DA40D4">
          <w:rPr>
            <w:webHidden/>
            <w:sz w:val="20"/>
            <w:szCs w:val="22"/>
          </w:rPr>
          <w:t>15</w:t>
        </w:r>
        <w:r w:rsidR="00E32961" w:rsidRPr="00E32961">
          <w:rPr>
            <w:webHidden/>
            <w:sz w:val="20"/>
            <w:szCs w:val="22"/>
          </w:rPr>
          <w:fldChar w:fldCharType="end"/>
        </w:r>
      </w:hyperlink>
    </w:p>
    <w:p w14:paraId="4F1DC5EB" w14:textId="77777777" w:rsidR="00E32961" w:rsidRPr="00E32961" w:rsidRDefault="00C824C1">
      <w:pPr>
        <w:pStyle w:val="TDC2"/>
        <w:rPr>
          <w:rFonts w:eastAsiaTheme="minorEastAsia"/>
          <w:smallCaps w:val="0"/>
          <w:sz w:val="20"/>
          <w:szCs w:val="22"/>
          <w:lang w:val="es-ES" w:eastAsia="es-ES"/>
        </w:rPr>
      </w:pPr>
      <w:hyperlink w:anchor="_Toc528054048" w:history="1">
        <w:r w:rsidR="00E32961" w:rsidRPr="00E32961">
          <w:rPr>
            <w:rStyle w:val="Hipervnculo"/>
            <w:b/>
            <w:sz w:val="20"/>
            <w:szCs w:val="22"/>
          </w:rPr>
          <w:t>3.2. Sesión 1. Sensibilización e importancia de la temática</w:t>
        </w:r>
        <w:r w:rsidR="00E32961" w:rsidRPr="00E32961">
          <w:rPr>
            <w:webHidden/>
            <w:sz w:val="20"/>
            <w:szCs w:val="22"/>
          </w:rPr>
          <w:tab/>
        </w:r>
        <w:r w:rsidR="00E32961" w:rsidRPr="00E32961">
          <w:rPr>
            <w:webHidden/>
            <w:sz w:val="20"/>
            <w:szCs w:val="22"/>
          </w:rPr>
          <w:fldChar w:fldCharType="begin"/>
        </w:r>
        <w:r w:rsidR="00E32961" w:rsidRPr="00E32961">
          <w:rPr>
            <w:webHidden/>
            <w:sz w:val="20"/>
            <w:szCs w:val="22"/>
          </w:rPr>
          <w:instrText xml:space="preserve"> PAGEREF _Toc528054048 \h </w:instrText>
        </w:r>
        <w:r w:rsidR="00E32961" w:rsidRPr="00E32961">
          <w:rPr>
            <w:webHidden/>
            <w:sz w:val="20"/>
            <w:szCs w:val="22"/>
          </w:rPr>
        </w:r>
        <w:r w:rsidR="00E32961" w:rsidRPr="00E32961">
          <w:rPr>
            <w:webHidden/>
            <w:sz w:val="20"/>
            <w:szCs w:val="22"/>
          </w:rPr>
          <w:fldChar w:fldCharType="separate"/>
        </w:r>
        <w:r w:rsidR="00DA40D4">
          <w:rPr>
            <w:webHidden/>
            <w:sz w:val="20"/>
            <w:szCs w:val="22"/>
          </w:rPr>
          <w:t>16</w:t>
        </w:r>
        <w:r w:rsidR="00E32961" w:rsidRPr="00E32961">
          <w:rPr>
            <w:webHidden/>
            <w:sz w:val="20"/>
            <w:szCs w:val="22"/>
          </w:rPr>
          <w:fldChar w:fldCharType="end"/>
        </w:r>
      </w:hyperlink>
    </w:p>
    <w:p w14:paraId="443EB28B" w14:textId="77777777" w:rsidR="00E32961" w:rsidRPr="00E32961" w:rsidRDefault="00C824C1">
      <w:pPr>
        <w:pStyle w:val="TDC2"/>
        <w:rPr>
          <w:rFonts w:eastAsiaTheme="minorEastAsia"/>
          <w:smallCaps w:val="0"/>
          <w:sz w:val="20"/>
          <w:szCs w:val="22"/>
          <w:lang w:val="es-ES" w:eastAsia="es-ES"/>
        </w:rPr>
      </w:pPr>
      <w:hyperlink w:anchor="_Toc528054049" w:history="1">
        <w:r w:rsidR="00E32961" w:rsidRPr="00E32961">
          <w:rPr>
            <w:rStyle w:val="Hipervnculo"/>
            <w:b/>
            <w:sz w:val="20"/>
            <w:szCs w:val="22"/>
          </w:rPr>
          <w:t>3.3. Sesión 2. Planificamos el huerto escolar</w:t>
        </w:r>
        <w:r w:rsidR="00E32961" w:rsidRPr="00E32961">
          <w:rPr>
            <w:webHidden/>
            <w:sz w:val="20"/>
            <w:szCs w:val="22"/>
          </w:rPr>
          <w:tab/>
        </w:r>
        <w:r w:rsidR="00E32961" w:rsidRPr="00E32961">
          <w:rPr>
            <w:webHidden/>
            <w:sz w:val="20"/>
            <w:szCs w:val="22"/>
          </w:rPr>
          <w:fldChar w:fldCharType="begin"/>
        </w:r>
        <w:r w:rsidR="00E32961" w:rsidRPr="00E32961">
          <w:rPr>
            <w:webHidden/>
            <w:sz w:val="20"/>
            <w:szCs w:val="22"/>
          </w:rPr>
          <w:instrText xml:space="preserve"> PAGEREF _Toc528054049 \h </w:instrText>
        </w:r>
        <w:r w:rsidR="00E32961" w:rsidRPr="00E32961">
          <w:rPr>
            <w:webHidden/>
            <w:sz w:val="20"/>
            <w:szCs w:val="22"/>
          </w:rPr>
        </w:r>
        <w:r w:rsidR="00E32961" w:rsidRPr="00E32961">
          <w:rPr>
            <w:webHidden/>
            <w:sz w:val="20"/>
            <w:szCs w:val="22"/>
          </w:rPr>
          <w:fldChar w:fldCharType="separate"/>
        </w:r>
        <w:r w:rsidR="00DA40D4">
          <w:rPr>
            <w:webHidden/>
            <w:sz w:val="20"/>
            <w:szCs w:val="22"/>
          </w:rPr>
          <w:t>21</w:t>
        </w:r>
        <w:r w:rsidR="00E32961" w:rsidRPr="00E32961">
          <w:rPr>
            <w:webHidden/>
            <w:sz w:val="20"/>
            <w:szCs w:val="22"/>
          </w:rPr>
          <w:fldChar w:fldCharType="end"/>
        </w:r>
      </w:hyperlink>
    </w:p>
    <w:p w14:paraId="34546719" w14:textId="77777777" w:rsidR="00E32961" w:rsidRPr="00E32961" w:rsidRDefault="00C824C1">
      <w:pPr>
        <w:pStyle w:val="TDC2"/>
        <w:rPr>
          <w:rFonts w:eastAsiaTheme="minorEastAsia"/>
          <w:smallCaps w:val="0"/>
          <w:sz w:val="20"/>
          <w:szCs w:val="22"/>
          <w:lang w:val="es-ES" w:eastAsia="es-ES"/>
        </w:rPr>
      </w:pPr>
      <w:hyperlink w:anchor="_Toc528054050" w:history="1">
        <w:r w:rsidR="00E32961" w:rsidRPr="00E32961">
          <w:rPr>
            <w:rStyle w:val="Hipervnculo"/>
            <w:b/>
            <w:sz w:val="20"/>
            <w:szCs w:val="22"/>
          </w:rPr>
          <w:t>3.4. Sesión 3. Preparación del terreno</w:t>
        </w:r>
        <w:r w:rsidR="00E32961" w:rsidRPr="00E32961">
          <w:rPr>
            <w:webHidden/>
            <w:sz w:val="20"/>
            <w:szCs w:val="22"/>
          </w:rPr>
          <w:tab/>
        </w:r>
        <w:r w:rsidR="00E32961" w:rsidRPr="00E32961">
          <w:rPr>
            <w:webHidden/>
            <w:sz w:val="20"/>
            <w:szCs w:val="22"/>
          </w:rPr>
          <w:fldChar w:fldCharType="begin"/>
        </w:r>
        <w:r w:rsidR="00E32961" w:rsidRPr="00E32961">
          <w:rPr>
            <w:webHidden/>
            <w:sz w:val="20"/>
            <w:szCs w:val="22"/>
          </w:rPr>
          <w:instrText xml:space="preserve"> PAGEREF _Toc528054050 \h </w:instrText>
        </w:r>
        <w:r w:rsidR="00E32961" w:rsidRPr="00E32961">
          <w:rPr>
            <w:webHidden/>
            <w:sz w:val="20"/>
            <w:szCs w:val="22"/>
          </w:rPr>
        </w:r>
        <w:r w:rsidR="00E32961" w:rsidRPr="00E32961">
          <w:rPr>
            <w:webHidden/>
            <w:sz w:val="20"/>
            <w:szCs w:val="22"/>
          </w:rPr>
          <w:fldChar w:fldCharType="separate"/>
        </w:r>
        <w:r w:rsidR="00DA40D4">
          <w:rPr>
            <w:webHidden/>
            <w:sz w:val="20"/>
            <w:szCs w:val="22"/>
          </w:rPr>
          <w:t>26</w:t>
        </w:r>
        <w:r w:rsidR="00E32961" w:rsidRPr="00E32961">
          <w:rPr>
            <w:webHidden/>
            <w:sz w:val="20"/>
            <w:szCs w:val="22"/>
          </w:rPr>
          <w:fldChar w:fldCharType="end"/>
        </w:r>
      </w:hyperlink>
    </w:p>
    <w:p w14:paraId="2503F370" w14:textId="77777777" w:rsidR="00E32961" w:rsidRPr="00E32961" w:rsidRDefault="00C824C1">
      <w:pPr>
        <w:pStyle w:val="TDC2"/>
        <w:rPr>
          <w:rFonts w:eastAsiaTheme="minorEastAsia"/>
          <w:smallCaps w:val="0"/>
          <w:sz w:val="20"/>
          <w:szCs w:val="22"/>
          <w:lang w:val="es-ES" w:eastAsia="es-ES"/>
        </w:rPr>
      </w:pPr>
      <w:hyperlink w:anchor="_Toc528054051" w:history="1">
        <w:r w:rsidR="00E32961" w:rsidRPr="00E32961">
          <w:rPr>
            <w:rStyle w:val="Hipervnculo"/>
            <w:b/>
            <w:sz w:val="20"/>
            <w:szCs w:val="22"/>
          </w:rPr>
          <w:t>3.5. Sesión 4. Plantar y sembrar</w:t>
        </w:r>
        <w:r w:rsidR="00E32961" w:rsidRPr="00E32961">
          <w:rPr>
            <w:webHidden/>
            <w:sz w:val="20"/>
            <w:szCs w:val="22"/>
          </w:rPr>
          <w:tab/>
        </w:r>
        <w:r w:rsidR="00E32961" w:rsidRPr="00E32961">
          <w:rPr>
            <w:webHidden/>
            <w:sz w:val="20"/>
            <w:szCs w:val="22"/>
          </w:rPr>
          <w:fldChar w:fldCharType="begin"/>
        </w:r>
        <w:r w:rsidR="00E32961" w:rsidRPr="00E32961">
          <w:rPr>
            <w:webHidden/>
            <w:sz w:val="20"/>
            <w:szCs w:val="22"/>
          </w:rPr>
          <w:instrText xml:space="preserve"> PAGEREF _Toc528054051 \h </w:instrText>
        </w:r>
        <w:r w:rsidR="00E32961" w:rsidRPr="00E32961">
          <w:rPr>
            <w:webHidden/>
            <w:sz w:val="20"/>
            <w:szCs w:val="22"/>
          </w:rPr>
        </w:r>
        <w:r w:rsidR="00E32961" w:rsidRPr="00E32961">
          <w:rPr>
            <w:webHidden/>
            <w:sz w:val="20"/>
            <w:szCs w:val="22"/>
          </w:rPr>
          <w:fldChar w:fldCharType="separate"/>
        </w:r>
        <w:r w:rsidR="00DA40D4">
          <w:rPr>
            <w:webHidden/>
            <w:sz w:val="20"/>
            <w:szCs w:val="22"/>
          </w:rPr>
          <w:t>29</w:t>
        </w:r>
        <w:r w:rsidR="00E32961" w:rsidRPr="00E32961">
          <w:rPr>
            <w:webHidden/>
            <w:sz w:val="20"/>
            <w:szCs w:val="22"/>
          </w:rPr>
          <w:fldChar w:fldCharType="end"/>
        </w:r>
      </w:hyperlink>
    </w:p>
    <w:p w14:paraId="239EE2DC" w14:textId="77777777" w:rsidR="00E32961" w:rsidRPr="00E32961" w:rsidRDefault="00C824C1">
      <w:pPr>
        <w:pStyle w:val="TDC2"/>
        <w:rPr>
          <w:rFonts w:eastAsiaTheme="minorEastAsia"/>
          <w:smallCaps w:val="0"/>
          <w:sz w:val="20"/>
          <w:szCs w:val="22"/>
          <w:lang w:val="es-ES" w:eastAsia="es-ES"/>
        </w:rPr>
      </w:pPr>
      <w:hyperlink w:anchor="_Toc528054052" w:history="1">
        <w:r w:rsidR="00E32961" w:rsidRPr="00E32961">
          <w:rPr>
            <w:rStyle w:val="Hipervnculo"/>
            <w:b/>
            <w:sz w:val="20"/>
            <w:szCs w:val="22"/>
          </w:rPr>
          <w:t>3.6. Sesión 5. Cuidado y mantenimiento</w:t>
        </w:r>
        <w:r w:rsidR="00E32961" w:rsidRPr="00E32961">
          <w:rPr>
            <w:webHidden/>
            <w:sz w:val="20"/>
            <w:szCs w:val="22"/>
          </w:rPr>
          <w:tab/>
        </w:r>
        <w:r w:rsidR="00E32961" w:rsidRPr="00E32961">
          <w:rPr>
            <w:webHidden/>
            <w:sz w:val="20"/>
            <w:szCs w:val="22"/>
          </w:rPr>
          <w:fldChar w:fldCharType="begin"/>
        </w:r>
        <w:r w:rsidR="00E32961" w:rsidRPr="00E32961">
          <w:rPr>
            <w:webHidden/>
            <w:sz w:val="20"/>
            <w:szCs w:val="22"/>
          </w:rPr>
          <w:instrText xml:space="preserve"> PAGEREF _Toc528054052 \h </w:instrText>
        </w:r>
        <w:r w:rsidR="00E32961" w:rsidRPr="00E32961">
          <w:rPr>
            <w:webHidden/>
            <w:sz w:val="20"/>
            <w:szCs w:val="22"/>
          </w:rPr>
        </w:r>
        <w:r w:rsidR="00E32961" w:rsidRPr="00E32961">
          <w:rPr>
            <w:webHidden/>
            <w:sz w:val="20"/>
            <w:szCs w:val="22"/>
          </w:rPr>
          <w:fldChar w:fldCharType="separate"/>
        </w:r>
        <w:r w:rsidR="00DA40D4">
          <w:rPr>
            <w:webHidden/>
            <w:sz w:val="20"/>
            <w:szCs w:val="22"/>
          </w:rPr>
          <w:t>32</w:t>
        </w:r>
        <w:r w:rsidR="00E32961" w:rsidRPr="00E32961">
          <w:rPr>
            <w:webHidden/>
            <w:sz w:val="20"/>
            <w:szCs w:val="22"/>
          </w:rPr>
          <w:fldChar w:fldCharType="end"/>
        </w:r>
      </w:hyperlink>
    </w:p>
    <w:p w14:paraId="2171DD3A" w14:textId="77777777" w:rsidR="00E32961" w:rsidRPr="00E32961" w:rsidRDefault="00C824C1">
      <w:pPr>
        <w:pStyle w:val="TDC2"/>
        <w:rPr>
          <w:rFonts w:eastAsiaTheme="minorEastAsia"/>
          <w:smallCaps w:val="0"/>
          <w:sz w:val="20"/>
          <w:szCs w:val="22"/>
          <w:lang w:val="es-ES" w:eastAsia="es-ES"/>
        </w:rPr>
      </w:pPr>
      <w:hyperlink w:anchor="_Toc528054053" w:history="1">
        <w:r w:rsidR="00E32961" w:rsidRPr="00E32961">
          <w:rPr>
            <w:rStyle w:val="Hipervnculo"/>
            <w:b/>
            <w:sz w:val="20"/>
            <w:szCs w:val="22"/>
          </w:rPr>
          <w:t>3.7. Sesión 6. Cosechar, cocinar y comer</w:t>
        </w:r>
        <w:r w:rsidR="00E32961" w:rsidRPr="00E32961">
          <w:rPr>
            <w:webHidden/>
            <w:sz w:val="20"/>
            <w:szCs w:val="22"/>
          </w:rPr>
          <w:tab/>
        </w:r>
        <w:r w:rsidR="00E32961" w:rsidRPr="00E32961">
          <w:rPr>
            <w:webHidden/>
            <w:sz w:val="20"/>
            <w:szCs w:val="22"/>
          </w:rPr>
          <w:fldChar w:fldCharType="begin"/>
        </w:r>
        <w:r w:rsidR="00E32961" w:rsidRPr="00E32961">
          <w:rPr>
            <w:webHidden/>
            <w:sz w:val="20"/>
            <w:szCs w:val="22"/>
          </w:rPr>
          <w:instrText xml:space="preserve"> PAGEREF _Toc528054053 \h </w:instrText>
        </w:r>
        <w:r w:rsidR="00E32961" w:rsidRPr="00E32961">
          <w:rPr>
            <w:webHidden/>
            <w:sz w:val="20"/>
            <w:szCs w:val="22"/>
          </w:rPr>
        </w:r>
        <w:r w:rsidR="00E32961" w:rsidRPr="00E32961">
          <w:rPr>
            <w:webHidden/>
            <w:sz w:val="20"/>
            <w:szCs w:val="22"/>
          </w:rPr>
          <w:fldChar w:fldCharType="separate"/>
        </w:r>
        <w:r w:rsidR="00DA40D4">
          <w:rPr>
            <w:webHidden/>
            <w:sz w:val="20"/>
            <w:szCs w:val="22"/>
          </w:rPr>
          <w:t>33</w:t>
        </w:r>
        <w:r w:rsidR="00E32961" w:rsidRPr="00E32961">
          <w:rPr>
            <w:webHidden/>
            <w:sz w:val="20"/>
            <w:szCs w:val="22"/>
          </w:rPr>
          <w:fldChar w:fldCharType="end"/>
        </w:r>
      </w:hyperlink>
    </w:p>
    <w:p w14:paraId="2840C29A" w14:textId="77777777" w:rsidR="00E32961" w:rsidRPr="00E32961" w:rsidRDefault="00C824C1">
      <w:pPr>
        <w:pStyle w:val="TDC2"/>
        <w:rPr>
          <w:rFonts w:eastAsiaTheme="minorEastAsia"/>
          <w:smallCaps w:val="0"/>
          <w:sz w:val="20"/>
          <w:szCs w:val="22"/>
          <w:lang w:val="es-ES" w:eastAsia="es-ES"/>
        </w:rPr>
      </w:pPr>
      <w:hyperlink w:anchor="_Toc528054054" w:history="1">
        <w:r w:rsidR="00E32961" w:rsidRPr="00E32961">
          <w:rPr>
            <w:rStyle w:val="Hipervnculo"/>
            <w:b/>
            <w:sz w:val="20"/>
            <w:szCs w:val="22"/>
          </w:rPr>
          <w:t>3.8. Sesión 7. Sostenibilidad del huerto</w:t>
        </w:r>
        <w:r w:rsidR="00E32961" w:rsidRPr="00E32961">
          <w:rPr>
            <w:webHidden/>
            <w:sz w:val="20"/>
            <w:szCs w:val="22"/>
          </w:rPr>
          <w:tab/>
        </w:r>
        <w:r w:rsidR="00E32961" w:rsidRPr="00E32961">
          <w:rPr>
            <w:webHidden/>
            <w:sz w:val="20"/>
            <w:szCs w:val="22"/>
          </w:rPr>
          <w:fldChar w:fldCharType="begin"/>
        </w:r>
        <w:r w:rsidR="00E32961" w:rsidRPr="00E32961">
          <w:rPr>
            <w:webHidden/>
            <w:sz w:val="20"/>
            <w:szCs w:val="22"/>
          </w:rPr>
          <w:instrText xml:space="preserve"> PAGEREF _Toc528054054 \h </w:instrText>
        </w:r>
        <w:r w:rsidR="00E32961" w:rsidRPr="00E32961">
          <w:rPr>
            <w:webHidden/>
            <w:sz w:val="20"/>
            <w:szCs w:val="22"/>
          </w:rPr>
        </w:r>
        <w:r w:rsidR="00E32961" w:rsidRPr="00E32961">
          <w:rPr>
            <w:webHidden/>
            <w:sz w:val="20"/>
            <w:szCs w:val="22"/>
          </w:rPr>
          <w:fldChar w:fldCharType="separate"/>
        </w:r>
        <w:r w:rsidR="00DA40D4">
          <w:rPr>
            <w:webHidden/>
            <w:sz w:val="20"/>
            <w:szCs w:val="22"/>
          </w:rPr>
          <w:t>35</w:t>
        </w:r>
        <w:r w:rsidR="00E32961" w:rsidRPr="00E32961">
          <w:rPr>
            <w:webHidden/>
            <w:sz w:val="20"/>
            <w:szCs w:val="22"/>
          </w:rPr>
          <w:fldChar w:fldCharType="end"/>
        </w:r>
      </w:hyperlink>
    </w:p>
    <w:p w14:paraId="57766131" w14:textId="77777777" w:rsidR="00E32961" w:rsidRPr="00E32961" w:rsidRDefault="00C824C1">
      <w:pPr>
        <w:pStyle w:val="TDC1"/>
        <w:rPr>
          <w:rFonts w:ascii="Arial" w:eastAsiaTheme="minorEastAsia" w:hAnsi="Arial" w:cs="Arial"/>
          <w:b w:val="0"/>
          <w:bCs w:val="0"/>
          <w:caps w:val="0"/>
          <w:noProof/>
          <w:szCs w:val="22"/>
          <w:lang w:eastAsia="es-ES"/>
        </w:rPr>
      </w:pPr>
      <w:hyperlink w:anchor="_Toc528054055" w:history="1">
        <w:r w:rsidR="00E32961" w:rsidRPr="00E32961">
          <w:rPr>
            <w:rStyle w:val="Hipervnculo"/>
            <w:rFonts w:ascii="Arial" w:hAnsi="Arial" w:cs="Arial"/>
            <w:noProof/>
            <w:color w:val="FFFFFF" w:themeColor="background1"/>
            <w:szCs w:val="22"/>
            <w:shd w:val="clear" w:color="auto" w:fill="50AF3F"/>
          </w:rPr>
          <w:t>4</w:t>
        </w:r>
        <w:r w:rsidR="00E32961" w:rsidRPr="00E32961">
          <w:rPr>
            <w:rStyle w:val="Hipervnculo"/>
            <w:rFonts w:ascii="Arial" w:hAnsi="Arial" w:cs="Arial"/>
            <w:noProof/>
            <w:szCs w:val="22"/>
          </w:rPr>
          <w:t xml:space="preserve"> </w:t>
        </w:r>
        <w:r w:rsidR="00E32961" w:rsidRPr="00E32961">
          <w:rPr>
            <w:rStyle w:val="Hipervnculo"/>
            <w:rFonts w:ascii="Arial" w:hAnsi="Arial" w:cs="Arial"/>
            <w:noProof/>
            <w:color w:val="ED7D31"/>
            <w:szCs w:val="22"/>
          </w:rPr>
          <w:t xml:space="preserve">Lecturas de ampliación </w:t>
        </w:r>
      </w:hyperlink>
      <w:hyperlink w:anchor="_Toc528054056" w:history="1">
        <w:r w:rsidR="00E32961" w:rsidRPr="00E32961">
          <w:rPr>
            <w:rStyle w:val="Hipervnculo"/>
            <w:rFonts w:ascii="Arial" w:hAnsi="Arial" w:cs="Arial"/>
            <w:noProof/>
            <w:color w:val="ED7D31"/>
            <w:szCs w:val="22"/>
          </w:rPr>
          <w:t>recomendadas</w:t>
        </w:r>
        <w:r w:rsidR="00E32961" w:rsidRPr="00E32961">
          <w:rPr>
            <w:rFonts w:ascii="Arial" w:hAnsi="Arial" w:cs="Arial"/>
            <w:noProof/>
            <w:webHidden/>
            <w:color w:val="ED7D31"/>
            <w:szCs w:val="22"/>
          </w:rPr>
          <w:tab/>
        </w:r>
        <w:r w:rsidR="00E32961" w:rsidRPr="00E32961">
          <w:rPr>
            <w:rFonts w:ascii="Arial" w:hAnsi="Arial" w:cs="Arial"/>
            <w:noProof/>
            <w:webHidden/>
            <w:color w:val="ED7D31"/>
            <w:szCs w:val="22"/>
          </w:rPr>
          <w:fldChar w:fldCharType="begin"/>
        </w:r>
        <w:r w:rsidR="00E32961" w:rsidRPr="00E32961">
          <w:rPr>
            <w:rFonts w:ascii="Arial" w:hAnsi="Arial" w:cs="Arial"/>
            <w:noProof/>
            <w:webHidden/>
            <w:color w:val="ED7D31"/>
            <w:szCs w:val="22"/>
          </w:rPr>
          <w:instrText xml:space="preserve"> PAGEREF _Toc528054056 \h </w:instrText>
        </w:r>
        <w:r w:rsidR="00E32961" w:rsidRPr="00E32961">
          <w:rPr>
            <w:rFonts w:ascii="Arial" w:hAnsi="Arial" w:cs="Arial"/>
            <w:noProof/>
            <w:webHidden/>
            <w:color w:val="ED7D31"/>
            <w:szCs w:val="22"/>
          </w:rPr>
        </w:r>
        <w:r w:rsidR="00E32961" w:rsidRPr="00E32961">
          <w:rPr>
            <w:rFonts w:ascii="Arial" w:hAnsi="Arial" w:cs="Arial"/>
            <w:noProof/>
            <w:webHidden/>
            <w:color w:val="ED7D31"/>
            <w:szCs w:val="22"/>
          </w:rPr>
          <w:fldChar w:fldCharType="separate"/>
        </w:r>
        <w:r w:rsidR="00DA40D4">
          <w:rPr>
            <w:rFonts w:ascii="Arial" w:hAnsi="Arial" w:cs="Arial"/>
            <w:noProof/>
            <w:webHidden/>
            <w:color w:val="ED7D31"/>
            <w:szCs w:val="22"/>
          </w:rPr>
          <w:t>37</w:t>
        </w:r>
        <w:r w:rsidR="00E32961" w:rsidRPr="00E32961">
          <w:rPr>
            <w:rFonts w:ascii="Arial" w:hAnsi="Arial" w:cs="Arial"/>
            <w:noProof/>
            <w:webHidden/>
            <w:color w:val="ED7D31"/>
            <w:szCs w:val="22"/>
          </w:rPr>
          <w:fldChar w:fldCharType="end"/>
        </w:r>
      </w:hyperlink>
    </w:p>
    <w:p w14:paraId="737B6712" w14:textId="77777777" w:rsidR="00E32961" w:rsidRPr="00E32961" w:rsidRDefault="00C824C1">
      <w:pPr>
        <w:pStyle w:val="TDC1"/>
        <w:rPr>
          <w:rFonts w:ascii="Arial" w:eastAsiaTheme="minorEastAsia" w:hAnsi="Arial" w:cs="Arial"/>
          <w:b w:val="0"/>
          <w:bCs w:val="0"/>
          <w:caps w:val="0"/>
          <w:noProof/>
          <w:szCs w:val="22"/>
          <w:lang w:eastAsia="es-ES"/>
        </w:rPr>
      </w:pPr>
      <w:hyperlink w:anchor="_Toc528054057" w:history="1">
        <w:r w:rsidR="00E32961" w:rsidRPr="00E32961">
          <w:rPr>
            <w:rStyle w:val="Hipervnculo"/>
            <w:rFonts w:ascii="Arial" w:hAnsi="Arial" w:cs="Arial"/>
            <w:noProof/>
            <w:color w:val="FFFFFF" w:themeColor="background1"/>
            <w:szCs w:val="22"/>
            <w:shd w:val="clear" w:color="auto" w:fill="50AF3F"/>
          </w:rPr>
          <w:t>5</w:t>
        </w:r>
        <w:r w:rsidR="00E32961" w:rsidRPr="00E32961">
          <w:rPr>
            <w:rStyle w:val="Hipervnculo"/>
            <w:rFonts w:ascii="Arial" w:hAnsi="Arial" w:cs="Arial"/>
            <w:noProof/>
            <w:szCs w:val="22"/>
          </w:rPr>
          <w:t xml:space="preserve"> </w:t>
        </w:r>
        <w:r w:rsidR="00E32961" w:rsidRPr="00E32961">
          <w:rPr>
            <w:rStyle w:val="Hipervnculo"/>
            <w:rFonts w:ascii="Arial" w:hAnsi="Arial" w:cs="Arial"/>
            <w:noProof/>
            <w:color w:val="ED7D31"/>
            <w:szCs w:val="22"/>
          </w:rPr>
          <w:t>Presentación de autoría</w:t>
        </w:r>
        <w:r w:rsidR="00E32961" w:rsidRPr="00E32961">
          <w:rPr>
            <w:rFonts w:ascii="Arial" w:hAnsi="Arial" w:cs="Arial"/>
            <w:noProof/>
            <w:webHidden/>
            <w:color w:val="ED7D31"/>
            <w:szCs w:val="22"/>
          </w:rPr>
          <w:tab/>
        </w:r>
        <w:r w:rsidR="00E32961" w:rsidRPr="00E32961">
          <w:rPr>
            <w:rFonts w:ascii="Arial" w:hAnsi="Arial" w:cs="Arial"/>
            <w:noProof/>
            <w:webHidden/>
            <w:color w:val="ED7D31"/>
            <w:szCs w:val="22"/>
          </w:rPr>
          <w:fldChar w:fldCharType="begin"/>
        </w:r>
        <w:r w:rsidR="00E32961" w:rsidRPr="00E32961">
          <w:rPr>
            <w:rFonts w:ascii="Arial" w:hAnsi="Arial" w:cs="Arial"/>
            <w:noProof/>
            <w:webHidden/>
            <w:color w:val="ED7D31"/>
            <w:szCs w:val="22"/>
          </w:rPr>
          <w:instrText xml:space="preserve"> PAGEREF _Toc528054057 \h </w:instrText>
        </w:r>
        <w:r w:rsidR="00E32961" w:rsidRPr="00E32961">
          <w:rPr>
            <w:rFonts w:ascii="Arial" w:hAnsi="Arial" w:cs="Arial"/>
            <w:noProof/>
            <w:webHidden/>
            <w:color w:val="ED7D31"/>
            <w:szCs w:val="22"/>
          </w:rPr>
        </w:r>
        <w:r w:rsidR="00E32961" w:rsidRPr="00E32961">
          <w:rPr>
            <w:rFonts w:ascii="Arial" w:hAnsi="Arial" w:cs="Arial"/>
            <w:noProof/>
            <w:webHidden/>
            <w:color w:val="ED7D31"/>
            <w:szCs w:val="22"/>
          </w:rPr>
          <w:fldChar w:fldCharType="separate"/>
        </w:r>
        <w:r w:rsidR="00DA40D4">
          <w:rPr>
            <w:rFonts w:ascii="Arial" w:hAnsi="Arial" w:cs="Arial"/>
            <w:noProof/>
            <w:webHidden/>
            <w:color w:val="ED7D31"/>
            <w:szCs w:val="22"/>
          </w:rPr>
          <w:t>38</w:t>
        </w:r>
        <w:r w:rsidR="00E32961" w:rsidRPr="00E32961">
          <w:rPr>
            <w:rFonts w:ascii="Arial" w:hAnsi="Arial" w:cs="Arial"/>
            <w:noProof/>
            <w:webHidden/>
            <w:color w:val="ED7D31"/>
            <w:szCs w:val="22"/>
          </w:rPr>
          <w:fldChar w:fldCharType="end"/>
        </w:r>
      </w:hyperlink>
    </w:p>
    <w:p w14:paraId="602E084F" w14:textId="77777777" w:rsidR="002957A6" w:rsidRPr="0021383A" w:rsidRDefault="004374B1" w:rsidP="00E40900">
      <w:pPr>
        <w:tabs>
          <w:tab w:val="left" w:pos="851"/>
        </w:tabs>
        <w:ind w:left="1700"/>
        <w:rPr>
          <w:rFonts w:ascii="Arial" w:hAnsi="Arial" w:cs="Arial"/>
          <w:sz w:val="20"/>
          <w:szCs w:val="20"/>
        </w:rPr>
        <w:sectPr w:rsidR="002957A6" w:rsidRPr="0021383A" w:rsidSect="00C27670">
          <w:headerReference w:type="default" r:id="rId11"/>
          <w:footerReference w:type="default" r:id="rId12"/>
          <w:type w:val="continuous"/>
          <w:pgSz w:w="11906" w:h="16838"/>
          <w:pgMar w:top="2268" w:right="567" w:bottom="1701" w:left="3402" w:header="709" w:footer="709" w:gutter="0"/>
          <w:cols w:space="708"/>
          <w:docGrid w:linePitch="360"/>
        </w:sectPr>
      </w:pPr>
      <w:r w:rsidRPr="00E32961">
        <w:rPr>
          <w:rFonts w:ascii="Arial" w:hAnsi="Arial" w:cs="Arial"/>
          <w:sz w:val="20"/>
        </w:rPr>
        <w:fldChar w:fldCharType="end"/>
      </w:r>
    </w:p>
    <w:p w14:paraId="6101B8C1"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1A19C032"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 Naturales</w:t>
      </w:r>
      <w:r w:rsidR="00D55290" w:rsidRPr="00582401">
        <w:rPr>
          <w:rFonts w:ascii="Arial" w:hAnsi="Arial" w:cs="Arial"/>
          <w:color w:val="1D1D1B"/>
          <w:sz w:val="24"/>
          <w:szCs w:val="24"/>
        </w:rPr>
        <w:t>.</w:t>
      </w:r>
    </w:p>
    <w:p w14:paraId="68EF1035"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364DBD7C"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D506D0" w:rsidRPr="00D506D0">
        <w:rPr>
          <w:rFonts w:ascii="Arial" w:hAnsi="Arial" w:cs="Arial"/>
          <w:sz w:val="24"/>
          <w:szCs w:val="24"/>
        </w:rPr>
        <w:t>Consumo Responsable (alimentación)</w:t>
      </w:r>
    </w:p>
    <w:p w14:paraId="5F6B1E07" w14:textId="77777777" w:rsidR="005A7A2C" w:rsidRPr="00582401" w:rsidRDefault="005A7A2C" w:rsidP="00126A81">
      <w:pPr>
        <w:widowControl w:val="0"/>
        <w:autoSpaceDE w:val="0"/>
        <w:autoSpaceDN w:val="0"/>
        <w:adjustRightInd w:val="0"/>
        <w:spacing w:after="0" w:line="240" w:lineRule="auto"/>
        <w:ind w:left="993" w:right="-20" w:hanging="704"/>
        <w:rPr>
          <w:rFonts w:ascii="Arial" w:hAnsi="Arial" w:cs="Arial"/>
          <w:color w:val="000000"/>
          <w:sz w:val="24"/>
          <w:szCs w:val="24"/>
        </w:rPr>
      </w:pPr>
    </w:p>
    <w:p w14:paraId="2B6BE689" w14:textId="77777777" w:rsidR="005452DD" w:rsidRDefault="00121D03" w:rsidP="00BF6ED0">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Secundarias:</w:t>
      </w:r>
      <w:r w:rsidR="00160DA5">
        <w:rPr>
          <w:rFonts w:ascii="Arial" w:hAnsi="Arial" w:cs="Arial"/>
          <w:sz w:val="24"/>
          <w:szCs w:val="24"/>
        </w:rPr>
        <w:t xml:space="preserve"> </w:t>
      </w:r>
      <w:r w:rsidR="00D506D0" w:rsidRPr="00D506D0">
        <w:rPr>
          <w:rFonts w:ascii="Arial" w:hAnsi="Arial" w:cs="Arial"/>
          <w:sz w:val="24"/>
          <w:szCs w:val="24"/>
        </w:rPr>
        <w:t>Agua. Naturaleza y biodiversidad</w:t>
      </w:r>
    </w:p>
    <w:p w14:paraId="6577D023" w14:textId="77777777" w:rsidR="00160DA5" w:rsidRPr="00582401" w:rsidRDefault="00160DA5" w:rsidP="00126A81">
      <w:pPr>
        <w:widowControl w:val="0"/>
        <w:autoSpaceDE w:val="0"/>
        <w:autoSpaceDN w:val="0"/>
        <w:adjustRightInd w:val="0"/>
        <w:spacing w:after="0" w:line="240" w:lineRule="auto"/>
        <w:ind w:left="993" w:right="-20"/>
        <w:rPr>
          <w:rFonts w:ascii="Arial" w:hAnsi="Arial" w:cs="Arial"/>
          <w:color w:val="1D1D1B"/>
          <w:sz w:val="24"/>
          <w:szCs w:val="24"/>
        </w:rPr>
      </w:pPr>
    </w:p>
    <w:p w14:paraId="4078BBA9"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72C42047"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6917347C" w14:textId="77777777" w:rsidR="00121D03" w:rsidRDefault="00121D03" w:rsidP="005452DD">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D506D0" w:rsidRPr="00D506D0">
        <w:rPr>
          <w:rFonts w:ascii="Arial" w:hAnsi="Arial" w:cs="Arial"/>
          <w:sz w:val="24"/>
          <w:szCs w:val="24"/>
        </w:rPr>
        <w:t>Aprendizaje basado en proyectos ABP</w:t>
      </w:r>
      <w:r w:rsidR="00160DA5">
        <w:rPr>
          <w:rFonts w:ascii="Arial" w:hAnsi="Arial" w:cs="Arial"/>
          <w:sz w:val="24"/>
          <w:szCs w:val="24"/>
        </w:rPr>
        <w:t>.</w:t>
      </w:r>
    </w:p>
    <w:p w14:paraId="3A455A14" w14:textId="77777777" w:rsidR="005452DD" w:rsidRDefault="005452DD" w:rsidP="005452DD">
      <w:pPr>
        <w:widowControl w:val="0"/>
        <w:autoSpaceDE w:val="0"/>
        <w:autoSpaceDN w:val="0"/>
        <w:adjustRightInd w:val="0"/>
        <w:spacing w:after="0" w:line="240" w:lineRule="auto"/>
        <w:ind w:left="993" w:right="-20"/>
        <w:rPr>
          <w:rFonts w:ascii="Arial" w:hAnsi="Arial" w:cs="Arial"/>
          <w:color w:val="000000"/>
          <w:sz w:val="24"/>
          <w:szCs w:val="24"/>
        </w:rPr>
      </w:pPr>
    </w:p>
    <w:p w14:paraId="119D93B9" w14:textId="77777777" w:rsidR="005452DD" w:rsidRDefault="005452DD" w:rsidP="005452DD">
      <w:pPr>
        <w:widowControl w:val="0"/>
        <w:autoSpaceDE w:val="0"/>
        <w:autoSpaceDN w:val="0"/>
        <w:adjustRightInd w:val="0"/>
        <w:spacing w:after="0" w:line="240" w:lineRule="auto"/>
        <w:ind w:left="993" w:right="-20"/>
        <w:rPr>
          <w:rFonts w:ascii="Arial" w:hAnsi="Arial" w:cs="Arial"/>
          <w:color w:val="000000"/>
          <w:sz w:val="24"/>
          <w:szCs w:val="24"/>
        </w:rPr>
      </w:pPr>
      <w:r w:rsidRPr="005452DD">
        <w:rPr>
          <w:rFonts w:ascii="Arial" w:hAnsi="Arial" w:cs="Arial"/>
          <w:b/>
          <w:bCs/>
          <w:color w:val="1D1D1B"/>
          <w:sz w:val="24"/>
          <w:szCs w:val="24"/>
        </w:rPr>
        <w:t>Incluye:</w:t>
      </w:r>
      <w:r>
        <w:rPr>
          <w:rFonts w:ascii="Arial" w:hAnsi="Arial" w:cs="Arial"/>
          <w:color w:val="000000"/>
          <w:sz w:val="24"/>
          <w:szCs w:val="24"/>
        </w:rPr>
        <w:t xml:space="preserve"> </w:t>
      </w:r>
      <w:r w:rsidR="00D506D0" w:rsidRPr="00D506D0">
        <w:rPr>
          <w:rFonts w:ascii="Arial" w:hAnsi="Arial" w:cs="Arial"/>
          <w:color w:val="000000"/>
          <w:sz w:val="24"/>
          <w:szCs w:val="24"/>
        </w:rPr>
        <w:t>Itinerarios/Visitas educativas</w:t>
      </w:r>
      <w:r w:rsidRPr="005452DD">
        <w:rPr>
          <w:rFonts w:ascii="Arial" w:hAnsi="Arial" w:cs="Arial"/>
          <w:color w:val="000000"/>
          <w:sz w:val="24"/>
          <w:szCs w:val="24"/>
        </w:rPr>
        <w:t>.</w:t>
      </w:r>
    </w:p>
    <w:p w14:paraId="6538ED9B" w14:textId="77777777" w:rsidR="005452DD" w:rsidRPr="00582401" w:rsidRDefault="005452DD" w:rsidP="005452DD">
      <w:pPr>
        <w:widowControl w:val="0"/>
        <w:autoSpaceDE w:val="0"/>
        <w:autoSpaceDN w:val="0"/>
        <w:adjustRightInd w:val="0"/>
        <w:spacing w:after="0" w:line="240" w:lineRule="auto"/>
        <w:ind w:left="993" w:right="-20"/>
        <w:rPr>
          <w:rFonts w:ascii="Arial" w:hAnsi="Arial" w:cs="Arial"/>
          <w:color w:val="000000"/>
          <w:sz w:val="24"/>
          <w:szCs w:val="24"/>
        </w:rPr>
      </w:pPr>
    </w:p>
    <w:p w14:paraId="54004580" w14:textId="77777777" w:rsidR="00931E5B" w:rsidRDefault="00121D03" w:rsidP="00025930">
      <w:pPr>
        <w:widowControl w:val="0"/>
        <w:autoSpaceDE w:val="0"/>
        <w:autoSpaceDN w:val="0"/>
        <w:adjustRightInd w:val="0"/>
        <w:spacing w:after="0" w:line="240" w:lineRule="auto"/>
        <w:ind w:left="993" w:right="-20"/>
        <w:rPr>
          <w:rFonts w:ascii="Arial" w:hAnsi="Arial" w:cs="Arial"/>
          <w:sz w:val="24"/>
        </w:rPr>
        <w:sectPr w:rsidR="00931E5B" w:rsidSect="0037383A">
          <w:footerReference w:type="default" r:id="rId13"/>
          <w:pgSz w:w="11906" w:h="16838"/>
          <w:pgMar w:top="2268" w:right="567" w:bottom="1701" w:left="3402" w:header="709" w:footer="454" w:gutter="0"/>
          <w:cols w:space="708"/>
          <w:docGrid w:linePitch="360"/>
        </w:sectPr>
      </w:pPr>
      <w:r w:rsidRPr="00582401">
        <w:rPr>
          <w:rFonts w:ascii="Arial" w:hAnsi="Arial" w:cs="Arial"/>
          <w:b/>
          <w:bCs/>
          <w:color w:val="1D1D1B"/>
          <w:spacing w:val="-4"/>
          <w:sz w:val="24"/>
          <w:szCs w:val="24"/>
        </w:rPr>
        <w:t>E</w:t>
      </w:r>
      <w:r w:rsidRPr="00582401">
        <w:rPr>
          <w:rFonts w:ascii="Arial" w:hAnsi="Arial" w:cs="Arial"/>
          <w:b/>
          <w:bCs/>
          <w:color w:val="1D1D1B"/>
          <w:sz w:val="24"/>
          <w:szCs w:val="24"/>
        </w:rPr>
        <w:t>dad</w:t>
      </w:r>
      <w:r w:rsidRPr="00582401">
        <w:rPr>
          <w:rFonts w:ascii="Arial" w:hAnsi="Arial" w:cs="Arial"/>
          <w:b/>
          <w:bCs/>
          <w:color w:val="1D1D1B"/>
          <w:spacing w:val="-5"/>
          <w:sz w:val="24"/>
          <w:szCs w:val="24"/>
        </w:rPr>
        <w:t xml:space="preserve"> </w:t>
      </w:r>
      <w:r w:rsidRPr="00582401">
        <w:rPr>
          <w:rFonts w:ascii="Arial" w:hAnsi="Arial" w:cs="Arial"/>
          <w:b/>
          <w:bCs/>
          <w:color w:val="1D1D1B"/>
          <w:spacing w:val="-3"/>
          <w:sz w:val="24"/>
          <w:szCs w:val="24"/>
        </w:rPr>
        <w:t>r</w:t>
      </w:r>
      <w:r w:rsidRPr="00582401">
        <w:rPr>
          <w:rFonts w:ascii="Arial" w:hAnsi="Arial" w:cs="Arial"/>
          <w:b/>
          <w:bCs/>
          <w:color w:val="1D1D1B"/>
          <w:sz w:val="24"/>
          <w:szCs w:val="24"/>
        </w:rPr>
        <w:t>e</w:t>
      </w:r>
      <w:r w:rsidRPr="00582401">
        <w:rPr>
          <w:rFonts w:ascii="Arial" w:hAnsi="Arial" w:cs="Arial"/>
          <w:b/>
          <w:bCs/>
          <w:color w:val="1D1D1B"/>
          <w:spacing w:val="-1"/>
          <w:sz w:val="24"/>
          <w:szCs w:val="24"/>
        </w:rPr>
        <w:t>c</w:t>
      </w:r>
      <w:r w:rsidRPr="00582401">
        <w:rPr>
          <w:rFonts w:ascii="Arial" w:hAnsi="Arial" w:cs="Arial"/>
          <w:b/>
          <w:bCs/>
          <w:color w:val="1D1D1B"/>
          <w:sz w:val="24"/>
          <w:szCs w:val="24"/>
        </w:rPr>
        <w:t>omendada:</w:t>
      </w:r>
      <w:r w:rsidRPr="00582401">
        <w:rPr>
          <w:rFonts w:ascii="Arial" w:hAnsi="Arial" w:cs="Arial"/>
          <w:b/>
          <w:bCs/>
          <w:color w:val="1D1D1B"/>
          <w:spacing w:val="-11"/>
          <w:sz w:val="24"/>
          <w:szCs w:val="24"/>
        </w:rPr>
        <w:t xml:space="preserve"> </w:t>
      </w:r>
      <w:r w:rsidR="00D506D0">
        <w:rPr>
          <w:rFonts w:ascii="Arial" w:hAnsi="Arial" w:cs="Arial"/>
          <w:bCs/>
          <w:color w:val="1D1D1B"/>
          <w:spacing w:val="-11"/>
          <w:sz w:val="24"/>
          <w:szCs w:val="24"/>
        </w:rPr>
        <w:t>4 y 5</w:t>
      </w:r>
      <w:r w:rsidR="005452DD">
        <w:rPr>
          <w:rFonts w:ascii="Arial" w:hAnsi="Arial" w:cs="Arial"/>
          <w:sz w:val="24"/>
        </w:rPr>
        <w:t xml:space="preserve"> años</w:t>
      </w:r>
      <w:r w:rsidR="00160DA5">
        <w:rPr>
          <w:rFonts w:ascii="Arial" w:hAnsi="Arial" w:cs="Arial"/>
          <w:sz w:val="24"/>
        </w:rPr>
        <w:t>.</w:t>
      </w:r>
    </w:p>
    <w:p w14:paraId="29771273" w14:textId="77777777" w:rsidR="0015433E" w:rsidRDefault="00F2341E" w:rsidP="00025930">
      <w:pPr>
        <w:widowControl w:val="0"/>
        <w:autoSpaceDE w:val="0"/>
        <w:autoSpaceDN w:val="0"/>
        <w:adjustRightInd w:val="0"/>
        <w:spacing w:after="0" w:line="240" w:lineRule="auto"/>
        <w:ind w:left="993" w:right="-20"/>
        <w:rPr>
          <w:rFonts w:ascii="Arial" w:hAnsi="Arial" w:cs="Arial"/>
          <w:sz w:val="24"/>
        </w:rPr>
      </w:pPr>
      <w:r>
        <w:rPr>
          <w:rFonts w:ascii="Arial" w:hAnsi="Arial" w:cs="Arial"/>
          <w:b/>
          <w:noProof/>
          <w:color w:val="FF0000"/>
          <w:sz w:val="80"/>
          <w:szCs w:val="80"/>
          <w:lang w:eastAsia="es-ES"/>
        </w:rPr>
        <w:drawing>
          <wp:anchor distT="0" distB="0" distL="114300" distR="114300" simplePos="0" relativeHeight="251658752" behindDoc="0" locked="0" layoutInCell="1" allowOverlap="1" wp14:anchorId="3499E537" wp14:editId="0EFB315F">
            <wp:simplePos x="0" y="0"/>
            <wp:positionH relativeFrom="column">
              <wp:posOffset>427990</wp:posOffset>
            </wp:positionH>
            <wp:positionV relativeFrom="paragraph">
              <wp:posOffset>163830</wp:posOffset>
            </wp:positionV>
            <wp:extent cx="4962525" cy="2158365"/>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2158365"/>
                    </a:xfrm>
                    <a:prstGeom prst="rect">
                      <a:avLst/>
                    </a:prstGeom>
                    <a:noFill/>
                  </pic:spPr>
                </pic:pic>
              </a:graphicData>
            </a:graphic>
          </wp:anchor>
        </w:drawing>
      </w:r>
    </w:p>
    <w:p w14:paraId="580B7C2D" w14:textId="77777777" w:rsidR="00162F00" w:rsidRDefault="00162F00" w:rsidP="00025930">
      <w:pPr>
        <w:widowControl w:val="0"/>
        <w:autoSpaceDE w:val="0"/>
        <w:autoSpaceDN w:val="0"/>
        <w:adjustRightInd w:val="0"/>
        <w:spacing w:after="0" w:line="240" w:lineRule="auto"/>
        <w:ind w:left="993" w:right="-20"/>
        <w:rPr>
          <w:rFonts w:ascii="Arial" w:hAnsi="Arial" w:cs="Arial"/>
          <w:sz w:val="24"/>
        </w:rPr>
      </w:pPr>
    </w:p>
    <w:p w14:paraId="4BA79F3E" w14:textId="77777777" w:rsidR="00162F00" w:rsidRDefault="00162F00" w:rsidP="00025930">
      <w:pPr>
        <w:widowControl w:val="0"/>
        <w:autoSpaceDE w:val="0"/>
        <w:autoSpaceDN w:val="0"/>
        <w:adjustRightInd w:val="0"/>
        <w:spacing w:after="0" w:line="240" w:lineRule="auto"/>
        <w:ind w:left="993" w:right="-20"/>
        <w:rPr>
          <w:rFonts w:ascii="Arial" w:hAnsi="Arial" w:cs="Arial"/>
          <w:sz w:val="24"/>
        </w:rPr>
      </w:pPr>
    </w:p>
    <w:p w14:paraId="7894DFA4" w14:textId="77777777" w:rsidR="00162F00" w:rsidRPr="00162F00" w:rsidRDefault="00162F00" w:rsidP="00025930">
      <w:pPr>
        <w:widowControl w:val="0"/>
        <w:autoSpaceDE w:val="0"/>
        <w:autoSpaceDN w:val="0"/>
        <w:adjustRightInd w:val="0"/>
        <w:spacing w:after="0" w:line="240" w:lineRule="auto"/>
        <w:ind w:left="993" w:right="-20"/>
        <w:rPr>
          <w:rFonts w:ascii="Arial" w:hAnsi="Arial" w:cs="Arial"/>
          <w:b/>
          <w:color w:val="FF0000"/>
          <w:sz w:val="80"/>
          <w:szCs w:val="80"/>
        </w:rPr>
        <w:sectPr w:rsidR="00162F00" w:rsidRPr="00162F00" w:rsidSect="00931E5B">
          <w:type w:val="continuous"/>
          <w:pgSz w:w="11906" w:h="16838"/>
          <w:pgMar w:top="2268" w:right="567" w:bottom="1701" w:left="3402" w:header="709" w:footer="454" w:gutter="0"/>
          <w:cols w:space="708"/>
          <w:docGrid w:linePitch="360"/>
        </w:sectPr>
      </w:pPr>
    </w:p>
    <w:p w14:paraId="025499C8" w14:textId="77777777" w:rsidR="00121D03" w:rsidRPr="00582401" w:rsidRDefault="007E0641" w:rsidP="0063699C">
      <w:pPr>
        <w:pStyle w:val="A"/>
        <w:rPr>
          <w:rStyle w:val="CaptuloCar"/>
          <w:rFonts w:ascii="Arial" w:hAnsi="Arial" w:cs="Arial"/>
        </w:rPr>
      </w:pPr>
      <w:bookmarkStart w:id="1" w:name="_Toc526506610"/>
      <w:bookmarkStart w:id="2" w:name="_Toc526506956"/>
      <w:bookmarkStart w:id="3" w:name="_Toc526763923"/>
      <w:bookmarkStart w:id="4" w:name="_Toc528054033"/>
      <w:bookmarkStart w:id="5"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bookmarkEnd w:id="2"/>
      <w:bookmarkEnd w:id="3"/>
      <w:bookmarkEnd w:id="4"/>
      <w:r w:rsidR="00436499" w:rsidRPr="00582401">
        <w:rPr>
          <w:rStyle w:val="CaptuloCar"/>
          <w:rFonts w:ascii="Arial" w:hAnsi="Arial" w:cs="Arial"/>
          <w:b/>
        </w:rPr>
        <w:t xml:space="preserve"> </w:t>
      </w:r>
    </w:p>
    <w:p w14:paraId="029C433C"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6" w:name="_Toc507517495"/>
      <w:bookmarkStart w:id="7" w:name="_Toc507517760"/>
      <w:bookmarkStart w:id="8" w:name="_Toc507756162"/>
      <w:bookmarkStart w:id="9" w:name="_Toc526506611"/>
      <w:bookmarkStart w:id="10" w:name="_Toc526506957"/>
      <w:bookmarkStart w:id="11" w:name="_Toc526763924"/>
      <w:bookmarkStart w:id="12" w:name="_Toc528054034"/>
      <w:bookmarkEnd w:id="5"/>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6"/>
      <w:bookmarkEnd w:id="7"/>
      <w:bookmarkEnd w:id="8"/>
      <w:r w:rsidR="007E0641" w:rsidRPr="0065280B">
        <w:rPr>
          <w:rFonts w:ascii="Arial" w:hAnsi="Arial" w:cs="Arial"/>
          <w:b/>
          <w:color w:val="FFFFFF" w:themeColor="background1"/>
        </w:rPr>
        <w:t>Presentación</w:t>
      </w:r>
      <w:bookmarkEnd w:id="9"/>
      <w:bookmarkEnd w:id="10"/>
      <w:bookmarkEnd w:id="11"/>
      <w:bookmarkEnd w:id="12"/>
    </w:p>
    <w:p w14:paraId="3FCC0368"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10AB7682" w14:textId="77777777" w:rsidR="00CC1E76" w:rsidRDefault="00CC1E76" w:rsidP="00CC1E76">
      <w:pPr>
        <w:spacing w:after="0" w:line="240" w:lineRule="auto"/>
        <w:jc w:val="both"/>
        <w:rPr>
          <w:rFonts w:ascii="Arial" w:hAnsi="Arial" w:cs="Arial"/>
          <w:sz w:val="24"/>
          <w:szCs w:val="24"/>
        </w:rPr>
      </w:pPr>
      <w:r w:rsidRPr="00CC1E76">
        <w:rPr>
          <w:rFonts w:ascii="Arial" w:hAnsi="Arial" w:cs="Arial"/>
          <w:sz w:val="24"/>
          <w:szCs w:val="24"/>
        </w:rPr>
        <w:t>Este proyecto educativo tiene la intencionalidad de construir, de forma colectiva, un huerto escolar en un centro de educación infantil (de Segundo Ciclo, de 3 a 5 años). Esta iniciativa tiene la finalidad de generar conciencia crítica sobre nuestra vinculación con el medio ambiente, los procesos de la naturaleza, la salud alimentaria y el uso del agua. En este sentido, la propuesta de trabajo es interdisciplinaria, se abordan diversos contenidos de distintas áreas de conocimiento en pos de la construcción en conjunto del huerto.  Contempla la participación de todo el equipo docente, las familias y los/las alumnos/as</w:t>
      </w:r>
      <w:r>
        <w:rPr>
          <w:rFonts w:ascii="Arial" w:hAnsi="Arial" w:cs="Arial"/>
          <w:sz w:val="24"/>
          <w:szCs w:val="24"/>
        </w:rPr>
        <w:t>.</w:t>
      </w:r>
    </w:p>
    <w:p w14:paraId="1CEE213C" w14:textId="77777777" w:rsidR="00CC1E76" w:rsidRPr="00CC1E76" w:rsidRDefault="00CC1E76" w:rsidP="00CC1E76">
      <w:pPr>
        <w:spacing w:after="0" w:line="240" w:lineRule="auto"/>
        <w:jc w:val="both"/>
        <w:rPr>
          <w:rFonts w:ascii="Arial" w:hAnsi="Arial" w:cs="Arial"/>
          <w:sz w:val="24"/>
          <w:szCs w:val="24"/>
        </w:rPr>
      </w:pPr>
    </w:p>
    <w:p w14:paraId="767DC3A0" w14:textId="77777777" w:rsidR="00CC1E76" w:rsidRDefault="00CC1E76" w:rsidP="00CC1E76">
      <w:pPr>
        <w:spacing w:after="0" w:line="240" w:lineRule="auto"/>
        <w:jc w:val="both"/>
        <w:rPr>
          <w:rFonts w:ascii="Arial" w:hAnsi="Arial" w:cs="Arial"/>
          <w:sz w:val="24"/>
          <w:szCs w:val="24"/>
        </w:rPr>
      </w:pPr>
      <w:r w:rsidRPr="00CC1E76">
        <w:rPr>
          <w:rFonts w:ascii="Arial" w:hAnsi="Arial" w:cs="Arial"/>
          <w:sz w:val="24"/>
          <w:szCs w:val="24"/>
        </w:rPr>
        <w:t xml:space="preserve">Hay ciertos factores que deben considerarse al iniciar esta propuesta. En primer lugar, este proyecto debe ser una iniciativa consensuada por toda la institución educativa, en la cual se establezcan compromisos y voluntades de trabajo colaborativo. Por otro lado, se debe contar con un terreno disponible, o en su defecto, un espacio en el que se pueda armar un huerto vertical. A su vez, es necesario considerar el momento del año más oportuno para la siembra y contemplar los tiempos de implementación en función del ciclo escolar. Se recomienda iniciar la experiencia al inicio del año escolar para poder llevar adelante, sin interrupciones, todo el proceso que el proyecto amerita. </w:t>
      </w:r>
    </w:p>
    <w:p w14:paraId="51C6C03E" w14:textId="77777777" w:rsidR="00CC1E76" w:rsidRPr="00CC1E76" w:rsidRDefault="00CC1E76" w:rsidP="00CC1E76">
      <w:pPr>
        <w:spacing w:after="0" w:line="240" w:lineRule="auto"/>
        <w:jc w:val="both"/>
        <w:rPr>
          <w:rFonts w:ascii="Arial" w:hAnsi="Arial" w:cs="Arial"/>
          <w:sz w:val="24"/>
          <w:szCs w:val="24"/>
        </w:rPr>
      </w:pPr>
    </w:p>
    <w:p w14:paraId="50C9F2BF" w14:textId="77777777" w:rsidR="00E41299" w:rsidRDefault="00CC1E76" w:rsidP="00CC1E76">
      <w:pPr>
        <w:spacing w:after="0" w:line="240" w:lineRule="auto"/>
        <w:jc w:val="both"/>
        <w:rPr>
          <w:rFonts w:ascii="Arial" w:hAnsi="Arial" w:cs="Arial"/>
          <w:sz w:val="24"/>
          <w:szCs w:val="24"/>
        </w:rPr>
      </w:pPr>
      <w:r w:rsidRPr="00CC1E76">
        <w:rPr>
          <w:rFonts w:ascii="Arial" w:hAnsi="Arial" w:cs="Arial"/>
          <w:sz w:val="24"/>
          <w:szCs w:val="24"/>
        </w:rPr>
        <w:t>El proyecto se puede desglosar en diversas fases. Se comienza con un trabajo con los/as niños/as de indagación sobre los alimentos que consumimos (características, orígenes, composición, valor nutritivo y funciones). En esta instancia inicial se propone sensibilizar sobre la importancia y el sentido de construcción de huerto propio.  A partir de allí se continúa con las siguientes instancias: preparar el terreno, plantar y sembrar, cuidar el crecimiento de las plantas, cosechar, cocinar y comer.</w:t>
      </w:r>
    </w:p>
    <w:p w14:paraId="6E727CA0" w14:textId="77777777" w:rsidR="00E41299" w:rsidRDefault="00E41299" w:rsidP="00FD0373">
      <w:pPr>
        <w:spacing w:after="0" w:line="240" w:lineRule="auto"/>
        <w:jc w:val="both"/>
        <w:rPr>
          <w:rFonts w:ascii="Arial" w:hAnsi="Arial" w:cs="Arial"/>
          <w:sz w:val="24"/>
          <w:szCs w:val="24"/>
        </w:rPr>
      </w:pPr>
      <w:bookmarkStart w:id="13" w:name="_Toc526506612"/>
      <w:bookmarkStart w:id="14" w:name="_Toc526506958"/>
      <w:bookmarkStart w:id="15" w:name="_Toc526763925"/>
    </w:p>
    <w:p w14:paraId="3923EDE7" w14:textId="77777777" w:rsidR="00025930" w:rsidRPr="0065280B" w:rsidRDefault="00025930" w:rsidP="00025930">
      <w:pPr>
        <w:pStyle w:val="ttulosegundo"/>
        <w:shd w:val="clear" w:color="auto" w:fill="50AF3F"/>
        <w:ind w:left="0" w:firstLine="0"/>
        <w:rPr>
          <w:rFonts w:ascii="Arial" w:hAnsi="Arial" w:cs="Arial"/>
          <w:b/>
          <w:color w:val="FFFFFF" w:themeColor="background1"/>
        </w:rPr>
      </w:pPr>
      <w:bookmarkStart w:id="16" w:name="_Toc528054035"/>
      <w:bookmarkEnd w:id="13"/>
      <w:bookmarkEnd w:id="14"/>
      <w:bookmarkEnd w:id="15"/>
      <w:r w:rsidRPr="0065280B">
        <w:rPr>
          <w:rFonts w:ascii="Arial" w:hAnsi="Arial" w:cs="Arial"/>
          <w:b/>
          <w:color w:val="FFFFFF" w:themeColor="background1"/>
        </w:rPr>
        <w:t>1.</w:t>
      </w:r>
      <w:r>
        <w:rPr>
          <w:rFonts w:ascii="Arial" w:hAnsi="Arial" w:cs="Arial"/>
          <w:b/>
          <w:color w:val="FFFFFF" w:themeColor="background1"/>
        </w:rPr>
        <w:t>2.</w:t>
      </w:r>
      <w:r w:rsidRPr="0065280B">
        <w:rPr>
          <w:rFonts w:ascii="Arial" w:hAnsi="Arial" w:cs="Arial"/>
          <w:b/>
          <w:color w:val="FFFFFF" w:themeColor="background1"/>
        </w:rPr>
        <w:t xml:space="preserve"> </w:t>
      </w:r>
      <w:r>
        <w:rPr>
          <w:rFonts w:ascii="Arial" w:hAnsi="Arial" w:cs="Arial"/>
          <w:b/>
          <w:color w:val="FFFFFF" w:themeColor="background1"/>
        </w:rPr>
        <w:t>Justificación</w:t>
      </w:r>
      <w:bookmarkEnd w:id="16"/>
    </w:p>
    <w:p w14:paraId="326A806C" w14:textId="77777777" w:rsidR="00BE40EF" w:rsidRDefault="00BE40EF" w:rsidP="00BE40EF">
      <w:pPr>
        <w:spacing w:after="0" w:line="240" w:lineRule="auto"/>
        <w:jc w:val="both"/>
        <w:rPr>
          <w:rFonts w:ascii="Arial" w:hAnsi="Arial" w:cs="Arial"/>
          <w:sz w:val="24"/>
          <w:szCs w:val="24"/>
        </w:rPr>
      </w:pPr>
    </w:p>
    <w:p w14:paraId="3ACD9058" w14:textId="77777777" w:rsidR="00CC1E76" w:rsidRDefault="00CC1E76" w:rsidP="00CC1E76">
      <w:pPr>
        <w:spacing w:after="0" w:line="240" w:lineRule="auto"/>
        <w:ind w:right="259"/>
        <w:jc w:val="both"/>
        <w:rPr>
          <w:rFonts w:ascii="Arial" w:hAnsi="Arial" w:cs="Arial"/>
          <w:sz w:val="24"/>
          <w:szCs w:val="24"/>
        </w:rPr>
      </w:pPr>
      <w:r w:rsidRPr="00CC1E76">
        <w:rPr>
          <w:rFonts w:ascii="Arial" w:hAnsi="Arial" w:cs="Arial"/>
          <w:sz w:val="24"/>
          <w:szCs w:val="24"/>
        </w:rPr>
        <w:t xml:space="preserve">Urge revisar de forma crítica los </w:t>
      </w:r>
      <w:r w:rsidRPr="00CC1E76">
        <w:rPr>
          <w:rFonts w:ascii="Arial" w:hAnsi="Arial" w:cs="Arial"/>
          <w:b/>
          <w:sz w:val="24"/>
          <w:szCs w:val="24"/>
        </w:rPr>
        <w:t>modos de consumo y vinculación con el medio ambiente</w:t>
      </w:r>
      <w:r w:rsidRPr="00CC1E76">
        <w:rPr>
          <w:rFonts w:ascii="Arial" w:hAnsi="Arial" w:cs="Arial"/>
          <w:sz w:val="24"/>
          <w:szCs w:val="24"/>
        </w:rPr>
        <w:t xml:space="preserve"> que generamos en las sociedades actuales. El desarrollo urbano, la industrialización y globalización tienen serias consecuencias en nuestra salud alimentaria y un impacto grave en el medio ambiente. Las escuelas deben contemplar la </w:t>
      </w:r>
      <w:r w:rsidRPr="00CC1E76">
        <w:rPr>
          <w:rFonts w:ascii="Arial" w:hAnsi="Arial" w:cs="Arial"/>
          <w:b/>
          <w:sz w:val="24"/>
          <w:szCs w:val="24"/>
        </w:rPr>
        <w:t xml:space="preserve">educación </w:t>
      </w:r>
      <w:r w:rsidRPr="00CC1E76">
        <w:rPr>
          <w:rFonts w:ascii="Arial" w:hAnsi="Arial" w:cs="Arial"/>
          <w:b/>
          <w:sz w:val="24"/>
          <w:szCs w:val="24"/>
        </w:rPr>
        <w:lastRenderedPageBreak/>
        <w:t>ambiental</w:t>
      </w:r>
      <w:r w:rsidRPr="00CC1E76">
        <w:rPr>
          <w:rFonts w:ascii="Arial" w:hAnsi="Arial" w:cs="Arial"/>
          <w:sz w:val="24"/>
          <w:szCs w:val="24"/>
        </w:rPr>
        <w:t xml:space="preserve"> como un eje fundamental de la formación ciudadana a fin de concientizar y sensibilizar sobre esta problemática.    </w:t>
      </w:r>
    </w:p>
    <w:p w14:paraId="7B274307" w14:textId="77777777" w:rsidR="00CC1E76" w:rsidRPr="00CC1E76" w:rsidRDefault="00CC1E76" w:rsidP="00CC1E76">
      <w:pPr>
        <w:spacing w:after="0" w:line="240" w:lineRule="auto"/>
        <w:ind w:right="259"/>
        <w:jc w:val="both"/>
        <w:rPr>
          <w:rFonts w:ascii="Arial" w:hAnsi="Arial" w:cs="Arial"/>
          <w:sz w:val="24"/>
          <w:szCs w:val="24"/>
        </w:rPr>
      </w:pPr>
    </w:p>
    <w:p w14:paraId="2C435330" w14:textId="77777777" w:rsidR="00CC1E76" w:rsidRDefault="00CC1E76" w:rsidP="00CC1E76">
      <w:pPr>
        <w:spacing w:after="0" w:line="240" w:lineRule="auto"/>
        <w:ind w:right="259"/>
        <w:jc w:val="both"/>
        <w:rPr>
          <w:rFonts w:ascii="Arial" w:hAnsi="Arial" w:cs="Arial"/>
          <w:sz w:val="24"/>
          <w:szCs w:val="24"/>
        </w:rPr>
      </w:pPr>
      <w:r w:rsidRPr="00CC1E76">
        <w:rPr>
          <w:rFonts w:ascii="Arial" w:hAnsi="Arial" w:cs="Arial"/>
          <w:sz w:val="24"/>
          <w:szCs w:val="24"/>
        </w:rPr>
        <w:t xml:space="preserve">Resulta fundamental comenzar desde la </w:t>
      </w:r>
      <w:r w:rsidRPr="00CC1E76">
        <w:rPr>
          <w:rFonts w:ascii="Arial" w:hAnsi="Arial" w:cs="Arial"/>
          <w:b/>
          <w:sz w:val="24"/>
          <w:szCs w:val="24"/>
        </w:rPr>
        <w:t>primera infancia</w:t>
      </w:r>
      <w:r w:rsidRPr="00CC1E76">
        <w:rPr>
          <w:rFonts w:ascii="Arial" w:hAnsi="Arial" w:cs="Arial"/>
          <w:sz w:val="24"/>
          <w:szCs w:val="24"/>
        </w:rPr>
        <w:t xml:space="preserve"> ya que serán parte de las futuras generaciones. Si los empoderamos desde pequeños como sujetos proactivos, conscientes de los efectos medioambientales de las formas de consumo y promotores de un </w:t>
      </w:r>
      <w:r w:rsidRPr="00CC1E76">
        <w:rPr>
          <w:rFonts w:ascii="Arial" w:hAnsi="Arial" w:cs="Arial"/>
          <w:b/>
          <w:sz w:val="24"/>
          <w:szCs w:val="24"/>
        </w:rPr>
        <w:t>desarrollo sostenible</w:t>
      </w:r>
      <w:r w:rsidRPr="00CC1E76">
        <w:rPr>
          <w:rFonts w:ascii="Arial" w:hAnsi="Arial" w:cs="Arial"/>
          <w:sz w:val="24"/>
          <w:szCs w:val="24"/>
        </w:rPr>
        <w:t xml:space="preserve">, podremos pensar en futuras </w:t>
      </w:r>
      <w:r w:rsidRPr="00CC1E76">
        <w:rPr>
          <w:rFonts w:ascii="Arial" w:hAnsi="Arial" w:cs="Arial"/>
          <w:b/>
          <w:sz w:val="24"/>
          <w:szCs w:val="24"/>
        </w:rPr>
        <w:t>sociedades ecológicas</w:t>
      </w:r>
      <w:r w:rsidRPr="00CC1E76">
        <w:rPr>
          <w:rFonts w:ascii="Arial" w:hAnsi="Arial" w:cs="Arial"/>
          <w:sz w:val="24"/>
          <w:szCs w:val="24"/>
        </w:rPr>
        <w:t xml:space="preserve">.   </w:t>
      </w:r>
    </w:p>
    <w:p w14:paraId="2DDB24CA" w14:textId="77777777" w:rsidR="00CC1E76" w:rsidRPr="00CC1E76" w:rsidRDefault="00CC1E76" w:rsidP="00CC1E76">
      <w:pPr>
        <w:spacing w:after="0" w:line="240" w:lineRule="auto"/>
        <w:ind w:right="259"/>
        <w:jc w:val="both"/>
        <w:rPr>
          <w:rFonts w:ascii="Arial" w:hAnsi="Arial" w:cs="Arial"/>
          <w:sz w:val="24"/>
          <w:szCs w:val="24"/>
        </w:rPr>
      </w:pPr>
      <w:r w:rsidRPr="00CC1E76">
        <w:rPr>
          <w:rFonts w:ascii="Arial" w:hAnsi="Arial" w:cs="Arial"/>
          <w:sz w:val="24"/>
          <w:szCs w:val="24"/>
        </w:rPr>
        <w:t xml:space="preserve"> </w:t>
      </w:r>
    </w:p>
    <w:p w14:paraId="4B1F36BE" w14:textId="77777777" w:rsidR="00CC1E76" w:rsidRDefault="00CC1E76" w:rsidP="00CC1E76">
      <w:pPr>
        <w:spacing w:after="0" w:line="240" w:lineRule="auto"/>
        <w:ind w:right="259"/>
        <w:jc w:val="both"/>
        <w:rPr>
          <w:rFonts w:ascii="Arial" w:hAnsi="Arial" w:cs="Arial"/>
          <w:sz w:val="24"/>
          <w:szCs w:val="24"/>
        </w:rPr>
      </w:pPr>
      <w:r w:rsidRPr="00CC1E76">
        <w:rPr>
          <w:rFonts w:ascii="Arial" w:hAnsi="Arial" w:cs="Arial"/>
          <w:sz w:val="24"/>
          <w:szCs w:val="24"/>
        </w:rPr>
        <w:t xml:space="preserve">Bien sabemos que este cambio cultural no puede limitarse al aula. Se requieren de procesos en donde se interpele a toda la </w:t>
      </w:r>
      <w:r w:rsidRPr="00CC1E76">
        <w:rPr>
          <w:rFonts w:ascii="Arial" w:hAnsi="Arial" w:cs="Arial"/>
          <w:b/>
          <w:sz w:val="24"/>
          <w:szCs w:val="24"/>
        </w:rPr>
        <w:t>comunidad educativa</w:t>
      </w:r>
      <w:r w:rsidRPr="00CC1E76">
        <w:rPr>
          <w:rFonts w:ascii="Arial" w:hAnsi="Arial" w:cs="Arial"/>
          <w:sz w:val="24"/>
          <w:szCs w:val="24"/>
        </w:rPr>
        <w:t xml:space="preserve"> (familias, docentes y alumnos). Es por ello que este proyecto de huerto escolar está pensado desde una </w:t>
      </w:r>
      <w:r w:rsidRPr="00CC1E76">
        <w:rPr>
          <w:rFonts w:ascii="Arial" w:hAnsi="Arial" w:cs="Arial"/>
          <w:b/>
          <w:sz w:val="24"/>
          <w:szCs w:val="24"/>
        </w:rPr>
        <w:t>participación colectiva</w:t>
      </w:r>
      <w:r w:rsidRPr="00CC1E76">
        <w:rPr>
          <w:rFonts w:ascii="Arial" w:hAnsi="Arial" w:cs="Arial"/>
          <w:sz w:val="24"/>
          <w:szCs w:val="24"/>
        </w:rPr>
        <w:t>, incluyendo la participación mancomunada de los diversos actores para la consecución de un cambio más potente.</w:t>
      </w:r>
    </w:p>
    <w:p w14:paraId="0783FD4E" w14:textId="77777777" w:rsidR="00CC1E76" w:rsidRPr="00CC1E76" w:rsidRDefault="00CC1E76" w:rsidP="00CC1E76">
      <w:pPr>
        <w:spacing w:after="0" w:line="240" w:lineRule="auto"/>
        <w:ind w:right="259"/>
        <w:jc w:val="both"/>
        <w:rPr>
          <w:rFonts w:ascii="Arial" w:hAnsi="Arial" w:cs="Arial"/>
          <w:sz w:val="24"/>
          <w:szCs w:val="24"/>
        </w:rPr>
      </w:pPr>
    </w:p>
    <w:p w14:paraId="6D994A7D" w14:textId="77777777" w:rsidR="00025930" w:rsidRPr="00CC1E76" w:rsidRDefault="00CC1E76" w:rsidP="00CC1E76">
      <w:pPr>
        <w:spacing w:after="0" w:line="240" w:lineRule="auto"/>
        <w:ind w:right="259"/>
        <w:jc w:val="both"/>
        <w:rPr>
          <w:rFonts w:ascii="Arial" w:hAnsi="Arial" w:cs="Arial"/>
          <w:sz w:val="24"/>
          <w:szCs w:val="24"/>
        </w:rPr>
      </w:pPr>
      <w:r w:rsidRPr="00CC1E76">
        <w:rPr>
          <w:rFonts w:ascii="Arial" w:hAnsi="Arial" w:cs="Arial"/>
          <w:sz w:val="24"/>
          <w:szCs w:val="24"/>
        </w:rPr>
        <w:t xml:space="preserve">Esta propuesta de centro tiene la ventaja de combinar de forma articulada el aprendizaje </w:t>
      </w:r>
      <w:r w:rsidRPr="00CC1E76">
        <w:rPr>
          <w:rFonts w:ascii="Arial" w:hAnsi="Arial" w:cs="Arial"/>
          <w:b/>
          <w:sz w:val="24"/>
          <w:szCs w:val="24"/>
        </w:rPr>
        <w:t>teórico con el práctico</w:t>
      </w:r>
      <w:r w:rsidRPr="00CC1E76">
        <w:rPr>
          <w:rFonts w:ascii="Arial" w:hAnsi="Arial" w:cs="Arial"/>
          <w:sz w:val="24"/>
          <w:szCs w:val="24"/>
        </w:rPr>
        <w:t>.  Se trata de un aprendizaje vivencial, basado en el “hacer”, de forma cooperativa. Lejos de posiciones más tradicionales (individualistas y competitivas), la organización está pensada en grupos a partir del trabajo cooperativo.  De esta forma, los niños aprenderán de forma interrelacionada conocimientos, habilidades y competencias vinculadas a la ciudadanía, a las ciencias naturales y sociales y otras áreas de conocimiento.</w:t>
      </w:r>
    </w:p>
    <w:p w14:paraId="2CCB7D3F" w14:textId="77777777" w:rsidR="00025930" w:rsidRPr="00582401" w:rsidRDefault="00025930" w:rsidP="00025930">
      <w:pPr>
        <w:spacing w:after="0" w:line="240" w:lineRule="auto"/>
        <w:ind w:right="259"/>
        <w:jc w:val="both"/>
        <w:rPr>
          <w:rFonts w:ascii="Arial" w:hAnsi="Arial" w:cs="Arial"/>
          <w:sz w:val="24"/>
          <w:szCs w:val="24"/>
        </w:rPr>
        <w:sectPr w:rsidR="00025930" w:rsidRPr="00582401" w:rsidSect="0037383A">
          <w:footerReference w:type="default" r:id="rId15"/>
          <w:pgSz w:w="11906" w:h="16838"/>
          <w:pgMar w:top="2268" w:right="567" w:bottom="1701" w:left="3402" w:header="709" w:footer="454" w:gutter="0"/>
          <w:cols w:space="708"/>
          <w:docGrid w:linePitch="360"/>
        </w:sectPr>
      </w:pPr>
    </w:p>
    <w:p w14:paraId="159099A7" w14:textId="77777777" w:rsidR="00EC0ACC" w:rsidRDefault="00D55290" w:rsidP="00EC0ACC">
      <w:pPr>
        <w:pStyle w:val="A"/>
        <w:spacing w:after="0" w:line="240" w:lineRule="auto"/>
        <w:rPr>
          <w:rStyle w:val="CaptuloCar"/>
          <w:rFonts w:ascii="Arial" w:hAnsi="Arial" w:cs="Arial"/>
          <w:b/>
        </w:rPr>
      </w:pPr>
      <w:bookmarkStart w:id="17" w:name="_Toc526506613"/>
      <w:bookmarkStart w:id="18" w:name="_Toc526506959"/>
      <w:bookmarkStart w:id="19" w:name="_Toc526763926"/>
      <w:bookmarkStart w:id="20" w:name="_Toc528054036"/>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17"/>
      <w:bookmarkEnd w:id="18"/>
      <w:bookmarkEnd w:id="19"/>
      <w:bookmarkEnd w:id="20"/>
    </w:p>
    <w:p w14:paraId="6763653F" w14:textId="77777777" w:rsidR="00D55290" w:rsidRDefault="00EC0ACC" w:rsidP="00EC0ACC">
      <w:pPr>
        <w:pStyle w:val="A"/>
        <w:spacing w:after="0" w:line="240" w:lineRule="auto"/>
        <w:ind w:left="993" w:firstLine="0"/>
        <w:rPr>
          <w:rStyle w:val="CaptuloCar"/>
          <w:rFonts w:ascii="Arial" w:hAnsi="Arial" w:cs="Arial"/>
          <w:b/>
        </w:rPr>
      </w:pPr>
      <w:bookmarkStart w:id="21" w:name="_Toc526506614"/>
      <w:bookmarkStart w:id="22" w:name="_Toc526506960"/>
      <w:bookmarkStart w:id="23" w:name="_Toc526763927"/>
      <w:bookmarkStart w:id="24" w:name="_Toc528054037"/>
      <w:r>
        <w:rPr>
          <w:rStyle w:val="CaptuloCar"/>
          <w:rFonts w:ascii="Arial" w:hAnsi="Arial" w:cs="Arial"/>
          <w:b/>
        </w:rPr>
        <w:t>p</w:t>
      </w:r>
      <w:r w:rsidR="00D55290" w:rsidRPr="00582401">
        <w:rPr>
          <w:rStyle w:val="CaptuloCar"/>
          <w:rFonts w:ascii="Arial" w:hAnsi="Arial" w:cs="Arial"/>
          <w:b/>
        </w:rPr>
        <w:t>royecto</w:t>
      </w:r>
      <w:bookmarkEnd w:id="21"/>
      <w:bookmarkEnd w:id="22"/>
      <w:bookmarkEnd w:id="23"/>
      <w:bookmarkEnd w:id="24"/>
    </w:p>
    <w:p w14:paraId="6B3009F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2CFB07AC" w14:textId="77777777"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25" w:name="_Toc526506615"/>
      <w:bookmarkStart w:id="26" w:name="_Toc526506961"/>
      <w:bookmarkStart w:id="27" w:name="_Toc526763928"/>
      <w:bookmarkStart w:id="28" w:name="_Toc528054038"/>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bookmarkEnd w:id="25"/>
      <w:bookmarkEnd w:id="26"/>
      <w:bookmarkEnd w:id="27"/>
      <w:r w:rsidR="00CC1E76" w:rsidRPr="00CC1E76">
        <w:rPr>
          <w:rFonts w:ascii="Arial" w:hAnsi="Arial" w:cs="Arial"/>
          <w:b/>
          <w:color w:val="FFFFFF" w:themeColor="background1"/>
        </w:rPr>
        <w:t>Orientaciones metodológicas</w:t>
      </w:r>
      <w:bookmarkEnd w:id="28"/>
    </w:p>
    <w:p w14:paraId="35621B24" w14:textId="77777777" w:rsidR="00D55290" w:rsidRPr="00582401" w:rsidRDefault="00D55290" w:rsidP="00D55290">
      <w:pPr>
        <w:pStyle w:val="ttulosegundo"/>
        <w:ind w:left="0" w:firstLine="0"/>
        <w:rPr>
          <w:rFonts w:ascii="Arial" w:hAnsi="Arial" w:cs="Arial"/>
        </w:rPr>
      </w:pPr>
    </w:p>
    <w:p w14:paraId="0FB7FCC3" w14:textId="77777777" w:rsidR="00CC1E76" w:rsidRDefault="00CC1E76" w:rsidP="00CC1E76">
      <w:pPr>
        <w:spacing w:after="0" w:line="240" w:lineRule="auto"/>
        <w:jc w:val="both"/>
        <w:rPr>
          <w:rFonts w:ascii="Arial" w:hAnsi="Arial" w:cs="Arial"/>
          <w:sz w:val="24"/>
          <w:szCs w:val="24"/>
        </w:rPr>
      </w:pPr>
      <w:r w:rsidRPr="00CC1E76">
        <w:rPr>
          <w:rFonts w:ascii="Arial" w:hAnsi="Arial" w:cs="Arial"/>
          <w:sz w:val="24"/>
          <w:szCs w:val="24"/>
        </w:rPr>
        <w:t xml:space="preserve">Se propone una </w:t>
      </w:r>
      <w:r w:rsidRPr="0039633F">
        <w:rPr>
          <w:rFonts w:ascii="Arial" w:hAnsi="Arial" w:cs="Arial"/>
          <w:b/>
          <w:sz w:val="24"/>
          <w:szCs w:val="24"/>
        </w:rPr>
        <w:t>organización del grupo</w:t>
      </w:r>
      <w:r w:rsidRPr="00CC1E76">
        <w:rPr>
          <w:rFonts w:ascii="Arial" w:hAnsi="Arial" w:cs="Arial"/>
          <w:sz w:val="24"/>
          <w:szCs w:val="24"/>
        </w:rPr>
        <w:t xml:space="preserve"> de carácter colectiva a lo largo de toda la propuesta didáctica. Además, se requiere de un trabajo articulado entre los diversos actores que participan (las salas de 3, 4 y 5). Para ello se recomienda la distribución de tareas y el armado de un calendario común para facilitar la organización del trabajo. </w:t>
      </w:r>
    </w:p>
    <w:p w14:paraId="20687FA9" w14:textId="77777777" w:rsidR="00CC1E76" w:rsidRPr="00CC1E76" w:rsidRDefault="00CC1E76" w:rsidP="00CC1E76">
      <w:pPr>
        <w:spacing w:after="0" w:line="240" w:lineRule="auto"/>
        <w:jc w:val="both"/>
        <w:rPr>
          <w:rFonts w:ascii="Arial" w:hAnsi="Arial" w:cs="Arial"/>
          <w:sz w:val="24"/>
          <w:szCs w:val="24"/>
        </w:rPr>
      </w:pPr>
    </w:p>
    <w:p w14:paraId="63F6406C" w14:textId="77777777" w:rsidR="00CC1E76" w:rsidRDefault="00CC1E76" w:rsidP="00CC1E76">
      <w:pPr>
        <w:spacing w:after="0" w:line="240" w:lineRule="auto"/>
        <w:jc w:val="both"/>
        <w:rPr>
          <w:rFonts w:ascii="Arial" w:hAnsi="Arial" w:cs="Arial"/>
          <w:sz w:val="24"/>
          <w:szCs w:val="24"/>
        </w:rPr>
      </w:pPr>
      <w:r w:rsidRPr="00CC1E76">
        <w:rPr>
          <w:rFonts w:ascii="Arial" w:hAnsi="Arial" w:cs="Arial"/>
          <w:sz w:val="24"/>
          <w:szCs w:val="24"/>
        </w:rPr>
        <w:t xml:space="preserve">El trabajo en </w:t>
      </w:r>
      <w:r w:rsidRPr="0039633F">
        <w:rPr>
          <w:rFonts w:ascii="Arial" w:hAnsi="Arial" w:cs="Arial"/>
          <w:b/>
          <w:sz w:val="24"/>
          <w:szCs w:val="24"/>
        </w:rPr>
        <w:t>grupo total</w:t>
      </w:r>
      <w:r w:rsidRPr="00CC1E76">
        <w:rPr>
          <w:rFonts w:ascii="Arial" w:hAnsi="Arial" w:cs="Arial"/>
          <w:sz w:val="24"/>
          <w:szCs w:val="24"/>
        </w:rPr>
        <w:t xml:space="preserve"> (por sala) favorece el aprendizaje y posibilita el diálogo e intercambio permanente entre pares y con el/la docente, quien guiará persistentemente las actividades. Para ello, se sugiere una distribución en el espacio en forma de “corro” (circular), pues promueve una participación equitativa, facilita el diálogo y el contacto entre todos los miembros. En determinadas ocasiones, se propone una organización en </w:t>
      </w:r>
      <w:r w:rsidRPr="0039633F">
        <w:rPr>
          <w:rFonts w:ascii="Arial" w:hAnsi="Arial" w:cs="Arial"/>
          <w:b/>
          <w:sz w:val="24"/>
          <w:szCs w:val="24"/>
        </w:rPr>
        <w:t>subgrupos</w:t>
      </w:r>
      <w:r w:rsidRPr="00CC1E76">
        <w:rPr>
          <w:rFonts w:ascii="Arial" w:hAnsi="Arial" w:cs="Arial"/>
          <w:sz w:val="24"/>
          <w:szCs w:val="24"/>
        </w:rPr>
        <w:t xml:space="preserve"> ya que esta dinámica ayuda a la distribución de tareas y posibilita el trabajo colaborativo. </w:t>
      </w:r>
    </w:p>
    <w:p w14:paraId="79125AC1" w14:textId="77777777" w:rsidR="00CC1E76" w:rsidRPr="00CC1E76" w:rsidRDefault="00CC1E76" w:rsidP="00CC1E76">
      <w:pPr>
        <w:spacing w:after="0" w:line="240" w:lineRule="auto"/>
        <w:jc w:val="both"/>
        <w:rPr>
          <w:rFonts w:ascii="Arial" w:hAnsi="Arial" w:cs="Arial"/>
          <w:sz w:val="24"/>
          <w:szCs w:val="24"/>
        </w:rPr>
      </w:pPr>
    </w:p>
    <w:p w14:paraId="5030910D" w14:textId="77777777" w:rsidR="00CC1E76" w:rsidRDefault="00CC1E76" w:rsidP="00CC1E76">
      <w:pPr>
        <w:spacing w:after="0" w:line="240" w:lineRule="auto"/>
        <w:jc w:val="both"/>
        <w:rPr>
          <w:rFonts w:ascii="Arial" w:hAnsi="Arial" w:cs="Arial"/>
          <w:sz w:val="24"/>
          <w:szCs w:val="24"/>
        </w:rPr>
      </w:pPr>
      <w:r w:rsidRPr="00CC1E76">
        <w:rPr>
          <w:rFonts w:ascii="Arial" w:hAnsi="Arial" w:cs="Arial"/>
          <w:sz w:val="24"/>
          <w:szCs w:val="24"/>
        </w:rPr>
        <w:t>Por otra parte, es posible advertir tres claras orientaciones metodológicas que enmarcan a esta propuesta de trabajo:</w:t>
      </w:r>
    </w:p>
    <w:p w14:paraId="72399223" w14:textId="77777777" w:rsidR="00CC1E76" w:rsidRPr="00CC1E76" w:rsidRDefault="00CC1E76" w:rsidP="00CC1E76">
      <w:pPr>
        <w:spacing w:after="0" w:line="240" w:lineRule="auto"/>
        <w:jc w:val="both"/>
        <w:rPr>
          <w:rFonts w:ascii="Arial" w:hAnsi="Arial" w:cs="Arial"/>
          <w:sz w:val="24"/>
          <w:szCs w:val="24"/>
        </w:rPr>
      </w:pPr>
    </w:p>
    <w:p w14:paraId="25A83091" w14:textId="77777777" w:rsidR="00CC1E76" w:rsidRPr="00CC1E76" w:rsidRDefault="00CC1E76" w:rsidP="0039633F">
      <w:pPr>
        <w:pStyle w:val="Prrafodelista"/>
        <w:numPr>
          <w:ilvl w:val="0"/>
          <w:numId w:val="2"/>
        </w:numPr>
        <w:spacing w:after="0" w:line="240" w:lineRule="auto"/>
        <w:ind w:hanging="294"/>
        <w:jc w:val="both"/>
        <w:rPr>
          <w:rFonts w:ascii="Arial" w:hAnsi="Arial" w:cs="Arial"/>
          <w:sz w:val="24"/>
          <w:szCs w:val="24"/>
        </w:rPr>
      </w:pPr>
      <w:r w:rsidRPr="0039633F">
        <w:rPr>
          <w:rFonts w:ascii="Arial" w:hAnsi="Arial" w:cs="Arial"/>
          <w:b/>
          <w:sz w:val="24"/>
          <w:szCs w:val="24"/>
        </w:rPr>
        <w:t>El aprendizaje cooperativo</w:t>
      </w:r>
      <w:r w:rsidRPr="00CC1E76">
        <w:rPr>
          <w:rFonts w:ascii="Arial" w:hAnsi="Arial" w:cs="Arial"/>
          <w:sz w:val="24"/>
          <w:szCs w:val="24"/>
        </w:rPr>
        <w:t>. Se busca promover la colaboración entre los miembros de la comunidad educativa, ya que se considera que las acciones mancomunadas tendrán mayor impacto y sinergia para que el aprendizaje sea significativo y para que el cambio sea posible.  Para lograrlo, es necesario planificar y estructurar la participación de los actores y establecer objetivos comunes. Dadas las características del proyecto del armado del huerto, resulta imprescindible un enfoque de trabajo cooperativo, ya que indefectiblemente necesita de la sensibilización, participación, responsabilidad, compromiso y coordinación de toda la comunidad para la consecución de los objetivos</w:t>
      </w:r>
    </w:p>
    <w:p w14:paraId="405BFB39" w14:textId="77777777" w:rsidR="00CC1E76" w:rsidRPr="00CC1E76" w:rsidRDefault="00CC1E76" w:rsidP="00CC1E76">
      <w:pPr>
        <w:pStyle w:val="Prrafodelista"/>
        <w:spacing w:after="0" w:line="240" w:lineRule="auto"/>
        <w:jc w:val="both"/>
        <w:rPr>
          <w:rFonts w:ascii="Arial" w:hAnsi="Arial" w:cs="Arial"/>
          <w:sz w:val="24"/>
          <w:szCs w:val="24"/>
        </w:rPr>
      </w:pPr>
    </w:p>
    <w:p w14:paraId="23C19DAA" w14:textId="77777777" w:rsidR="00CC1E76" w:rsidRPr="0039633F" w:rsidRDefault="00CC1E76" w:rsidP="0039633F">
      <w:pPr>
        <w:pStyle w:val="Prrafodelista"/>
        <w:numPr>
          <w:ilvl w:val="0"/>
          <w:numId w:val="2"/>
        </w:numPr>
        <w:spacing w:after="0" w:line="240" w:lineRule="auto"/>
        <w:ind w:hanging="294"/>
        <w:jc w:val="both"/>
        <w:rPr>
          <w:rFonts w:ascii="Arial" w:hAnsi="Arial" w:cs="Arial"/>
          <w:sz w:val="24"/>
          <w:szCs w:val="24"/>
        </w:rPr>
      </w:pPr>
      <w:r w:rsidRPr="0039633F">
        <w:rPr>
          <w:rFonts w:ascii="Arial" w:hAnsi="Arial" w:cs="Arial"/>
          <w:b/>
          <w:sz w:val="24"/>
          <w:szCs w:val="24"/>
        </w:rPr>
        <w:t>El trabajo por proyectos</w:t>
      </w:r>
      <w:r w:rsidRPr="0039633F">
        <w:rPr>
          <w:rFonts w:ascii="Arial" w:hAnsi="Arial" w:cs="Arial"/>
          <w:sz w:val="24"/>
          <w:szCs w:val="24"/>
        </w:rPr>
        <w:t xml:space="preserve">.  Se piensa el aprendizaje mediante la acción. El trabajo por proyectos, favorece el aprendizaje ya que despierta el interés de los niños. A su vez, la consecución de acciones y objetivos brinda significatividad y sentido a los </w:t>
      </w:r>
      <w:r w:rsidRPr="0039633F">
        <w:rPr>
          <w:rFonts w:ascii="Arial" w:hAnsi="Arial" w:cs="Arial"/>
          <w:sz w:val="24"/>
          <w:szCs w:val="24"/>
        </w:rPr>
        <w:lastRenderedPageBreak/>
        <w:t xml:space="preserve">aprendizajes, posibilitando una comprensión genuina del saber.  Cuando se trabaja con problemas ambientales identificados en la propia escuela o en la comunidad, el proyecto adquiere un sentido mayor. Habilita a que los alumnos desarrollen un compromiso, apropiación y </w:t>
      </w:r>
      <w:proofErr w:type="gramStart"/>
      <w:r w:rsidRPr="0039633F">
        <w:rPr>
          <w:rFonts w:ascii="Arial" w:hAnsi="Arial" w:cs="Arial"/>
          <w:sz w:val="24"/>
          <w:szCs w:val="24"/>
        </w:rPr>
        <w:t>participación activa</w:t>
      </w:r>
      <w:proofErr w:type="gramEnd"/>
      <w:r w:rsidRPr="0039633F">
        <w:rPr>
          <w:rFonts w:ascii="Arial" w:hAnsi="Arial" w:cs="Arial"/>
          <w:sz w:val="24"/>
          <w:szCs w:val="24"/>
        </w:rPr>
        <w:t xml:space="preserve"> desde su realidad y posibilidades, constituyéndose así en agentes de cambio </w:t>
      </w:r>
    </w:p>
    <w:p w14:paraId="55CA4212" w14:textId="77777777" w:rsidR="0039633F" w:rsidRPr="0039633F" w:rsidRDefault="0039633F" w:rsidP="0039633F">
      <w:pPr>
        <w:pStyle w:val="Prrafodelista"/>
        <w:rPr>
          <w:rFonts w:ascii="Arial" w:hAnsi="Arial" w:cs="Arial"/>
          <w:sz w:val="24"/>
          <w:szCs w:val="24"/>
        </w:rPr>
      </w:pPr>
    </w:p>
    <w:p w14:paraId="4B559909" w14:textId="77777777" w:rsidR="00FD0373" w:rsidRPr="0039633F" w:rsidRDefault="00CC1E76" w:rsidP="0039633F">
      <w:pPr>
        <w:pStyle w:val="Prrafodelista"/>
        <w:numPr>
          <w:ilvl w:val="0"/>
          <w:numId w:val="2"/>
        </w:numPr>
        <w:spacing w:after="0" w:line="240" w:lineRule="auto"/>
        <w:ind w:hanging="294"/>
        <w:jc w:val="both"/>
        <w:rPr>
          <w:rFonts w:ascii="Arial" w:hAnsi="Arial" w:cs="Arial"/>
          <w:sz w:val="24"/>
          <w:szCs w:val="24"/>
        </w:rPr>
      </w:pPr>
      <w:r w:rsidRPr="0039633F">
        <w:rPr>
          <w:rFonts w:ascii="Arial" w:hAnsi="Arial" w:cs="Arial"/>
          <w:b/>
          <w:sz w:val="24"/>
          <w:szCs w:val="24"/>
        </w:rPr>
        <w:t>Aprendizaje servicio</w:t>
      </w:r>
      <w:r w:rsidRPr="0039633F">
        <w:rPr>
          <w:rFonts w:ascii="Arial" w:hAnsi="Arial" w:cs="Arial"/>
          <w:sz w:val="24"/>
          <w:szCs w:val="24"/>
        </w:rPr>
        <w:t xml:space="preserve">. El armado de un huerto escolar tiene estrecha relación con la formación ciudadana. Tenemos el desafío de preparar a las generaciones futuras como agentes de cambio, empoderándolos para que puedan participar de manera significativa en la vida de sus escuelas y de su comunidad. El aprendizaje en servicio, entendido como una acción solidaria, comunitaria y crítica fortalece el ejercicio efectivo de la ciudadanía. De esta forma, posibilita el compromiso de los niños/as con su realidad social, comenzando a visibilizar su responsabilidad hacia la construcción de una sociedad más justa y ecológica </w:t>
      </w:r>
    </w:p>
    <w:p w14:paraId="2DDCC8B6" w14:textId="77777777" w:rsidR="00025930" w:rsidRPr="00025930" w:rsidRDefault="00025930" w:rsidP="00025930">
      <w:pPr>
        <w:spacing w:after="0" w:line="240" w:lineRule="auto"/>
        <w:jc w:val="both"/>
        <w:rPr>
          <w:rFonts w:ascii="Arial" w:hAnsi="Arial" w:cs="Arial"/>
          <w:sz w:val="24"/>
          <w:szCs w:val="24"/>
        </w:rPr>
      </w:pPr>
    </w:p>
    <w:p w14:paraId="0A0CAAD0" w14:textId="77777777" w:rsidR="003D6CB3" w:rsidRPr="0065280B" w:rsidRDefault="007B5FD5" w:rsidP="007416B9">
      <w:pPr>
        <w:pStyle w:val="ttulosegundo"/>
        <w:shd w:val="clear" w:color="auto" w:fill="50AF3F"/>
        <w:spacing w:line="240" w:lineRule="auto"/>
        <w:ind w:left="0" w:firstLine="0"/>
        <w:rPr>
          <w:rFonts w:ascii="Arial" w:hAnsi="Arial" w:cs="Arial"/>
          <w:b/>
        </w:rPr>
      </w:pPr>
      <w:bookmarkStart w:id="29" w:name="_Toc526506616"/>
      <w:bookmarkStart w:id="30" w:name="_Toc526506962"/>
      <w:bookmarkStart w:id="31" w:name="_Toc526763929"/>
      <w:bookmarkStart w:id="32" w:name="_Toc528054039"/>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bookmarkEnd w:id="29"/>
      <w:bookmarkEnd w:id="30"/>
      <w:bookmarkEnd w:id="31"/>
      <w:r w:rsidR="00B4440D" w:rsidRPr="00B4440D">
        <w:rPr>
          <w:rFonts w:ascii="Arial" w:hAnsi="Arial" w:cs="Arial"/>
          <w:b/>
          <w:color w:val="FFFFFF" w:themeColor="background1"/>
          <w:shd w:val="clear" w:color="auto" w:fill="50AF3F"/>
        </w:rPr>
        <w:t>Área o materias e Interdisciplinariedad</w:t>
      </w:r>
      <w:bookmarkEnd w:id="32"/>
    </w:p>
    <w:p w14:paraId="2301A5FC" w14:textId="77777777" w:rsidR="007B5FD5" w:rsidRDefault="007B5FD5" w:rsidP="00F95168">
      <w:pPr>
        <w:pStyle w:val="ttulosegundo"/>
        <w:spacing w:line="240" w:lineRule="auto"/>
        <w:ind w:left="0" w:firstLine="0"/>
        <w:rPr>
          <w:rFonts w:ascii="Arial" w:hAnsi="Arial" w:cs="Arial"/>
        </w:rPr>
      </w:pPr>
    </w:p>
    <w:p w14:paraId="114985C6" w14:textId="77777777" w:rsidR="00B4440D" w:rsidRDefault="00B4440D" w:rsidP="00B4440D">
      <w:pPr>
        <w:spacing w:after="0" w:line="240" w:lineRule="auto"/>
        <w:jc w:val="both"/>
        <w:rPr>
          <w:rFonts w:ascii="Arial" w:hAnsi="Arial" w:cs="Arial"/>
          <w:sz w:val="24"/>
          <w:szCs w:val="24"/>
        </w:rPr>
      </w:pPr>
      <w:r w:rsidRPr="00B4440D">
        <w:rPr>
          <w:rFonts w:ascii="Arial" w:hAnsi="Arial" w:cs="Arial"/>
          <w:sz w:val="24"/>
          <w:szCs w:val="24"/>
        </w:rPr>
        <w:t>La propuesta pedagógica se interrelaciona con los siguientes campos disciplinares:</w:t>
      </w:r>
    </w:p>
    <w:p w14:paraId="4C9DAC82" w14:textId="77777777" w:rsidR="00B4440D" w:rsidRPr="00B4440D" w:rsidRDefault="00B4440D" w:rsidP="00B4440D">
      <w:pPr>
        <w:spacing w:after="0" w:line="240" w:lineRule="auto"/>
        <w:jc w:val="both"/>
        <w:rPr>
          <w:rFonts w:ascii="Arial" w:hAnsi="Arial" w:cs="Arial"/>
          <w:sz w:val="24"/>
          <w:szCs w:val="24"/>
        </w:rPr>
      </w:pPr>
    </w:p>
    <w:p w14:paraId="57EFDE2D"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Ciencias naturales:</w:t>
      </w:r>
      <w:r w:rsidRPr="00B4440D">
        <w:rPr>
          <w:rFonts w:ascii="Arial" w:hAnsi="Arial" w:cs="Arial"/>
          <w:sz w:val="24"/>
          <w:szCs w:val="24"/>
        </w:rPr>
        <w:t xml:space="preserve"> Se realizará un trabajo profundo sobre los fenómenos de la naturaleza. Se fomenta la observación, comprensión y reflexión del comportamiento, cambio y funciones de ciertos elementos del medio ambiente (el agua, la tierra, el sol, el aire, las frutas y verduras)</w:t>
      </w:r>
    </w:p>
    <w:p w14:paraId="282B5438" w14:textId="77777777" w:rsidR="00B4440D" w:rsidRPr="00B4440D" w:rsidRDefault="00B4440D" w:rsidP="00B4440D">
      <w:pPr>
        <w:spacing w:after="0" w:line="240" w:lineRule="auto"/>
        <w:jc w:val="both"/>
        <w:rPr>
          <w:rFonts w:ascii="Arial" w:hAnsi="Arial" w:cs="Arial"/>
          <w:sz w:val="24"/>
          <w:szCs w:val="24"/>
        </w:rPr>
      </w:pPr>
    </w:p>
    <w:p w14:paraId="214AA317"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Ciencias sociales:</w:t>
      </w:r>
      <w:r w:rsidRPr="00B4440D">
        <w:rPr>
          <w:rFonts w:ascii="Arial" w:hAnsi="Arial" w:cs="Arial"/>
          <w:sz w:val="24"/>
          <w:szCs w:val="24"/>
        </w:rPr>
        <w:t xml:space="preserve"> Los fenómenos naturales están pensados en su interrelación con la vida social. Se trabaja sobre el análisis de la sociedad actual, especialmente sobre las formas de consumo, la cultura alimenticia, el uso del agua. A su vez, se busca incidir en la conformación de ciudadanos activos</w:t>
      </w:r>
    </w:p>
    <w:p w14:paraId="475F6C6B" w14:textId="77777777" w:rsidR="00B4440D" w:rsidRPr="00B4440D" w:rsidRDefault="00B4440D" w:rsidP="00B4440D">
      <w:pPr>
        <w:spacing w:after="0" w:line="240" w:lineRule="auto"/>
        <w:jc w:val="both"/>
        <w:rPr>
          <w:rFonts w:ascii="Arial" w:hAnsi="Arial" w:cs="Arial"/>
          <w:sz w:val="24"/>
          <w:szCs w:val="24"/>
        </w:rPr>
      </w:pPr>
    </w:p>
    <w:p w14:paraId="32CF0E27"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Alfabetización inicial:</w:t>
      </w:r>
      <w:r w:rsidRPr="00B4440D">
        <w:rPr>
          <w:rFonts w:ascii="Arial" w:hAnsi="Arial" w:cs="Arial"/>
          <w:sz w:val="24"/>
          <w:szCs w:val="24"/>
        </w:rPr>
        <w:t xml:space="preserve"> Se presentan distintas actividades en donde los/las niños/as tienen que leer y escribir. Siempre se hace con la mediación del docente</w:t>
      </w:r>
    </w:p>
    <w:p w14:paraId="4C5EBA5F" w14:textId="77777777" w:rsidR="00B4440D" w:rsidRPr="00B4440D" w:rsidRDefault="00B4440D" w:rsidP="00B4440D">
      <w:pPr>
        <w:spacing w:after="0" w:line="240" w:lineRule="auto"/>
        <w:jc w:val="both"/>
        <w:rPr>
          <w:rFonts w:ascii="Arial" w:hAnsi="Arial" w:cs="Arial"/>
          <w:sz w:val="24"/>
          <w:szCs w:val="24"/>
        </w:rPr>
      </w:pPr>
    </w:p>
    <w:p w14:paraId="69209DEF"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La expresión y la comunicación:</w:t>
      </w:r>
      <w:r w:rsidRPr="00B4440D">
        <w:rPr>
          <w:rFonts w:ascii="Arial" w:hAnsi="Arial" w:cs="Arial"/>
          <w:sz w:val="24"/>
          <w:szCs w:val="24"/>
        </w:rPr>
        <w:t xml:space="preserve"> Todas las actividades trabajan transversalmente la competencia comunicativa: participación; escucha; transmisión de ideas, conceptos y sentimientos; recuperación de hechos; ampliación del léxico </w:t>
      </w:r>
    </w:p>
    <w:p w14:paraId="2357C858" w14:textId="77777777" w:rsidR="00B4440D" w:rsidRPr="00B4440D" w:rsidRDefault="00B4440D" w:rsidP="00B4440D">
      <w:pPr>
        <w:spacing w:after="0" w:line="240" w:lineRule="auto"/>
        <w:jc w:val="both"/>
        <w:rPr>
          <w:rFonts w:ascii="Arial" w:hAnsi="Arial" w:cs="Arial"/>
          <w:sz w:val="24"/>
          <w:szCs w:val="24"/>
        </w:rPr>
      </w:pPr>
    </w:p>
    <w:p w14:paraId="79ADAEBC"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lastRenderedPageBreak/>
        <w:t>Matemáticas</w:t>
      </w:r>
      <w:r w:rsidRPr="00B4440D">
        <w:rPr>
          <w:rFonts w:ascii="Arial" w:hAnsi="Arial" w:cs="Arial"/>
          <w:sz w:val="24"/>
          <w:szCs w:val="24"/>
        </w:rPr>
        <w:t>: El proyecto requiere del desarrollo de habilidades que tienen que ver con el pensamiento matemático: uso de medidas convencionales y no convencionales; cálculos de tiempos y espacios; conocimientos espaciales; nociones de cantidad</w:t>
      </w:r>
    </w:p>
    <w:p w14:paraId="1715492D" w14:textId="77777777" w:rsidR="00E62DFC" w:rsidRPr="00B4440D" w:rsidRDefault="00E62DFC" w:rsidP="00475B28">
      <w:pPr>
        <w:spacing w:after="0" w:line="240" w:lineRule="auto"/>
        <w:jc w:val="both"/>
        <w:rPr>
          <w:rFonts w:ascii="Arial" w:hAnsi="Arial" w:cs="Arial"/>
          <w:sz w:val="24"/>
          <w:szCs w:val="24"/>
        </w:rPr>
      </w:pPr>
    </w:p>
    <w:p w14:paraId="26A505F6" w14:textId="77777777" w:rsidR="00556806" w:rsidRPr="00E93861" w:rsidRDefault="00876ED6" w:rsidP="00E93861">
      <w:pPr>
        <w:pStyle w:val="ttulosegundo"/>
        <w:shd w:val="clear" w:color="auto" w:fill="50AF3F"/>
        <w:spacing w:line="240" w:lineRule="auto"/>
        <w:ind w:left="0" w:firstLine="0"/>
        <w:rPr>
          <w:rFonts w:ascii="Arial" w:hAnsi="Arial" w:cs="Arial"/>
          <w:b/>
          <w:color w:val="FFFFFF" w:themeColor="background1"/>
          <w:shd w:val="clear" w:color="auto" w:fill="50AF3F"/>
        </w:rPr>
      </w:pPr>
      <w:bookmarkStart w:id="33" w:name="_Toc526506617"/>
      <w:bookmarkStart w:id="34" w:name="_Toc526506963"/>
      <w:bookmarkStart w:id="35" w:name="_Toc526763930"/>
      <w:bookmarkStart w:id="36" w:name="_Toc528054040"/>
      <w:r w:rsidRPr="00E93861">
        <w:rPr>
          <w:rFonts w:ascii="Arial" w:hAnsi="Arial" w:cs="Arial"/>
          <w:b/>
          <w:color w:val="FFFFFF" w:themeColor="background1"/>
          <w:shd w:val="clear" w:color="auto" w:fill="50AF3F"/>
        </w:rPr>
        <w:t>2.3.</w:t>
      </w:r>
      <w:r w:rsidR="00B15D6A" w:rsidRPr="00E93861">
        <w:rPr>
          <w:rFonts w:ascii="Arial" w:hAnsi="Arial" w:cs="Arial"/>
          <w:b/>
          <w:color w:val="FFFFFF" w:themeColor="background1"/>
          <w:shd w:val="clear" w:color="auto" w:fill="50AF3F"/>
        </w:rPr>
        <w:t xml:space="preserve"> </w:t>
      </w:r>
      <w:bookmarkEnd w:id="33"/>
      <w:bookmarkEnd w:id="34"/>
      <w:bookmarkEnd w:id="35"/>
      <w:r w:rsidR="00B4440D">
        <w:rPr>
          <w:rFonts w:ascii="Arial" w:hAnsi="Arial" w:cs="Arial"/>
          <w:b/>
          <w:color w:val="FFFFFF" w:themeColor="background1"/>
          <w:shd w:val="clear" w:color="auto" w:fill="50AF3F"/>
        </w:rPr>
        <w:t>Objetivos</w:t>
      </w:r>
      <w:bookmarkEnd w:id="36"/>
    </w:p>
    <w:p w14:paraId="23E27434"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4190AD75"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Contribuir</w:t>
      </w:r>
      <w:r w:rsidRPr="00B4440D">
        <w:rPr>
          <w:rFonts w:ascii="Arial" w:hAnsi="Arial" w:cs="Arial"/>
          <w:sz w:val="24"/>
          <w:szCs w:val="24"/>
        </w:rPr>
        <w:t xml:space="preserve"> a la construcción de un nuevo modelo de sociedad basado en los principios de alimentación saludable y cuidado del medio ambiente</w:t>
      </w:r>
    </w:p>
    <w:p w14:paraId="665B2EAE" w14:textId="77777777" w:rsidR="00B4440D" w:rsidRPr="00B4440D" w:rsidRDefault="00B4440D" w:rsidP="00B4440D">
      <w:pPr>
        <w:pStyle w:val="Prrafodelista"/>
        <w:spacing w:after="0" w:line="240" w:lineRule="auto"/>
        <w:jc w:val="both"/>
        <w:rPr>
          <w:rFonts w:ascii="Arial" w:hAnsi="Arial" w:cs="Arial"/>
          <w:sz w:val="24"/>
          <w:szCs w:val="24"/>
        </w:rPr>
      </w:pPr>
    </w:p>
    <w:p w14:paraId="531AA67F"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Favorecer</w:t>
      </w:r>
      <w:r w:rsidRPr="00B4440D">
        <w:rPr>
          <w:rFonts w:ascii="Arial" w:hAnsi="Arial" w:cs="Arial"/>
          <w:sz w:val="24"/>
          <w:szCs w:val="24"/>
        </w:rPr>
        <w:t xml:space="preserve"> el conocimiento de los procesos de la naturaleza</w:t>
      </w:r>
    </w:p>
    <w:p w14:paraId="40723572" w14:textId="77777777" w:rsidR="00B4440D" w:rsidRPr="00B4440D" w:rsidRDefault="00B4440D" w:rsidP="00B4440D">
      <w:pPr>
        <w:pStyle w:val="Prrafodelista"/>
        <w:spacing w:after="0" w:line="240" w:lineRule="auto"/>
        <w:jc w:val="both"/>
        <w:rPr>
          <w:rFonts w:ascii="Arial" w:hAnsi="Arial" w:cs="Arial"/>
          <w:sz w:val="24"/>
          <w:szCs w:val="24"/>
        </w:rPr>
      </w:pPr>
    </w:p>
    <w:p w14:paraId="7879320C"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Generar</w:t>
      </w:r>
      <w:r w:rsidRPr="00B4440D">
        <w:rPr>
          <w:rFonts w:ascii="Arial" w:hAnsi="Arial" w:cs="Arial"/>
          <w:sz w:val="24"/>
          <w:szCs w:val="24"/>
        </w:rPr>
        <w:t xml:space="preserve"> una conciencia crítica y reflexiva sobre las consecuencias ambientales y sociales de nuestras formas de consumo</w:t>
      </w:r>
    </w:p>
    <w:p w14:paraId="5C81FC2E" w14:textId="77777777" w:rsidR="00B4440D" w:rsidRPr="00B4440D" w:rsidRDefault="00B4440D" w:rsidP="00B4440D">
      <w:pPr>
        <w:pStyle w:val="Prrafodelista"/>
        <w:spacing w:after="0" w:line="240" w:lineRule="auto"/>
        <w:jc w:val="both"/>
        <w:rPr>
          <w:rFonts w:ascii="Arial" w:hAnsi="Arial" w:cs="Arial"/>
          <w:sz w:val="24"/>
          <w:szCs w:val="24"/>
        </w:rPr>
      </w:pPr>
    </w:p>
    <w:p w14:paraId="01B45A70"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Fomentar</w:t>
      </w:r>
      <w:r w:rsidRPr="00B4440D">
        <w:rPr>
          <w:rFonts w:ascii="Arial" w:hAnsi="Arial" w:cs="Arial"/>
          <w:sz w:val="24"/>
          <w:szCs w:val="24"/>
        </w:rPr>
        <w:t xml:space="preserve"> una actitud constructiva y activa en búsqueda de acciones de intervención para la búsqueda de soluciones ligadas a la alimentación saludable y ecológica</w:t>
      </w:r>
    </w:p>
    <w:p w14:paraId="7EFE3979" w14:textId="77777777" w:rsidR="00B4440D" w:rsidRPr="00B4440D" w:rsidRDefault="00B4440D" w:rsidP="00B4440D">
      <w:pPr>
        <w:pStyle w:val="Prrafodelista"/>
        <w:spacing w:after="0" w:line="240" w:lineRule="auto"/>
        <w:jc w:val="both"/>
        <w:rPr>
          <w:rFonts w:ascii="Arial" w:hAnsi="Arial" w:cs="Arial"/>
          <w:sz w:val="24"/>
          <w:szCs w:val="24"/>
        </w:rPr>
      </w:pPr>
    </w:p>
    <w:p w14:paraId="79EFDF67"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Promover</w:t>
      </w:r>
      <w:r w:rsidRPr="00B4440D">
        <w:rPr>
          <w:rFonts w:ascii="Arial" w:hAnsi="Arial" w:cs="Arial"/>
          <w:sz w:val="24"/>
          <w:szCs w:val="24"/>
        </w:rPr>
        <w:t xml:space="preserve"> valores a favor del cuidado del planeta, el cuidado de la salud y la configuración de sociedades ecológicas</w:t>
      </w:r>
    </w:p>
    <w:p w14:paraId="025A5A59" w14:textId="77777777" w:rsidR="00B4440D" w:rsidRPr="00B4440D" w:rsidRDefault="00B4440D" w:rsidP="00B4440D">
      <w:pPr>
        <w:pStyle w:val="Prrafodelista"/>
        <w:spacing w:after="0" w:line="240" w:lineRule="auto"/>
        <w:jc w:val="both"/>
        <w:rPr>
          <w:rFonts w:ascii="Arial" w:hAnsi="Arial" w:cs="Arial"/>
          <w:sz w:val="24"/>
          <w:szCs w:val="24"/>
        </w:rPr>
      </w:pPr>
    </w:p>
    <w:p w14:paraId="5F48B969"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Desarrollar</w:t>
      </w:r>
      <w:r w:rsidRPr="00B4440D">
        <w:rPr>
          <w:rFonts w:ascii="Arial" w:hAnsi="Arial" w:cs="Arial"/>
          <w:sz w:val="24"/>
          <w:szCs w:val="24"/>
        </w:rPr>
        <w:t xml:space="preserve"> redes de participación, involucrando a la comunidad educativa en su conjunto en propuestas y proyectos de intervención medioambiental</w:t>
      </w:r>
    </w:p>
    <w:p w14:paraId="03FDCA04" w14:textId="77777777" w:rsidR="005C3CFA" w:rsidRPr="003751AC" w:rsidRDefault="005C3CFA" w:rsidP="00E604E7">
      <w:pPr>
        <w:spacing w:after="0" w:line="240" w:lineRule="auto"/>
        <w:jc w:val="both"/>
        <w:rPr>
          <w:rFonts w:ascii="Arial" w:hAnsi="Arial" w:cs="Arial"/>
          <w:sz w:val="24"/>
          <w:szCs w:val="24"/>
          <w:lang w:val="es-ES_tradnl"/>
        </w:rPr>
      </w:pPr>
    </w:p>
    <w:p w14:paraId="3A3BAFE7"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37" w:name="_Toc526506618"/>
      <w:bookmarkStart w:id="38" w:name="_Toc526506964"/>
      <w:bookmarkStart w:id="39" w:name="_Toc526763931"/>
      <w:bookmarkStart w:id="40" w:name="_Toc528054041"/>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bookmarkEnd w:id="37"/>
      <w:bookmarkEnd w:id="38"/>
      <w:bookmarkEnd w:id="39"/>
      <w:r w:rsidR="00B4440D">
        <w:rPr>
          <w:rFonts w:ascii="Arial" w:hAnsi="Arial" w:cs="Arial"/>
          <w:b/>
          <w:color w:val="FFFFFF" w:themeColor="background1"/>
        </w:rPr>
        <w:t>Contenidos</w:t>
      </w:r>
      <w:bookmarkEnd w:id="40"/>
    </w:p>
    <w:p w14:paraId="1ED81074" w14:textId="77777777" w:rsidR="00852BA3" w:rsidRPr="00582401" w:rsidRDefault="00852BA3" w:rsidP="00556806">
      <w:pPr>
        <w:pStyle w:val="ttulosegundo"/>
        <w:ind w:left="0" w:firstLine="0"/>
        <w:rPr>
          <w:rFonts w:ascii="Arial" w:hAnsi="Arial" w:cs="Arial"/>
        </w:rPr>
      </w:pPr>
    </w:p>
    <w:p w14:paraId="61FBFC51" w14:textId="77777777" w:rsidR="00B4440D" w:rsidRDefault="00B4440D" w:rsidP="00B4440D">
      <w:pPr>
        <w:spacing w:after="0" w:line="240" w:lineRule="auto"/>
        <w:jc w:val="both"/>
        <w:rPr>
          <w:rFonts w:ascii="Arial" w:hAnsi="Arial" w:cs="Arial"/>
          <w:b/>
          <w:sz w:val="24"/>
          <w:szCs w:val="24"/>
        </w:rPr>
      </w:pPr>
      <w:r w:rsidRPr="00B4440D">
        <w:rPr>
          <w:rFonts w:ascii="Arial" w:hAnsi="Arial" w:cs="Arial"/>
          <w:b/>
          <w:sz w:val="24"/>
          <w:szCs w:val="24"/>
        </w:rPr>
        <w:t>CIENCIAS NATURALES</w:t>
      </w:r>
      <w:r>
        <w:rPr>
          <w:rFonts w:ascii="Arial" w:hAnsi="Arial" w:cs="Arial"/>
          <w:b/>
          <w:sz w:val="24"/>
          <w:szCs w:val="24"/>
        </w:rPr>
        <w:t>:</w:t>
      </w:r>
    </w:p>
    <w:p w14:paraId="1B0BA8E3" w14:textId="77777777" w:rsidR="00B4440D" w:rsidRPr="00B4440D" w:rsidRDefault="00B4440D" w:rsidP="00B4440D">
      <w:pPr>
        <w:spacing w:after="0" w:line="240" w:lineRule="auto"/>
        <w:jc w:val="both"/>
        <w:rPr>
          <w:rFonts w:ascii="Arial" w:hAnsi="Arial" w:cs="Arial"/>
          <w:b/>
          <w:sz w:val="24"/>
          <w:szCs w:val="24"/>
        </w:rPr>
      </w:pPr>
    </w:p>
    <w:p w14:paraId="295AD0CD"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Características de las plantas: forma, tamaño, color, olor</w:t>
      </w:r>
    </w:p>
    <w:p w14:paraId="1C091520" w14:textId="77777777" w:rsidR="00B4440D" w:rsidRPr="00B4440D" w:rsidRDefault="00B4440D" w:rsidP="00B4440D">
      <w:pPr>
        <w:pStyle w:val="Prrafodelista"/>
        <w:spacing w:after="0" w:line="240" w:lineRule="auto"/>
        <w:jc w:val="both"/>
        <w:rPr>
          <w:rFonts w:ascii="Arial" w:hAnsi="Arial" w:cs="Arial"/>
          <w:sz w:val="24"/>
          <w:szCs w:val="24"/>
        </w:rPr>
      </w:pPr>
    </w:p>
    <w:p w14:paraId="237C3F7F"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Partes de las plantas: semilla, raíz, tallo, hojas, flor y fruto</w:t>
      </w:r>
    </w:p>
    <w:p w14:paraId="709CC0ED" w14:textId="77777777" w:rsidR="00B4440D" w:rsidRPr="00B4440D" w:rsidRDefault="00B4440D" w:rsidP="00B4440D">
      <w:pPr>
        <w:pStyle w:val="Prrafodelista"/>
        <w:spacing w:after="0" w:line="240" w:lineRule="auto"/>
        <w:jc w:val="both"/>
        <w:rPr>
          <w:rFonts w:ascii="Arial" w:hAnsi="Arial" w:cs="Arial"/>
          <w:sz w:val="24"/>
          <w:szCs w:val="24"/>
        </w:rPr>
      </w:pPr>
    </w:p>
    <w:p w14:paraId="48A2437A"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Cuidados y necesidades para la manutención del huerto</w:t>
      </w:r>
    </w:p>
    <w:p w14:paraId="14037112" w14:textId="77777777" w:rsidR="00B4440D" w:rsidRPr="00B4440D" w:rsidRDefault="00B4440D" w:rsidP="00B4440D">
      <w:pPr>
        <w:pStyle w:val="Prrafodelista"/>
        <w:spacing w:after="0" w:line="240" w:lineRule="auto"/>
        <w:jc w:val="both"/>
        <w:rPr>
          <w:rFonts w:ascii="Arial" w:hAnsi="Arial" w:cs="Arial"/>
          <w:sz w:val="24"/>
          <w:szCs w:val="24"/>
        </w:rPr>
      </w:pPr>
    </w:p>
    <w:p w14:paraId="63157988"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Ciclos de las plantas (tiempos de siembra y cosecha)</w:t>
      </w:r>
    </w:p>
    <w:p w14:paraId="49E446E0" w14:textId="77777777" w:rsidR="00B4440D" w:rsidRPr="00B4440D" w:rsidRDefault="00B4440D" w:rsidP="00B4440D">
      <w:pPr>
        <w:pStyle w:val="Prrafodelista"/>
        <w:spacing w:after="0" w:line="240" w:lineRule="auto"/>
        <w:jc w:val="both"/>
        <w:rPr>
          <w:rFonts w:ascii="Arial" w:hAnsi="Arial" w:cs="Arial"/>
          <w:sz w:val="24"/>
          <w:szCs w:val="24"/>
        </w:rPr>
      </w:pPr>
    </w:p>
    <w:p w14:paraId="557FCB80"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El agua, el aire, la tierra y el sol: características, propiedades y utilidad en el huerto</w:t>
      </w:r>
    </w:p>
    <w:p w14:paraId="22AEDC52" w14:textId="77777777" w:rsidR="00B4440D" w:rsidRPr="00B4440D" w:rsidRDefault="00B4440D" w:rsidP="00B4440D">
      <w:pPr>
        <w:pStyle w:val="Prrafodelista"/>
        <w:spacing w:after="0" w:line="240" w:lineRule="auto"/>
        <w:jc w:val="both"/>
        <w:rPr>
          <w:rFonts w:ascii="Arial" w:hAnsi="Arial" w:cs="Arial"/>
          <w:sz w:val="24"/>
          <w:szCs w:val="24"/>
        </w:rPr>
      </w:pPr>
    </w:p>
    <w:p w14:paraId="29470211"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La observación, selección y registro de información</w:t>
      </w:r>
    </w:p>
    <w:p w14:paraId="24271C92" w14:textId="77777777" w:rsidR="00B4440D" w:rsidRPr="00B4440D" w:rsidRDefault="00B4440D" w:rsidP="00B4440D">
      <w:pPr>
        <w:pStyle w:val="Prrafodelista"/>
        <w:spacing w:after="0" w:line="240" w:lineRule="auto"/>
        <w:jc w:val="both"/>
        <w:rPr>
          <w:rFonts w:ascii="Arial" w:hAnsi="Arial" w:cs="Arial"/>
          <w:sz w:val="24"/>
          <w:szCs w:val="24"/>
        </w:rPr>
      </w:pPr>
    </w:p>
    <w:p w14:paraId="0B7FD114"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Características de los alimentos</w:t>
      </w:r>
    </w:p>
    <w:p w14:paraId="41849D0B" w14:textId="77777777" w:rsidR="00B4440D" w:rsidRDefault="00B4440D" w:rsidP="00B4440D">
      <w:pPr>
        <w:spacing w:after="0" w:line="240" w:lineRule="auto"/>
        <w:jc w:val="both"/>
        <w:rPr>
          <w:rFonts w:ascii="Arial" w:hAnsi="Arial" w:cs="Arial"/>
          <w:b/>
          <w:sz w:val="24"/>
          <w:szCs w:val="24"/>
        </w:rPr>
      </w:pPr>
      <w:r w:rsidRPr="00B4440D">
        <w:rPr>
          <w:rFonts w:ascii="Arial" w:hAnsi="Arial" w:cs="Arial"/>
          <w:b/>
          <w:sz w:val="24"/>
          <w:szCs w:val="24"/>
        </w:rPr>
        <w:lastRenderedPageBreak/>
        <w:t>CIENCIAS SOCIALES</w:t>
      </w:r>
      <w:r>
        <w:rPr>
          <w:rFonts w:ascii="Arial" w:hAnsi="Arial" w:cs="Arial"/>
          <w:b/>
          <w:sz w:val="24"/>
          <w:szCs w:val="24"/>
        </w:rPr>
        <w:t>:</w:t>
      </w:r>
    </w:p>
    <w:p w14:paraId="1789925B" w14:textId="77777777" w:rsidR="00B4440D" w:rsidRPr="00B4440D" w:rsidRDefault="00B4440D" w:rsidP="00B4440D">
      <w:pPr>
        <w:spacing w:after="0" w:line="240" w:lineRule="auto"/>
        <w:jc w:val="both"/>
        <w:rPr>
          <w:rFonts w:ascii="Arial" w:hAnsi="Arial" w:cs="Arial"/>
          <w:b/>
          <w:sz w:val="24"/>
          <w:szCs w:val="24"/>
        </w:rPr>
      </w:pPr>
    </w:p>
    <w:p w14:paraId="13C05AFE"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Los problemas de los modelos de consumo actual y sus consecuencias medioambientales</w:t>
      </w:r>
    </w:p>
    <w:p w14:paraId="556F8303" w14:textId="77777777" w:rsidR="00B4440D" w:rsidRPr="00B4440D" w:rsidRDefault="00B4440D" w:rsidP="00B4440D">
      <w:pPr>
        <w:pStyle w:val="Prrafodelista"/>
        <w:spacing w:after="0" w:line="240" w:lineRule="auto"/>
        <w:jc w:val="both"/>
        <w:rPr>
          <w:rFonts w:ascii="Arial" w:hAnsi="Arial" w:cs="Arial"/>
          <w:sz w:val="24"/>
          <w:szCs w:val="24"/>
        </w:rPr>
      </w:pPr>
    </w:p>
    <w:p w14:paraId="3201E188"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La obtención de información: observación, selección y registro. Distintas fuentes</w:t>
      </w:r>
    </w:p>
    <w:p w14:paraId="0D35F746" w14:textId="77777777" w:rsidR="00B4440D" w:rsidRPr="00B4440D" w:rsidRDefault="00B4440D" w:rsidP="00B4440D">
      <w:pPr>
        <w:pStyle w:val="Prrafodelista"/>
        <w:spacing w:after="0" w:line="240" w:lineRule="auto"/>
        <w:jc w:val="both"/>
        <w:rPr>
          <w:rFonts w:ascii="Arial" w:hAnsi="Arial" w:cs="Arial"/>
          <w:sz w:val="24"/>
          <w:szCs w:val="24"/>
        </w:rPr>
      </w:pPr>
    </w:p>
    <w:p w14:paraId="6A5BFC3D"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Cambios producidos por la acción humana</w:t>
      </w:r>
    </w:p>
    <w:p w14:paraId="65E898C2" w14:textId="77777777" w:rsidR="00B4440D" w:rsidRDefault="00B4440D" w:rsidP="00B4440D">
      <w:pPr>
        <w:pStyle w:val="Prrafodelista"/>
        <w:spacing w:after="0" w:line="240" w:lineRule="auto"/>
        <w:jc w:val="both"/>
        <w:rPr>
          <w:rFonts w:ascii="Arial" w:hAnsi="Arial" w:cs="Arial"/>
          <w:sz w:val="24"/>
          <w:szCs w:val="24"/>
        </w:rPr>
      </w:pPr>
    </w:p>
    <w:p w14:paraId="27393A32"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Agricultura ecológica</w:t>
      </w:r>
    </w:p>
    <w:p w14:paraId="597A6355" w14:textId="77777777" w:rsidR="00B4440D" w:rsidRPr="00B4440D" w:rsidRDefault="00B4440D" w:rsidP="00B4440D">
      <w:pPr>
        <w:pStyle w:val="Prrafodelista"/>
        <w:spacing w:after="0" w:line="240" w:lineRule="auto"/>
        <w:jc w:val="both"/>
        <w:rPr>
          <w:rFonts w:ascii="Arial" w:hAnsi="Arial" w:cs="Arial"/>
          <w:sz w:val="24"/>
          <w:szCs w:val="24"/>
        </w:rPr>
      </w:pPr>
    </w:p>
    <w:p w14:paraId="4741A58C"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Uso y manejo de herramientas para el huerto</w:t>
      </w:r>
    </w:p>
    <w:p w14:paraId="3C78B464" w14:textId="77777777" w:rsidR="00B4440D" w:rsidRPr="00B4440D" w:rsidRDefault="00B4440D" w:rsidP="00B4440D">
      <w:pPr>
        <w:pStyle w:val="Prrafodelista"/>
        <w:spacing w:after="0" w:line="240" w:lineRule="auto"/>
        <w:jc w:val="both"/>
        <w:rPr>
          <w:rFonts w:ascii="Arial" w:hAnsi="Arial" w:cs="Arial"/>
          <w:sz w:val="24"/>
          <w:szCs w:val="24"/>
        </w:rPr>
      </w:pPr>
    </w:p>
    <w:p w14:paraId="7DAD3392"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Consumo, cocción y conservación de alimentos</w:t>
      </w:r>
    </w:p>
    <w:p w14:paraId="78A060AC" w14:textId="77777777" w:rsidR="00B4440D" w:rsidRPr="00B4440D" w:rsidRDefault="00B4440D" w:rsidP="00B4440D">
      <w:pPr>
        <w:pStyle w:val="Prrafodelista"/>
        <w:spacing w:after="0" w:line="240" w:lineRule="auto"/>
        <w:jc w:val="both"/>
        <w:rPr>
          <w:rFonts w:ascii="Arial" w:hAnsi="Arial" w:cs="Arial"/>
          <w:sz w:val="24"/>
          <w:szCs w:val="24"/>
        </w:rPr>
      </w:pPr>
    </w:p>
    <w:p w14:paraId="3BA99168" w14:textId="77777777" w:rsidR="00B4440D" w:rsidRDefault="00B4440D" w:rsidP="00B4440D">
      <w:pPr>
        <w:spacing w:after="0" w:line="240" w:lineRule="auto"/>
        <w:jc w:val="both"/>
        <w:rPr>
          <w:rFonts w:ascii="Arial" w:hAnsi="Arial" w:cs="Arial"/>
          <w:b/>
          <w:sz w:val="24"/>
          <w:szCs w:val="24"/>
        </w:rPr>
      </w:pPr>
      <w:r w:rsidRPr="00B4440D">
        <w:rPr>
          <w:rFonts w:ascii="Arial" w:hAnsi="Arial" w:cs="Arial"/>
          <w:b/>
          <w:sz w:val="24"/>
          <w:szCs w:val="24"/>
        </w:rPr>
        <w:t>LENGUAJE Y COMUNICACIÓN:</w:t>
      </w:r>
    </w:p>
    <w:p w14:paraId="733C2469" w14:textId="77777777" w:rsidR="00B4440D" w:rsidRPr="00B4440D" w:rsidRDefault="00B4440D" w:rsidP="00B4440D">
      <w:pPr>
        <w:spacing w:after="0" w:line="240" w:lineRule="auto"/>
        <w:jc w:val="both"/>
        <w:rPr>
          <w:rFonts w:ascii="Arial" w:hAnsi="Arial" w:cs="Arial"/>
          <w:b/>
          <w:sz w:val="24"/>
          <w:szCs w:val="24"/>
        </w:rPr>
      </w:pPr>
    </w:p>
    <w:p w14:paraId="654DC3FB"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Lectura de imágenes. Construcción de significados y secuencias</w:t>
      </w:r>
    </w:p>
    <w:p w14:paraId="73646D7D" w14:textId="77777777" w:rsidR="00B4440D" w:rsidRPr="00B4440D" w:rsidRDefault="00B4440D" w:rsidP="00B4440D">
      <w:pPr>
        <w:pStyle w:val="Prrafodelista"/>
        <w:spacing w:after="0" w:line="240" w:lineRule="auto"/>
        <w:jc w:val="both"/>
        <w:rPr>
          <w:rFonts w:ascii="Arial" w:hAnsi="Arial" w:cs="Arial"/>
          <w:sz w:val="24"/>
          <w:szCs w:val="24"/>
        </w:rPr>
      </w:pPr>
    </w:p>
    <w:p w14:paraId="6EC95788"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Pertinencia de la información. Búsqueda y selección de la información</w:t>
      </w:r>
    </w:p>
    <w:p w14:paraId="3D2FF7D0" w14:textId="77777777" w:rsidR="00B4440D" w:rsidRPr="00B4440D" w:rsidRDefault="00B4440D" w:rsidP="00B4440D">
      <w:pPr>
        <w:pStyle w:val="Prrafodelista"/>
        <w:spacing w:after="0" w:line="240" w:lineRule="auto"/>
        <w:jc w:val="both"/>
        <w:rPr>
          <w:rFonts w:ascii="Arial" w:hAnsi="Arial" w:cs="Arial"/>
          <w:sz w:val="24"/>
          <w:szCs w:val="24"/>
        </w:rPr>
      </w:pPr>
    </w:p>
    <w:p w14:paraId="7442C6B1"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La producción colectiva de textos</w:t>
      </w:r>
    </w:p>
    <w:p w14:paraId="40CD763A" w14:textId="77777777" w:rsidR="00B4440D" w:rsidRPr="00B4440D" w:rsidRDefault="00B4440D" w:rsidP="00B4440D">
      <w:pPr>
        <w:pStyle w:val="Prrafodelista"/>
        <w:spacing w:after="0" w:line="240" w:lineRule="auto"/>
        <w:jc w:val="both"/>
        <w:rPr>
          <w:rFonts w:ascii="Arial" w:hAnsi="Arial" w:cs="Arial"/>
          <w:sz w:val="24"/>
          <w:szCs w:val="24"/>
        </w:rPr>
      </w:pPr>
    </w:p>
    <w:p w14:paraId="253D67B6"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Producción de dibujos y escrituras</w:t>
      </w:r>
      <w:r w:rsidRPr="00B4440D">
        <w:rPr>
          <w:rFonts w:ascii="Arial" w:hAnsi="Arial" w:cs="Arial"/>
          <w:sz w:val="24"/>
          <w:szCs w:val="24"/>
        </w:rPr>
        <w:tab/>
      </w:r>
    </w:p>
    <w:p w14:paraId="3FC08663" w14:textId="77777777" w:rsidR="00B4440D" w:rsidRPr="00B4440D" w:rsidRDefault="00B4440D" w:rsidP="00B4440D">
      <w:pPr>
        <w:pStyle w:val="Prrafodelista"/>
        <w:spacing w:after="0" w:line="240" w:lineRule="auto"/>
        <w:jc w:val="both"/>
        <w:rPr>
          <w:rFonts w:ascii="Arial" w:hAnsi="Arial" w:cs="Arial"/>
          <w:sz w:val="24"/>
          <w:szCs w:val="24"/>
        </w:rPr>
      </w:pPr>
    </w:p>
    <w:p w14:paraId="57F05290"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La manipulación de material impreso, audiovisual, gráfico, instrumental, digital</w:t>
      </w:r>
      <w:r w:rsidRPr="00B4440D">
        <w:rPr>
          <w:rFonts w:ascii="Arial" w:hAnsi="Arial" w:cs="Arial"/>
          <w:sz w:val="24"/>
          <w:szCs w:val="24"/>
        </w:rPr>
        <w:tab/>
      </w:r>
    </w:p>
    <w:p w14:paraId="399C4CE8" w14:textId="77777777" w:rsidR="00B4440D" w:rsidRPr="00B4440D" w:rsidRDefault="00B4440D" w:rsidP="00B4440D">
      <w:pPr>
        <w:pStyle w:val="Prrafodelista"/>
        <w:spacing w:after="0" w:line="240" w:lineRule="auto"/>
        <w:jc w:val="both"/>
        <w:rPr>
          <w:rFonts w:ascii="Arial" w:hAnsi="Arial" w:cs="Arial"/>
          <w:sz w:val="24"/>
          <w:szCs w:val="24"/>
        </w:rPr>
      </w:pPr>
    </w:p>
    <w:p w14:paraId="3C3F3E04"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La expresión de opiniones y ejemplos</w:t>
      </w:r>
    </w:p>
    <w:p w14:paraId="613B0235" w14:textId="77777777" w:rsidR="00B4440D" w:rsidRPr="00B4440D" w:rsidRDefault="00B4440D" w:rsidP="00B4440D">
      <w:pPr>
        <w:pStyle w:val="Prrafodelista"/>
        <w:spacing w:after="0" w:line="240" w:lineRule="auto"/>
        <w:jc w:val="both"/>
        <w:rPr>
          <w:rFonts w:ascii="Arial" w:hAnsi="Arial" w:cs="Arial"/>
          <w:sz w:val="24"/>
          <w:szCs w:val="24"/>
        </w:rPr>
      </w:pPr>
    </w:p>
    <w:p w14:paraId="2FD09488"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Escritura de palabras significativas</w:t>
      </w:r>
    </w:p>
    <w:p w14:paraId="6FDEE0BF" w14:textId="77777777" w:rsidR="00B4440D" w:rsidRPr="00B4440D" w:rsidRDefault="00B4440D" w:rsidP="00B4440D">
      <w:pPr>
        <w:pStyle w:val="Prrafodelista"/>
        <w:spacing w:after="0" w:line="240" w:lineRule="auto"/>
        <w:jc w:val="both"/>
        <w:rPr>
          <w:rFonts w:ascii="Arial" w:hAnsi="Arial" w:cs="Arial"/>
          <w:sz w:val="24"/>
          <w:szCs w:val="24"/>
        </w:rPr>
      </w:pPr>
    </w:p>
    <w:p w14:paraId="5460FA31"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Reconstrucción oral de secuencias pasadas</w:t>
      </w:r>
    </w:p>
    <w:p w14:paraId="276B1EEA" w14:textId="77777777" w:rsidR="00B4440D" w:rsidRPr="00B4440D" w:rsidRDefault="00B4440D" w:rsidP="00B4440D">
      <w:pPr>
        <w:pStyle w:val="Prrafodelista"/>
        <w:spacing w:after="0" w:line="240" w:lineRule="auto"/>
        <w:jc w:val="both"/>
        <w:rPr>
          <w:rFonts w:ascii="Arial" w:hAnsi="Arial" w:cs="Arial"/>
          <w:sz w:val="24"/>
          <w:szCs w:val="24"/>
        </w:rPr>
      </w:pPr>
    </w:p>
    <w:p w14:paraId="538DCD2D"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Lectura e interpretación de planos y calendarios</w:t>
      </w:r>
    </w:p>
    <w:p w14:paraId="02050CD8" w14:textId="77777777" w:rsidR="00B4440D" w:rsidRPr="00B4440D" w:rsidRDefault="00B4440D" w:rsidP="00B4440D">
      <w:pPr>
        <w:pStyle w:val="Prrafodelista"/>
        <w:spacing w:after="0" w:line="240" w:lineRule="auto"/>
        <w:jc w:val="both"/>
        <w:rPr>
          <w:rFonts w:ascii="Arial" w:hAnsi="Arial" w:cs="Arial"/>
          <w:sz w:val="24"/>
          <w:szCs w:val="24"/>
        </w:rPr>
      </w:pPr>
    </w:p>
    <w:p w14:paraId="16CA779D" w14:textId="77777777" w:rsidR="00B4440D" w:rsidRDefault="00B4440D">
      <w:pPr>
        <w:spacing w:after="0" w:line="240" w:lineRule="auto"/>
        <w:rPr>
          <w:rFonts w:ascii="Arial" w:hAnsi="Arial" w:cs="Arial"/>
          <w:b/>
          <w:sz w:val="24"/>
          <w:szCs w:val="24"/>
        </w:rPr>
      </w:pPr>
      <w:r>
        <w:rPr>
          <w:rFonts w:ascii="Arial" w:hAnsi="Arial" w:cs="Arial"/>
          <w:b/>
          <w:sz w:val="24"/>
          <w:szCs w:val="24"/>
        </w:rPr>
        <w:br w:type="page"/>
      </w:r>
    </w:p>
    <w:p w14:paraId="705B7DE7" w14:textId="77777777" w:rsidR="00B4440D" w:rsidRDefault="00B4440D" w:rsidP="00B4440D">
      <w:pPr>
        <w:spacing w:after="0" w:line="240" w:lineRule="auto"/>
        <w:jc w:val="both"/>
        <w:rPr>
          <w:rFonts w:ascii="Arial" w:hAnsi="Arial" w:cs="Arial"/>
          <w:b/>
          <w:sz w:val="24"/>
          <w:szCs w:val="24"/>
        </w:rPr>
      </w:pPr>
      <w:r w:rsidRPr="00B4440D">
        <w:rPr>
          <w:rFonts w:ascii="Arial" w:hAnsi="Arial" w:cs="Arial"/>
          <w:b/>
          <w:sz w:val="24"/>
          <w:szCs w:val="24"/>
        </w:rPr>
        <w:lastRenderedPageBreak/>
        <w:t>MATEMÁTICAS:</w:t>
      </w:r>
    </w:p>
    <w:p w14:paraId="00F9FCC9" w14:textId="77777777" w:rsidR="00B4440D" w:rsidRPr="00B4440D" w:rsidRDefault="00B4440D" w:rsidP="00B4440D">
      <w:pPr>
        <w:spacing w:after="0" w:line="240" w:lineRule="auto"/>
        <w:jc w:val="both"/>
        <w:rPr>
          <w:rFonts w:ascii="Arial" w:hAnsi="Arial" w:cs="Arial"/>
          <w:b/>
          <w:sz w:val="24"/>
          <w:szCs w:val="24"/>
        </w:rPr>
      </w:pPr>
    </w:p>
    <w:p w14:paraId="116353DC"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Uso de medidas con</w:t>
      </w:r>
      <w:r>
        <w:rPr>
          <w:rFonts w:ascii="Arial" w:hAnsi="Arial" w:cs="Arial"/>
          <w:sz w:val="24"/>
          <w:szCs w:val="24"/>
        </w:rPr>
        <w:t>vencionales y no convencionales</w:t>
      </w:r>
    </w:p>
    <w:p w14:paraId="2A94D22D" w14:textId="77777777" w:rsidR="00B4440D" w:rsidRPr="00B4440D" w:rsidRDefault="00B4440D" w:rsidP="00B4440D">
      <w:pPr>
        <w:pStyle w:val="Prrafodelista"/>
        <w:spacing w:after="0" w:line="240" w:lineRule="auto"/>
        <w:jc w:val="both"/>
        <w:rPr>
          <w:rFonts w:ascii="Arial" w:hAnsi="Arial" w:cs="Arial"/>
          <w:sz w:val="24"/>
          <w:szCs w:val="24"/>
        </w:rPr>
      </w:pPr>
    </w:p>
    <w:p w14:paraId="2A4FD09E"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Escritura y reconocimiento de números en diversas situaciones de cotidianas</w:t>
      </w:r>
    </w:p>
    <w:p w14:paraId="53030B6F" w14:textId="77777777" w:rsidR="00B4440D" w:rsidRPr="00B4440D" w:rsidRDefault="00B4440D" w:rsidP="00B4440D">
      <w:pPr>
        <w:pStyle w:val="Prrafodelista"/>
        <w:spacing w:after="0" w:line="240" w:lineRule="auto"/>
        <w:jc w:val="both"/>
        <w:rPr>
          <w:rFonts w:ascii="Arial" w:hAnsi="Arial" w:cs="Arial"/>
          <w:sz w:val="24"/>
          <w:szCs w:val="24"/>
        </w:rPr>
      </w:pPr>
    </w:p>
    <w:p w14:paraId="36DA9534"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Inicio en el registro de cantidades</w:t>
      </w:r>
    </w:p>
    <w:p w14:paraId="7A9AAF06" w14:textId="77777777" w:rsidR="00B4440D" w:rsidRPr="00B4440D" w:rsidRDefault="00B4440D" w:rsidP="00B4440D">
      <w:pPr>
        <w:pStyle w:val="Prrafodelista"/>
        <w:spacing w:after="0" w:line="240" w:lineRule="auto"/>
        <w:jc w:val="both"/>
        <w:rPr>
          <w:rFonts w:ascii="Arial" w:hAnsi="Arial" w:cs="Arial"/>
          <w:sz w:val="24"/>
          <w:szCs w:val="24"/>
        </w:rPr>
      </w:pPr>
    </w:p>
    <w:p w14:paraId="1B396FCB" w14:textId="77777777" w:rsid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Representación gráfica de planos</w:t>
      </w:r>
    </w:p>
    <w:p w14:paraId="058286E8" w14:textId="77777777" w:rsidR="00B4440D" w:rsidRPr="00B4440D" w:rsidRDefault="00B4440D" w:rsidP="00B4440D">
      <w:pPr>
        <w:pStyle w:val="Prrafodelista"/>
        <w:spacing w:after="0" w:line="240" w:lineRule="auto"/>
        <w:jc w:val="both"/>
        <w:rPr>
          <w:rFonts w:ascii="Arial" w:hAnsi="Arial" w:cs="Arial"/>
          <w:sz w:val="24"/>
          <w:szCs w:val="24"/>
        </w:rPr>
      </w:pPr>
    </w:p>
    <w:p w14:paraId="7B7E22AE" w14:textId="77777777" w:rsidR="00D82A05"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sz w:val="24"/>
          <w:szCs w:val="24"/>
        </w:rPr>
        <w:t>Reconocimiento espacial y temporal (uso de calendario)</w:t>
      </w:r>
    </w:p>
    <w:p w14:paraId="31057A74" w14:textId="77777777" w:rsidR="00E604E7" w:rsidRDefault="00E604E7" w:rsidP="00E604E7">
      <w:pPr>
        <w:spacing w:after="0" w:line="240" w:lineRule="auto"/>
        <w:jc w:val="both"/>
        <w:rPr>
          <w:rFonts w:ascii="Arial" w:eastAsia="Cambria" w:hAnsi="Arial" w:cs="Arial"/>
          <w:sz w:val="24"/>
        </w:rPr>
      </w:pPr>
    </w:p>
    <w:p w14:paraId="3A3776C1"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41" w:name="_Toc526506619"/>
      <w:bookmarkStart w:id="42" w:name="_Toc526506965"/>
      <w:bookmarkStart w:id="43" w:name="_Toc526763932"/>
      <w:bookmarkStart w:id="44" w:name="_Toc528054042"/>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bookmarkEnd w:id="41"/>
      <w:bookmarkEnd w:id="42"/>
      <w:bookmarkEnd w:id="43"/>
      <w:r w:rsidR="00B4440D">
        <w:rPr>
          <w:rFonts w:ascii="Arial" w:hAnsi="Arial" w:cs="Arial"/>
          <w:b/>
          <w:color w:val="FFFFFF" w:themeColor="background1"/>
        </w:rPr>
        <w:t>Competencias</w:t>
      </w:r>
      <w:bookmarkEnd w:id="44"/>
    </w:p>
    <w:p w14:paraId="7CD38FF1" w14:textId="77777777" w:rsidR="005211C2" w:rsidRPr="00582401" w:rsidRDefault="005211C2" w:rsidP="00556806">
      <w:pPr>
        <w:pStyle w:val="ttulosegundo"/>
        <w:ind w:left="0" w:firstLine="0"/>
        <w:rPr>
          <w:rFonts w:ascii="Arial" w:hAnsi="Arial" w:cs="Arial"/>
        </w:rPr>
      </w:pPr>
    </w:p>
    <w:p w14:paraId="5B461BD7" w14:textId="77777777" w:rsidR="00B4440D" w:rsidRDefault="00B4440D" w:rsidP="00B4440D">
      <w:pPr>
        <w:spacing w:after="0" w:line="240" w:lineRule="auto"/>
        <w:jc w:val="both"/>
        <w:rPr>
          <w:rFonts w:ascii="Arial" w:hAnsi="Arial" w:cs="Arial"/>
          <w:sz w:val="24"/>
          <w:szCs w:val="24"/>
        </w:rPr>
      </w:pPr>
      <w:r w:rsidRPr="00B4440D">
        <w:rPr>
          <w:rFonts w:ascii="Arial" w:hAnsi="Arial" w:cs="Arial"/>
          <w:sz w:val="24"/>
          <w:szCs w:val="24"/>
        </w:rPr>
        <w:t xml:space="preserve">Esta propuesta de trabajo se vincula con las siguientes “Competencias Clave” para el aprendizaje permanente en el Marco de Referencia Europeo. </w:t>
      </w:r>
    </w:p>
    <w:p w14:paraId="2BA6FAB9" w14:textId="77777777" w:rsidR="00B4440D" w:rsidRPr="00B4440D" w:rsidRDefault="00B4440D" w:rsidP="00B4440D">
      <w:pPr>
        <w:spacing w:after="0" w:line="240" w:lineRule="auto"/>
        <w:jc w:val="both"/>
        <w:rPr>
          <w:rFonts w:ascii="Arial" w:hAnsi="Arial" w:cs="Arial"/>
          <w:sz w:val="24"/>
          <w:szCs w:val="24"/>
        </w:rPr>
      </w:pPr>
    </w:p>
    <w:p w14:paraId="3FED4919"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Competencias sociales y cívicas</w:t>
      </w:r>
      <w:r w:rsidRPr="00B4440D">
        <w:rPr>
          <w:rFonts w:ascii="Arial" w:hAnsi="Arial" w:cs="Arial"/>
          <w:sz w:val="24"/>
          <w:szCs w:val="24"/>
        </w:rPr>
        <w:t xml:space="preserve">. Se busca desarrollar la capacidad de competencia cívica desde la participación eficaz en el ambiente público, manifestando solidaridad e interés en la resolución de problemas que afectan a la comunidad en el plano global y local.  Se propone el fomento de la reflexión crítica y creativa de las problemáticas ambientales buscando sus raíces y consecuencias desde un enfoque social. En este sentido, se promueve el desarrollo de ciudadanos comprometidos y activos </w:t>
      </w:r>
    </w:p>
    <w:p w14:paraId="0D1A1F46" w14:textId="77777777" w:rsidR="00B4440D" w:rsidRPr="00B4440D" w:rsidRDefault="00B4440D" w:rsidP="00B4440D">
      <w:pPr>
        <w:spacing w:after="0" w:line="240" w:lineRule="auto"/>
        <w:jc w:val="both"/>
        <w:rPr>
          <w:rFonts w:ascii="Arial" w:hAnsi="Arial" w:cs="Arial"/>
          <w:sz w:val="24"/>
          <w:szCs w:val="24"/>
        </w:rPr>
      </w:pPr>
    </w:p>
    <w:p w14:paraId="3E2E7614" w14:textId="77777777" w:rsidR="00B4440D" w:rsidRPr="00B4440D" w:rsidRDefault="00B4440D" w:rsidP="00B4440D">
      <w:pPr>
        <w:pStyle w:val="Prrafodelista"/>
        <w:numPr>
          <w:ilvl w:val="0"/>
          <w:numId w:val="2"/>
        </w:numPr>
        <w:spacing w:after="0" w:line="240" w:lineRule="auto"/>
        <w:ind w:hanging="294"/>
        <w:jc w:val="both"/>
        <w:rPr>
          <w:rFonts w:ascii="Arial" w:hAnsi="Arial" w:cs="Arial"/>
          <w:sz w:val="24"/>
          <w:szCs w:val="24"/>
        </w:rPr>
      </w:pPr>
      <w:r w:rsidRPr="00B4440D">
        <w:rPr>
          <w:rFonts w:ascii="Arial" w:hAnsi="Arial" w:cs="Arial"/>
          <w:b/>
          <w:sz w:val="24"/>
          <w:szCs w:val="24"/>
        </w:rPr>
        <w:t>Sentido de la iniciativa y espíritu de empresa</w:t>
      </w:r>
      <w:r w:rsidRPr="00B4440D">
        <w:rPr>
          <w:rFonts w:ascii="Arial" w:hAnsi="Arial" w:cs="Arial"/>
          <w:sz w:val="24"/>
          <w:szCs w:val="24"/>
        </w:rPr>
        <w:t>. Se propone fomentar la habilidad para transformar las ideas en actos. Esta competencia, se relaciona con la capacidad de planificar y gestionar proyectos (en este caso ligados a propuestas de acción para enfrentar el cambio climático), alcanzando los objetivos propuestos</w:t>
      </w:r>
    </w:p>
    <w:p w14:paraId="1774B935" w14:textId="77777777" w:rsidR="003751AC" w:rsidRPr="00003663" w:rsidRDefault="003751AC" w:rsidP="00003663">
      <w:pPr>
        <w:spacing w:after="0" w:line="240" w:lineRule="auto"/>
        <w:jc w:val="both"/>
        <w:rPr>
          <w:rFonts w:ascii="Arial" w:eastAsia="Cambria" w:hAnsi="Arial" w:cs="Arial"/>
          <w:sz w:val="24"/>
        </w:rPr>
      </w:pPr>
    </w:p>
    <w:p w14:paraId="73F1D4DB" w14:textId="77777777" w:rsidR="00556806" w:rsidRPr="00582401" w:rsidRDefault="00495FE2" w:rsidP="00812CC9">
      <w:pPr>
        <w:pStyle w:val="ttulosegundo"/>
        <w:shd w:val="clear" w:color="auto" w:fill="50AF3F"/>
        <w:ind w:left="0" w:firstLine="0"/>
        <w:rPr>
          <w:rFonts w:ascii="Arial" w:hAnsi="Arial" w:cs="Arial"/>
        </w:rPr>
      </w:pPr>
      <w:bookmarkStart w:id="45" w:name="_Toc526506620"/>
      <w:bookmarkStart w:id="46" w:name="_Toc526506966"/>
      <w:bookmarkStart w:id="47" w:name="_Toc526763933"/>
      <w:bookmarkStart w:id="48" w:name="_Toc528054043"/>
      <w:r w:rsidRPr="0065280B">
        <w:rPr>
          <w:rFonts w:ascii="Arial" w:hAnsi="Arial" w:cs="Arial"/>
          <w:b/>
          <w:color w:val="FFFFFF" w:themeColor="background1"/>
        </w:rPr>
        <w:t>2.6.</w:t>
      </w:r>
      <w:bookmarkEnd w:id="45"/>
      <w:bookmarkEnd w:id="46"/>
      <w:bookmarkEnd w:id="47"/>
      <w:r w:rsidR="003751AC">
        <w:rPr>
          <w:rFonts w:ascii="Arial" w:hAnsi="Arial" w:cs="Arial"/>
          <w:b/>
          <w:color w:val="FFFFFF" w:themeColor="background1"/>
        </w:rPr>
        <w:t xml:space="preserve"> </w:t>
      </w:r>
      <w:r w:rsidR="009905ED">
        <w:rPr>
          <w:rFonts w:ascii="Arial" w:hAnsi="Arial" w:cs="Arial"/>
          <w:b/>
          <w:color w:val="FFFFFF" w:themeColor="background1"/>
        </w:rPr>
        <w:t>Cómo nos organizamos</w:t>
      </w:r>
      <w:bookmarkEnd w:id="48"/>
    </w:p>
    <w:p w14:paraId="1F7FD504" w14:textId="77777777" w:rsidR="009C1737" w:rsidRDefault="009C1737" w:rsidP="006B0B16">
      <w:pPr>
        <w:spacing w:after="0" w:line="240" w:lineRule="auto"/>
        <w:jc w:val="both"/>
        <w:rPr>
          <w:rFonts w:ascii="Arial" w:hAnsi="Arial" w:cs="Arial"/>
          <w:sz w:val="24"/>
          <w:szCs w:val="24"/>
        </w:rPr>
      </w:pPr>
    </w:p>
    <w:p w14:paraId="061BACE2" w14:textId="77777777" w:rsidR="009905ED" w:rsidRDefault="009905ED" w:rsidP="009905ED">
      <w:pPr>
        <w:spacing w:after="0" w:line="240" w:lineRule="auto"/>
        <w:jc w:val="both"/>
        <w:rPr>
          <w:rFonts w:ascii="Arial" w:hAnsi="Arial" w:cs="Arial"/>
          <w:sz w:val="24"/>
          <w:szCs w:val="24"/>
        </w:rPr>
      </w:pPr>
      <w:r w:rsidRPr="009905ED">
        <w:rPr>
          <w:rFonts w:ascii="Arial" w:hAnsi="Arial" w:cs="Arial"/>
          <w:sz w:val="24"/>
          <w:szCs w:val="24"/>
        </w:rPr>
        <w:t xml:space="preserve">A continuación, se explicitan los factores y aspectos organizativos a considerar </w:t>
      </w:r>
      <w:r w:rsidRPr="009905ED">
        <w:rPr>
          <w:rFonts w:ascii="Arial" w:hAnsi="Arial" w:cs="Arial"/>
          <w:b/>
          <w:sz w:val="24"/>
          <w:szCs w:val="24"/>
        </w:rPr>
        <w:t>antes de iniciar</w:t>
      </w:r>
      <w:r w:rsidRPr="009905ED">
        <w:rPr>
          <w:rFonts w:ascii="Arial" w:hAnsi="Arial" w:cs="Arial"/>
          <w:sz w:val="24"/>
          <w:szCs w:val="24"/>
        </w:rPr>
        <w:t xml:space="preserve"> la puesta en marcha de la propuesta didáctica: </w:t>
      </w:r>
    </w:p>
    <w:p w14:paraId="6EC416F1" w14:textId="77777777" w:rsidR="009905ED" w:rsidRPr="009905ED" w:rsidRDefault="009905ED" w:rsidP="009905ED">
      <w:pPr>
        <w:spacing w:after="0" w:line="240" w:lineRule="auto"/>
        <w:jc w:val="both"/>
        <w:rPr>
          <w:rFonts w:ascii="Arial" w:hAnsi="Arial" w:cs="Arial"/>
          <w:sz w:val="24"/>
          <w:szCs w:val="24"/>
        </w:rPr>
      </w:pPr>
      <w:r w:rsidRPr="009905ED">
        <w:rPr>
          <w:rFonts w:ascii="Arial" w:hAnsi="Arial" w:cs="Arial"/>
          <w:sz w:val="24"/>
          <w:szCs w:val="24"/>
        </w:rPr>
        <w:t xml:space="preserve"> </w:t>
      </w:r>
    </w:p>
    <w:p w14:paraId="73B10845"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Cerciorarse que se cuenta con disponibilidad de un espacio/terreno necesario para la construcción del huerto</w:t>
      </w:r>
    </w:p>
    <w:p w14:paraId="69972E7C"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lastRenderedPageBreak/>
        <w:t xml:space="preserve">Armar una agenda institucional anual con las actividades que el proyecto necesita (talleres con padres, momentos de siembra, salidas didácticas) </w:t>
      </w:r>
    </w:p>
    <w:p w14:paraId="67DF28C8" w14:textId="77777777" w:rsidR="009905ED" w:rsidRPr="009905ED" w:rsidRDefault="009905ED" w:rsidP="009905ED">
      <w:pPr>
        <w:spacing w:after="0" w:line="240" w:lineRule="auto"/>
        <w:jc w:val="both"/>
        <w:rPr>
          <w:rFonts w:ascii="Arial" w:hAnsi="Arial" w:cs="Arial"/>
          <w:sz w:val="24"/>
          <w:szCs w:val="24"/>
        </w:rPr>
      </w:pPr>
    </w:p>
    <w:p w14:paraId="772C6369"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Notificar a las familias del centro educativo sobre la propuesta que se va a llevar adelante. Transmitir los objetivos de la misma y anticipar que se solicitará su colaboración</w:t>
      </w:r>
    </w:p>
    <w:p w14:paraId="7CEE9C6A" w14:textId="77777777" w:rsidR="009905ED" w:rsidRPr="009905ED" w:rsidRDefault="009905ED" w:rsidP="009905ED">
      <w:pPr>
        <w:spacing w:after="0" w:line="240" w:lineRule="auto"/>
        <w:jc w:val="both"/>
        <w:rPr>
          <w:rFonts w:ascii="Arial" w:hAnsi="Arial" w:cs="Arial"/>
          <w:sz w:val="24"/>
          <w:szCs w:val="24"/>
        </w:rPr>
      </w:pPr>
    </w:p>
    <w:p w14:paraId="68F396A6"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Acordar pautas de trabajo y asignación de roles en el equipo docente. Resulta importante que se designe un responsable que coordine el proyecto</w:t>
      </w:r>
    </w:p>
    <w:p w14:paraId="63E76027" w14:textId="77777777" w:rsidR="009905ED" w:rsidRPr="009905ED" w:rsidRDefault="009905ED" w:rsidP="009905ED">
      <w:pPr>
        <w:spacing w:after="0" w:line="240" w:lineRule="auto"/>
        <w:jc w:val="both"/>
        <w:rPr>
          <w:rFonts w:ascii="Arial" w:hAnsi="Arial" w:cs="Arial"/>
          <w:sz w:val="24"/>
          <w:szCs w:val="24"/>
        </w:rPr>
      </w:pPr>
    </w:p>
    <w:p w14:paraId="3E60B00E"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 xml:space="preserve">Indagar los conocimientos previos del equipo docente sobre la temática. Si es necesario se debe hacer un encuentro de formación y actualización sobre huerto escolar </w:t>
      </w:r>
    </w:p>
    <w:p w14:paraId="1E4ED48B" w14:textId="77777777" w:rsidR="009905ED" w:rsidRPr="009905ED" w:rsidRDefault="009905ED" w:rsidP="009905ED">
      <w:pPr>
        <w:spacing w:after="0" w:line="240" w:lineRule="auto"/>
        <w:jc w:val="both"/>
        <w:rPr>
          <w:rFonts w:ascii="Arial" w:hAnsi="Arial" w:cs="Arial"/>
          <w:sz w:val="24"/>
          <w:szCs w:val="24"/>
        </w:rPr>
      </w:pPr>
    </w:p>
    <w:p w14:paraId="513C8899"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Buscar información actualizada sobre huertos escolares ecológicos (experiencias similares) consumo responsable, cuidado del medio ambiente y alimentación saludable para su estudio y comprensión más pormenorizado. Esto brindará seguridad y solvencia conceptual al momento de implementar las actividades</w:t>
      </w:r>
    </w:p>
    <w:p w14:paraId="1A5146F3" w14:textId="77777777" w:rsidR="009905ED" w:rsidRPr="009905ED" w:rsidRDefault="009905ED" w:rsidP="009905ED">
      <w:pPr>
        <w:spacing w:after="0" w:line="240" w:lineRule="auto"/>
        <w:jc w:val="both"/>
        <w:rPr>
          <w:rFonts w:ascii="Arial" w:hAnsi="Arial" w:cs="Arial"/>
          <w:sz w:val="24"/>
          <w:szCs w:val="24"/>
        </w:rPr>
      </w:pPr>
    </w:p>
    <w:p w14:paraId="3B1BAB4C"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Identificar y preparar todos los recursos y materiales que se necesitarán a lo largo de la propuesta.</w:t>
      </w:r>
    </w:p>
    <w:p w14:paraId="2F876657" w14:textId="77777777" w:rsidR="009905ED" w:rsidRPr="009905ED" w:rsidRDefault="009905ED" w:rsidP="009905ED">
      <w:pPr>
        <w:pStyle w:val="Prrafodelista"/>
        <w:numPr>
          <w:ilvl w:val="1"/>
          <w:numId w:val="2"/>
        </w:numPr>
        <w:spacing w:after="0"/>
        <w:rPr>
          <w:rFonts w:ascii="Arial" w:hAnsi="Arial" w:cs="Arial"/>
          <w:sz w:val="24"/>
          <w:szCs w:val="24"/>
        </w:rPr>
      </w:pPr>
      <w:r w:rsidRPr="009905ED">
        <w:rPr>
          <w:rFonts w:ascii="Arial" w:hAnsi="Arial" w:cs="Arial"/>
          <w:sz w:val="24"/>
          <w:szCs w:val="24"/>
        </w:rPr>
        <w:t>Buscar un vivero o huerto cercano a la escuela para ir a visitar</w:t>
      </w:r>
    </w:p>
    <w:p w14:paraId="786DE860" w14:textId="77777777" w:rsidR="009905ED" w:rsidRPr="009905ED" w:rsidRDefault="009905ED" w:rsidP="009905ED">
      <w:pPr>
        <w:pStyle w:val="Prrafodelista"/>
        <w:numPr>
          <w:ilvl w:val="1"/>
          <w:numId w:val="2"/>
        </w:numPr>
        <w:spacing w:after="0"/>
        <w:rPr>
          <w:rFonts w:ascii="Arial" w:hAnsi="Arial" w:cs="Arial"/>
          <w:sz w:val="24"/>
          <w:szCs w:val="24"/>
        </w:rPr>
      </w:pPr>
      <w:r w:rsidRPr="009905ED">
        <w:rPr>
          <w:rFonts w:ascii="Arial" w:hAnsi="Arial" w:cs="Arial"/>
          <w:sz w:val="24"/>
          <w:szCs w:val="24"/>
        </w:rPr>
        <w:t>Indagar si hay convocatorias de proyectos que financien o apoyen este tipo de innovaciones escolares (tanto del ayuntamiento/municipio como de entidades privadas)</w:t>
      </w:r>
    </w:p>
    <w:p w14:paraId="2B78A3BC" w14:textId="77777777" w:rsidR="004E35BC" w:rsidRDefault="004E35BC" w:rsidP="00812CC9">
      <w:pPr>
        <w:spacing w:after="0" w:line="240" w:lineRule="auto"/>
        <w:jc w:val="both"/>
        <w:rPr>
          <w:rFonts w:ascii="Arial" w:hAnsi="Arial" w:cs="Arial"/>
          <w:sz w:val="24"/>
          <w:szCs w:val="24"/>
        </w:rPr>
      </w:pPr>
    </w:p>
    <w:p w14:paraId="4E2E3CB0" w14:textId="77777777" w:rsidR="009905ED" w:rsidRDefault="009905ED" w:rsidP="009905ED">
      <w:pPr>
        <w:spacing w:after="0" w:line="240" w:lineRule="auto"/>
        <w:jc w:val="both"/>
        <w:rPr>
          <w:rFonts w:ascii="Arial" w:hAnsi="Arial" w:cs="Arial"/>
          <w:sz w:val="24"/>
          <w:szCs w:val="24"/>
        </w:rPr>
      </w:pPr>
      <w:r w:rsidRPr="009905ED">
        <w:rPr>
          <w:rFonts w:ascii="Arial" w:hAnsi="Arial" w:cs="Arial"/>
          <w:sz w:val="24"/>
          <w:szCs w:val="24"/>
        </w:rPr>
        <w:t xml:space="preserve">Resulta importante que, </w:t>
      </w:r>
      <w:r w:rsidRPr="009905ED">
        <w:rPr>
          <w:rFonts w:ascii="Arial" w:hAnsi="Arial" w:cs="Arial"/>
          <w:b/>
          <w:sz w:val="24"/>
          <w:szCs w:val="24"/>
        </w:rPr>
        <w:t>durante el desarrollo</w:t>
      </w:r>
      <w:r w:rsidRPr="009905ED">
        <w:rPr>
          <w:rFonts w:ascii="Arial" w:hAnsi="Arial" w:cs="Arial"/>
          <w:sz w:val="24"/>
          <w:szCs w:val="24"/>
        </w:rPr>
        <w:t xml:space="preserve"> de la planificación didáctica, no olvidemos:</w:t>
      </w:r>
    </w:p>
    <w:p w14:paraId="5EDAFA29" w14:textId="77777777" w:rsidR="009905ED" w:rsidRPr="009905ED" w:rsidRDefault="009905ED" w:rsidP="009905ED">
      <w:pPr>
        <w:spacing w:after="0" w:line="240" w:lineRule="auto"/>
        <w:jc w:val="both"/>
        <w:rPr>
          <w:rFonts w:ascii="Arial" w:hAnsi="Arial" w:cs="Arial"/>
          <w:sz w:val="24"/>
          <w:szCs w:val="24"/>
        </w:rPr>
      </w:pPr>
    </w:p>
    <w:p w14:paraId="11BBE903"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Registrar lo que va sucediendo a través de observaciones sistemáticas, relatos, fotos y/o imágenes</w:t>
      </w:r>
    </w:p>
    <w:p w14:paraId="70E6E411" w14:textId="77777777" w:rsidR="009905ED" w:rsidRPr="009905ED" w:rsidRDefault="009905ED" w:rsidP="009905ED">
      <w:pPr>
        <w:pStyle w:val="Prrafodelista"/>
        <w:spacing w:after="0" w:line="240" w:lineRule="auto"/>
        <w:jc w:val="both"/>
        <w:rPr>
          <w:rFonts w:ascii="Arial" w:hAnsi="Arial" w:cs="Arial"/>
          <w:sz w:val="24"/>
          <w:szCs w:val="24"/>
        </w:rPr>
      </w:pPr>
    </w:p>
    <w:p w14:paraId="64C8410E"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Hacer evaluaciones de proceso tanto grupales como individuales, identificando los aprendizajes logrados y los que no. De esta forma podremos modificar la planificación, adaptándola a las necesidades y eventualidades</w:t>
      </w:r>
    </w:p>
    <w:p w14:paraId="7174B10A" w14:textId="77777777" w:rsidR="009905ED" w:rsidRPr="00710B80" w:rsidRDefault="009905ED" w:rsidP="009905ED">
      <w:pPr>
        <w:pStyle w:val="Prrafodelista"/>
        <w:spacing w:after="0" w:line="240" w:lineRule="auto"/>
        <w:jc w:val="both"/>
        <w:rPr>
          <w:rFonts w:eastAsia="Times New Roman"/>
          <w:color w:val="000000"/>
        </w:rPr>
      </w:pPr>
    </w:p>
    <w:p w14:paraId="24B8CF9C"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Procurar un trabajo recursivo de los contenidos a enseñar, complejizando los saberes en forma de espiral</w:t>
      </w:r>
    </w:p>
    <w:p w14:paraId="61015AA1" w14:textId="77777777" w:rsidR="009905ED" w:rsidRPr="00710B80" w:rsidRDefault="009905ED" w:rsidP="009905ED">
      <w:pPr>
        <w:spacing w:after="0" w:line="276" w:lineRule="auto"/>
        <w:textAlignment w:val="baseline"/>
        <w:rPr>
          <w:rFonts w:eastAsia="Times New Roman"/>
          <w:color w:val="000000"/>
        </w:rPr>
      </w:pPr>
    </w:p>
    <w:p w14:paraId="0BFEACDB"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lastRenderedPageBreak/>
        <w:t>Transmitir la motivación por la temática y fomentar el trabajo en equipo</w:t>
      </w:r>
    </w:p>
    <w:p w14:paraId="443A0348" w14:textId="77777777" w:rsidR="009905ED" w:rsidRPr="009905ED" w:rsidRDefault="009905ED" w:rsidP="009905ED">
      <w:pPr>
        <w:pStyle w:val="Prrafodelista"/>
        <w:spacing w:after="0" w:line="240" w:lineRule="auto"/>
        <w:jc w:val="both"/>
        <w:rPr>
          <w:rFonts w:ascii="Arial" w:hAnsi="Arial" w:cs="Arial"/>
          <w:sz w:val="24"/>
          <w:szCs w:val="24"/>
        </w:rPr>
      </w:pPr>
    </w:p>
    <w:p w14:paraId="009CC411"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Ser flexibles, estar abiertos al cambio. Siempre pueden aparecer imprevistos, nuevas ideas, personas o acontecimientos que nos modifiquen lo estipulado</w:t>
      </w:r>
    </w:p>
    <w:p w14:paraId="191A6AAA" w14:textId="77777777" w:rsidR="009905ED" w:rsidRPr="009905ED" w:rsidRDefault="009905ED" w:rsidP="009905ED">
      <w:pPr>
        <w:pStyle w:val="Prrafodelista"/>
        <w:spacing w:after="0" w:line="240" w:lineRule="auto"/>
        <w:jc w:val="both"/>
        <w:rPr>
          <w:rFonts w:ascii="Arial" w:hAnsi="Arial" w:cs="Arial"/>
          <w:sz w:val="24"/>
          <w:szCs w:val="24"/>
        </w:rPr>
      </w:pPr>
    </w:p>
    <w:p w14:paraId="257AAEDD" w14:textId="77777777" w:rsid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 xml:space="preserve">Trabajar con lo emergente. La temática de la alimentación es de contacto frecuente.  Poder establecer conexiones son su dimensión medioambiental resulta fundamental para un trabajo significativo  </w:t>
      </w:r>
    </w:p>
    <w:p w14:paraId="6E930E9D" w14:textId="77777777" w:rsidR="009905ED" w:rsidRPr="009905ED" w:rsidRDefault="009905ED" w:rsidP="009905ED">
      <w:pPr>
        <w:pStyle w:val="Prrafodelista"/>
        <w:rPr>
          <w:rFonts w:ascii="Arial" w:hAnsi="Arial" w:cs="Arial"/>
          <w:sz w:val="24"/>
          <w:szCs w:val="24"/>
        </w:rPr>
      </w:pPr>
    </w:p>
    <w:p w14:paraId="1AA499AE" w14:textId="77777777" w:rsidR="009905ED" w:rsidRDefault="009905ED" w:rsidP="009905ED">
      <w:pPr>
        <w:spacing w:after="0" w:line="240" w:lineRule="auto"/>
        <w:jc w:val="both"/>
        <w:rPr>
          <w:rFonts w:ascii="Arial" w:hAnsi="Arial" w:cs="Arial"/>
          <w:sz w:val="24"/>
          <w:szCs w:val="24"/>
        </w:rPr>
      </w:pPr>
      <w:r w:rsidRPr="009905ED">
        <w:rPr>
          <w:rFonts w:ascii="Arial" w:hAnsi="Arial" w:cs="Arial"/>
          <w:sz w:val="24"/>
          <w:szCs w:val="24"/>
        </w:rPr>
        <w:t xml:space="preserve">De forma </w:t>
      </w:r>
      <w:r w:rsidRPr="009905ED">
        <w:rPr>
          <w:rFonts w:ascii="Arial" w:hAnsi="Arial" w:cs="Arial"/>
          <w:b/>
          <w:sz w:val="24"/>
          <w:szCs w:val="24"/>
        </w:rPr>
        <w:t>posterior a la implementación</w:t>
      </w:r>
      <w:r w:rsidRPr="009905ED">
        <w:rPr>
          <w:rFonts w:ascii="Arial" w:hAnsi="Arial" w:cs="Arial"/>
          <w:sz w:val="24"/>
          <w:szCs w:val="24"/>
        </w:rPr>
        <w:t xml:space="preserve"> de esta propuesta será necesario considerar:</w:t>
      </w:r>
    </w:p>
    <w:p w14:paraId="37A87503" w14:textId="77777777" w:rsidR="009905ED" w:rsidRPr="009905ED" w:rsidRDefault="009905ED" w:rsidP="009905ED">
      <w:pPr>
        <w:spacing w:after="0" w:line="240" w:lineRule="auto"/>
        <w:jc w:val="both"/>
        <w:rPr>
          <w:rFonts w:ascii="Arial" w:hAnsi="Arial" w:cs="Arial"/>
          <w:sz w:val="24"/>
          <w:szCs w:val="24"/>
        </w:rPr>
      </w:pPr>
    </w:p>
    <w:p w14:paraId="549DD4E5"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El registro y comunicación de conclusiones, tanto a los alumnos como a la comunidad educativa</w:t>
      </w:r>
    </w:p>
    <w:p w14:paraId="45FD491B" w14:textId="77777777" w:rsidR="009905ED" w:rsidRPr="009905ED" w:rsidRDefault="009905ED" w:rsidP="009905ED">
      <w:pPr>
        <w:pStyle w:val="Prrafodelista"/>
        <w:spacing w:after="0" w:line="240" w:lineRule="auto"/>
        <w:jc w:val="both"/>
        <w:rPr>
          <w:rFonts w:ascii="Arial" w:hAnsi="Arial" w:cs="Arial"/>
          <w:sz w:val="24"/>
          <w:szCs w:val="24"/>
        </w:rPr>
      </w:pPr>
    </w:p>
    <w:p w14:paraId="20EA6A93"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 xml:space="preserve">Dar continuidad al huerto escolar, manteniéndolo a lo largo de los años y que se trasforme en un espacio propio dentro del centro  </w:t>
      </w:r>
    </w:p>
    <w:p w14:paraId="5C07541B" w14:textId="77777777" w:rsidR="009905ED" w:rsidRPr="009905ED" w:rsidRDefault="009905ED" w:rsidP="009905ED">
      <w:pPr>
        <w:pStyle w:val="Prrafodelista"/>
        <w:spacing w:after="0" w:line="240" w:lineRule="auto"/>
        <w:jc w:val="both"/>
        <w:rPr>
          <w:rFonts w:ascii="Arial" w:hAnsi="Arial" w:cs="Arial"/>
          <w:sz w:val="24"/>
          <w:szCs w:val="24"/>
        </w:rPr>
      </w:pPr>
    </w:p>
    <w:p w14:paraId="20326D52" w14:textId="77777777" w:rsidR="009905ED" w:rsidRPr="009905ED" w:rsidRDefault="009905ED" w:rsidP="009905ED">
      <w:pPr>
        <w:pStyle w:val="Prrafodelista"/>
        <w:numPr>
          <w:ilvl w:val="0"/>
          <w:numId w:val="2"/>
        </w:numPr>
        <w:spacing w:after="0" w:line="240" w:lineRule="auto"/>
        <w:ind w:hanging="294"/>
        <w:jc w:val="both"/>
        <w:rPr>
          <w:rFonts w:ascii="Arial" w:hAnsi="Arial" w:cs="Arial"/>
          <w:sz w:val="24"/>
          <w:szCs w:val="24"/>
        </w:rPr>
      </w:pPr>
      <w:r w:rsidRPr="009905ED">
        <w:rPr>
          <w:rFonts w:ascii="Arial" w:hAnsi="Arial" w:cs="Arial"/>
          <w:sz w:val="24"/>
          <w:szCs w:val="24"/>
        </w:rPr>
        <w:t>La realización de una evaluación de la planificación, identificando aspectos a cambiar o mejorar en próximas oportunidades</w:t>
      </w:r>
    </w:p>
    <w:p w14:paraId="4998B0A4" w14:textId="77777777" w:rsidR="009905ED" w:rsidRPr="009905ED" w:rsidRDefault="009905ED" w:rsidP="009905ED">
      <w:pPr>
        <w:spacing w:after="0" w:line="240" w:lineRule="auto"/>
        <w:jc w:val="both"/>
        <w:rPr>
          <w:rFonts w:ascii="Arial" w:hAnsi="Arial" w:cs="Arial"/>
          <w:sz w:val="24"/>
          <w:szCs w:val="24"/>
        </w:rPr>
      </w:pPr>
    </w:p>
    <w:p w14:paraId="01BD52DB"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49" w:name="_Toc526506621"/>
      <w:bookmarkStart w:id="50" w:name="_Toc526506967"/>
      <w:bookmarkStart w:id="51" w:name="_Toc526763934"/>
      <w:bookmarkStart w:id="52" w:name="_Toc528054044"/>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bookmarkEnd w:id="49"/>
      <w:bookmarkEnd w:id="50"/>
      <w:bookmarkEnd w:id="51"/>
      <w:r w:rsidR="00322693">
        <w:rPr>
          <w:rFonts w:ascii="Arial" w:hAnsi="Arial" w:cs="Arial"/>
          <w:b/>
          <w:color w:val="FFFFFF" w:themeColor="background1"/>
        </w:rPr>
        <w:t>Producto final</w:t>
      </w:r>
      <w:bookmarkEnd w:id="52"/>
    </w:p>
    <w:p w14:paraId="572055C7" w14:textId="77777777" w:rsidR="00495FE2" w:rsidRDefault="00495FE2" w:rsidP="00556806">
      <w:pPr>
        <w:pStyle w:val="ttulosegundo"/>
        <w:ind w:left="0" w:firstLine="0"/>
        <w:rPr>
          <w:rFonts w:ascii="Arial" w:hAnsi="Arial" w:cs="Arial"/>
        </w:rPr>
      </w:pPr>
    </w:p>
    <w:p w14:paraId="0E87924F" w14:textId="77777777" w:rsidR="00322693" w:rsidRDefault="00322693" w:rsidP="00322693">
      <w:pPr>
        <w:spacing w:after="0" w:line="240" w:lineRule="auto"/>
        <w:jc w:val="both"/>
        <w:rPr>
          <w:rFonts w:ascii="Arial" w:hAnsi="Arial" w:cs="Arial"/>
          <w:sz w:val="24"/>
          <w:szCs w:val="24"/>
        </w:rPr>
      </w:pPr>
      <w:r w:rsidRPr="00322693">
        <w:rPr>
          <w:rFonts w:ascii="Arial" w:hAnsi="Arial" w:cs="Arial"/>
          <w:sz w:val="24"/>
          <w:szCs w:val="24"/>
        </w:rPr>
        <w:t xml:space="preserve">El producto final del proyecto será la confección del huerto escolar. El objetivo es que en el año escolar los/las alumnos/as logren cosechar frutas y verduras del mismo, pudiendo hacer recetas de cocina con estos elementos. </w:t>
      </w:r>
    </w:p>
    <w:p w14:paraId="0204911B" w14:textId="77777777" w:rsidR="00322693" w:rsidRPr="00322693" w:rsidRDefault="00322693" w:rsidP="00322693">
      <w:pPr>
        <w:spacing w:after="0" w:line="240" w:lineRule="auto"/>
        <w:jc w:val="both"/>
        <w:rPr>
          <w:rFonts w:ascii="Arial" w:hAnsi="Arial" w:cs="Arial"/>
          <w:sz w:val="24"/>
          <w:szCs w:val="24"/>
        </w:rPr>
      </w:pPr>
    </w:p>
    <w:p w14:paraId="043F7953" w14:textId="77777777" w:rsidR="009D318D" w:rsidRPr="00322693" w:rsidRDefault="00322693" w:rsidP="00322693">
      <w:pPr>
        <w:spacing w:after="0" w:line="240" w:lineRule="auto"/>
        <w:jc w:val="both"/>
        <w:rPr>
          <w:rFonts w:ascii="Arial" w:hAnsi="Arial" w:cs="Arial"/>
          <w:sz w:val="24"/>
          <w:szCs w:val="24"/>
        </w:rPr>
      </w:pPr>
      <w:r w:rsidRPr="00322693">
        <w:rPr>
          <w:rFonts w:ascii="Arial" w:hAnsi="Arial" w:cs="Arial"/>
          <w:sz w:val="24"/>
          <w:szCs w:val="24"/>
        </w:rPr>
        <w:t>La idea es dar continuidad al huerto en los años subsiguientes.</w:t>
      </w:r>
    </w:p>
    <w:p w14:paraId="121E27B2" w14:textId="77777777" w:rsidR="004E35BC" w:rsidRDefault="004E35BC" w:rsidP="006B0B16">
      <w:pPr>
        <w:spacing w:after="0" w:line="240" w:lineRule="auto"/>
        <w:jc w:val="both"/>
        <w:rPr>
          <w:rFonts w:ascii="Arial" w:hAnsi="Arial" w:cs="Arial"/>
          <w:sz w:val="24"/>
          <w:szCs w:val="24"/>
        </w:rPr>
      </w:pPr>
    </w:p>
    <w:p w14:paraId="29E58729" w14:textId="77777777" w:rsidR="009D318D" w:rsidRDefault="009D318D" w:rsidP="00CD0C4F">
      <w:pPr>
        <w:pStyle w:val="ttulosegundo"/>
        <w:shd w:val="clear" w:color="auto" w:fill="50AF3F"/>
        <w:ind w:left="0" w:firstLine="0"/>
        <w:rPr>
          <w:rFonts w:ascii="Arial" w:hAnsi="Arial" w:cs="Arial"/>
        </w:rPr>
      </w:pPr>
      <w:bookmarkStart w:id="53" w:name="_Toc526506623"/>
      <w:bookmarkStart w:id="54" w:name="_Toc526506969"/>
      <w:bookmarkStart w:id="55" w:name="_Toc526763936"/>
      <w:bookmarkStart w:id="56" w:name="_Toc528054045"/>
      <w:r>
        <w:rPr>
          <w:rFonts w:ascii="Arial" w:hAnsi="Arial" w:cs="Arial"/>
          <w:b/>
          <w:color w:val="FFFFFF" w:themeColor="background1"/>
        </w:rPr>
        <w:t>2</w:t>
      </w:r>
      <w:r w:rsidRPr="0065280B">
        <w:rPr>
          <w:rFonts w:ascii="Arial" w:hAnsi="Arial" w:cs="Arial"/>
          <w:b/>
          <w:color w:val="FFFFFF" w:themeColor="background1"/>
        </w:rPr>
        <w:t>.</w:t>
      </w:r>
      <w:r w:rsidR="00CD0C4F">
        <w:rPr>
          <w:rFonts w:ascii="Arial" w:hAnsi="Arial" w:cs="Arial"/>
          <w:b/>
          <w:color w:val="FFFFFF" w:themeColor="background1"/>
        </w:rPr>
        <w:t>8</w:t>
      </w:r>
      <w:r w:rsidRPr="0065280B">
        <w:rPr>
          <w:rFonts w:ascii="Arial" w:hAnsi="Arial" w:cs="Arial"/>
          <w:b/>
          <w:color w:val="FFFFFF" w:themeColor="background1"/>
        </w:rPr>
        <w:t xml:space="preserve">. </w:t>
      </w:r>
      <w:bookmarkEnd w:id="53"/>
      <w:bookmarkEnd w:id="54"/>
      <w:bookmarkEnd w:id="55"/>
      <w:r w:rsidR="00322693">
        <w:rPr>
          <w:rFonts w:ascii="Arial" w:hAnsi="Arial" w:cs="Arial"/>
          <w:b/>
          <w:color w:val="FFFFFF" w:themeColor="background1"/>
        </w:rPr>
        <w:t>Modelo de evaluación</w:t>
      </w:r>
      <w:bookmarkEnd w:id="56"/>
    </w:p>
    <w:p w14:paraId="657F00A1" w14:textId="77777777" w:rsidR="00CE3340" w:rsidRDefault="00CE3340" w:rsidP="006B0B16">
      <w:pPr>
        <w:spacing w:after="0" w:line="240" w:lineRule="auto"/>
        <w:jc w:val="both"/>
        <w:rPr>
          <w:rFonts w:ascii="Arial" w:hAnsi="Arial" w:cs="Arial"/>
          <w:sz w:val="24"/>
          <w:szCs w:val="24"/>
        </w:rPr>
      </w:pPr>
    </w:p>
    <w:p w14:paraId="544802AE" w14:textId="77777777" w:rsidR="00322693" w:rsidRDefault="00322693" w:rsidP="00322693">
      <w:pPr>
        <w:spacing w:after="0" w:line="240" w:lineRule="auto"/>
        <w:jc w:val="both"/>
        <w:rPr>
          <w:rFonts w:ascii="Arial" w:hAnsi="Arial" w:cs="Arial"/>
          <w:sz w:val="24"/>
          <w:szCs w:val="24"/>
        </w:rPr>
      </w:pPr>
      <w:r w:rsidRPr="00322693">
        <w:rPr>
          <w:rFonts w:ascii="Arial" w:hAnsi="Arial" w:cs="Arial"/>
          <w:sz w:val="24"/>
          <w:szCs w:val="24"/>
        </w:rPr>
        <w:t xml:space="preserve">Esta propuesta didáctica para la Educación Infantil contempla la evaluación como un proceso sistemático que el docente irá realizando junto con la enseñanza. La idea es que la tarea evaluativa le brinde información sobre cómo se están produciendo los aprendizajes y cómo se puede mejorar la práctica. Desde esta perspectiva, se entiende a la evaluación no como una instancia final, calificativa, ligada a la promoción, sino como un proceso de diálogo, comprensión y mejora de las actividades de enseñanza y de los procesos de aprendizaje. </w:t>
      </w:r>
    </w:p>
    <w:p w14:paraId="699BBBCE" w14:textId="77777777" w:rsidR="00322693" w:rsidRPr="00322693" w:rsidRDefault="00322693" w:rsidP="00322693">
      <w:pPr>
        <w:spacing w:after="0" w:line="240" w:lineRule="auto"/>
        <w:jc w:val="both"/>
        <w:rPr>
          <w:rFonts w:ascii="Arial" w:hAnsi="Arial" w:cs="Arial"/>
          <w:sz w:val="24"/>
          <w:szCs w:val="24"/>
        </w:rPr>
      </w:pPr>
    </w:p>
    <w:p w14:paraId="1680AB93" w14:textId="77777777" w:rsidR="00322693" w:rsidRDefault="00322693" w:rsidP="00322693">
      <w:pPr>
        <w:spacing w:after="0" w:line="240" w:lineRule="auto"/>
        <w:jc w:val="both"/>
        <w:rPr>
          <w:rFonts w:ascii="Arial" w:hAnsi="Arial" w:cs="Arial"/>
          <w:sz w:val="24"/>
          <w:szCs w:val="24"/>
        </w:rPr>
      </w:pPr>
      <w:r w:rsidRPr="00322693">
        <w:rPr>
          <w:rFonts w:ascii="Arial" w:hAnsi="Arial" w:cs="Arial"/>
          <w:sz w:val="24"/>
          <w:szCs w:val="24"/>
        </w:rPr>
        <w:t xml:space="preserve">Se sugiere que el/la docente confeccione instrumentos de evaluación que le permitan ir registrando en nivel de logro de los objetivos y contenidos </w:t>
      </w:r>
      <w:r w:rsidRPr="00322693">
        <w:rPr>
          <w:rFonts w:ascii="Arial" w:hAnsi="Arial" w:cs="Arial"/>
          <w:sz w:val="24"/>
          <w:szCs w:val="24"/>
        </w:rPr>
        <w:lastRenderedPageBreak/>
        <w:t>de forma individualizada. Resulta especialmente pertinente considerar el uso de los siguientes instrumentos a fin de evaluar los aprendizajes:</w:t>
      </w:r>
    </w:p>
    <w:p w14:paraId="6142E2CB" w14:textId="77777777" w:rsidR="00322693" w:rsidRDefault="00322693" w:rsidP="00322693">
      <w:pPr>
        <w:spacing w:after="0" w:line="240" w:lineRule="auto"/>
        <w:jc w:val="both"/>
        <w:rPr>
          <w:rFonts w:ascii="Arial" w:hAnsi="Arial" w:cs="Arial"/>
          <w:sz w:val="24"/>
          <w:szCs w:val="24"/>
        </w:rPr>
      </w:pPr>
    </w:p>
    <w:p w14:paraId="5E036F05" w14:textId="77777777" w:rsidR="00322693" w:rsidRDefault="00322693" w:rsidP="00322693">
      <w:pPr>
        <w:pStyle w:val="Prrafodelista"/>
        <w:numPr>
          <w:ilvl w:val="0"/>
          <w:numId w:val="2"/>
        </w:numPr>
        <w:spacing w:after="0" w:line="240" w:lineRule="auto"/>
        <w:ind w:hanging="294"/>
        <w:jc w:val="both"/>
        <w:rPr>
          <w:rFonts w:ascii="Arial" w:hAnsi="Arial" w:cs="Arial"/>
          <w:sz w:val="24"/>
          <w:szCs w:val="24"/>
        </w:rPr>
      </w:pPr>
      <w:r w:rsidRPr="00322693">
        <w:rPr>
          <w:rFonts w:ascii="Arial" w:hAnsi="Arial" w:cs="Arial"/>
          <w:b/>
          <w:sz w:val="24"/>
          <w:szCs w:val="24"/>
        </w:rPr>
        <w:t>Registros de observación directa:</w:t>
      </w:r>
      <w:r w:rsidRPr="00322693">
        <w:rPr>
          <w:rFonts w:ascii="Arial" w:hAnsi="Arial" w:cs="Arial"/>
          <w:sz w:val="24"/>
          <w:szCs w:val="24"/>
        </w:rPr>
        <w:t xml:space="preserve"> Registros escritos o audios para recoger aspectos relevantes de la conducta de los alumnos mientras se aborda una tarea o tema de interés. Describen procesos específicos de manera detallada</w:t>
      </w:r>
    </w:p>
    <w:p w14:paraId="44C6F486" w14:textId="77777777" w:rsidR="00322693" w:rsidRPr="00322693" w:rsidRDefault="00322693" w:rsidP="00322693">
      <w:pPr>
        <w:pStyle w:val="Prrafodelista"/>
        <w:spacing w:after="0" w:line="240" w:lineRule="auto"/>
        <w:jc w:val="both"/>
        <w:rPr>
          <w:rFonts w:ascii="Arial" w:hAnsi="Arial" w:cs="Arial"/>
          <w:sz w:val="24"/>
          <w:szCs w:val="24"/>
        </w:rPr>
      </w:pPr>
    </w:p>
    <w:p w14:paraId="1F9F8D20" w14:textId="77777777" w:rsidR="00322693" w:rsidRDefault="00322693" w:rsidP="00322693">
      <w:pPr>
        <w:pStyle w:val="Prrafodelista"/>
        <w:numPr>
          <w:ilvl w:val="0"/>
          <w:numId w:val="2"/>
        </w:numPr>
        <w:spacing w:after="0" w:line="240" w:lineRule="auto"/>
        <w:ind w:hanging="294"/>
        <w:jc w:val="both"/>
        <w:rPr>
          <w:rFonts w:ascii="Arial" w:hAnsi="Arial" w:cs="Arial"/>
          <w:sz w:val="24"/>
          <w:szCs w:val="24"/>
        </w:rPr>
      </w:pPr>
      <w:r w:rsidRPr="00322693">
        <w:rPr>
          <w:rFonts w:ascii="Arial" w:hAnsi="Arial" w:cs="Arial"/>
          <w:b/>
          <w:sz w:val="24"/>
          <w:szCs w:val="24"/>
        </w:rPr>
        <w:t>Listas de control o cotejo:</w:t>
      </w:r>
      <w:r w:rsidRPr="00322693">
        <w:rPr>
          <w:rFonts w:ascii="Arial" w:hAnsi="Arial" w:cs="Arial"/>
          <w:sz w:val="24"/>
          <w:szCs w:val="24"/>
        </w:rPr>
        <w:t xml:space="preserve"> Es un cuadro de doble entrada que contiene en un eje lo que se desea evaluar (contenidos, objetivos, procedimientos, actitudes) y en el otro, el nombre de cada alumno. La lista recoge información sobre la presencia o ausencia del rasgo buscado. Este tipo de instrumento tiene la ventaja de que cuando se hace la lectura vertical, el rasgo aparece bien identificado para todo el grupo escolar, y cuando se lee en forma horizontal, se recoge información sobre cada uno de los alumnos en los distintos aspectos evaluados</w:t>
      </w:r>
    </w:p>
    <w:p w14:paraId="46F5D34D" w14:textId="77777777" w:rsidR="00322693" w:rsidRPr="00322693" w:rsidRDefault="00322693" w:rsidP="00322693">
      <w:pPr>
        <w:pStyle w:val="Prrafodelista"/>
        <w:spacing w:after="0" w:line="240" w:lineRule="auto"/>
        <w:jc w:val="both"/>
        <w:rPr>
          <w:rFonts w:ascii="Arial" w:hAnsi="Arial" w:cs="Arial"/>
          <w:sz w:val="24"/>
          <w:szCs w:val="24"/>
        </w:rPr>
      </w:pPr>
    </w:p>
    <w:p w14:paraId="5FB8002C" w14:textId="77777777" w:rsidR="00322693" w:rsidRDefault="00322693" w:rsidP="00322693">
      <w:pPr>
        <w:pStyle w:val="Prrafodelista"/>
        <w:numPr>
          <w:ilvl w:val="0"/>
          <w:numId w:val="2"/>
        </w:numPr>
        <w:spacing w:after="0" w:line="240" w:lineRule="auto"/>
        <w:ind w:hanging="294"/>
        <w:jc w:val="both"/>
        <w:rPr>
          <w:rFonts w:ascii="Arial" w:hAnsi="Arial" w:cs="Arial"/>
          <w:sz w:val="24"/>
          <w:szCs w:val="24"/>
        </w:rPr>
      </w:pPr>
      <w:r w:rsidRPr="00322693">
        <w:rPr>
          <w:rFonts w:ascii="Arial" w:hAnsi="Arial" w:cs="Arial"/>
          <w:b/>
          <w:sz w:val="24"/>
          <w:szCs w:val="24"/>
        </w:rPr>
        <w:t>Escalas de valoración:</w:t>
      </w:r>
      <w:r w:rsidRPr="00322693">
        <w:rPr>
          <w:rFonts w:ascii="Arial" w:hAnsi="Arial" w:cs="Arial"/>
          <w:sz w:val="24"/>
          <w:szCs w:val="24"/>
        </w:rPr>
        <w:t xml:space="preserve"> Es similar a la lista de control, aunque en ellas se incluyen matices respecto al nivel de logro de la habilidad o competencia que se desea evaluar. Son sistemas de categorías prefijadas que no requieren de juicios valorativos, aunque utilizan un sistema de clasificación ordinal</w:t>
      </w:r>
    </w:p>
    <w:p w14:paraId="30EB719A" w14:textId="77777777" w:rsidR="009D318D" w:rsidRDefault="009D318D" w:rsidP="009D318D">
      <w:pPr>
        <w:spacing w:after="0" w:line="240" w:lineRule="auto"/>
        <w:jc w:val="both"/>
        <w:rPr>
          <w:rFonts w:ascii="Arial" w:hAnsi="Arial" w:cs="Arial"/>
          <w:sz w:val="24"/>
          <w:szCs w:val="24"/>
        </w:rPr>
      </w:pPr>
    </w:p>
    <w:p w14:paraId="5371DDB6" w14:textId="77777777" w:rsidR="00D15335" w:rsidRDefault="00D15335" w:rsidP="006B0B16">
      <w:pPr>
        <w:spacing w:after="0" w:line="240" w:lineRule="auto"/>
        <w:jc w:val="both"/>
        <w:rPr>
          <w:rFonts w:ascii="Arial" w:eastAsia="Cambria" w:hAnsi="Arial" w:cs="Arial"/>
          <w:sz w:val="24"/>
        </w:rPr>
        <w:sectPr w:rsidR="00D15335" w:rsidSect="00785804">
          <w:footerReference w:type="default" r:id="rId16"/>
          <w:pgSz w:w="11906" w:h="16838"/>
          <w:pgMar w:top="2268" w:right="567" w:bottom="1701" w:left="3402" w:header="709" w:footer="454" w:gutter="0"/>
          <w:cols w:space="708"/>
          <w:docGrid w:linePitch="360"/>
        </w:sectPr>
      </w:pPr>
    </w:p>
    <w:p w14:paraId="525374DE" w14:textId="77777777" w:rsidR="00433167" w:rsidRDefault="00433167">
      <w:pPr>
        <w:spacing w:after="0" w:line="240" w:lineRule="auto"/>
        <w:rPr>
          <w:rFonts w:ascii="Arial" w:hAnsi="Arial" w:cs="Arial"/>
          <w:b/>
          <w:bCs/>
          <w:color w:val="FFFFFF" w:themeColor="background1"/>
          <w:sz w:val="140"/>
          <w:szCs w:val="140"/>
          <w:shd w:val="clear" w:color="auto" w:fill="50AF3F"/>
        </w:rPr>
      </w:pPr>
      <w:bookmarkStart w:id="57" w:name="_Toc526506629"/>
      <w:bookmarkStart w:id="58" w:name="_Toc526506975"/>
      <w:bookmarkStart w:id="59" w:name="_Toc526763942"/>
      <w:r>
        <w:rPr>
          <w:rFonts w:ascii="Arial" w:hAnsi="Arial" w:cs="Arial"/>
          <w:color w:val="FFFFFF" w:themeColor="background1"/>
          <w:sz w:val="140"/>
          <w:shd w:val="clear" w:color="auto" w:fill="50AF3F"/>
        </w:rPr>
        <w:br w:type="page"/>
      </w:r>
    </w:p>
    <w:p w14:paraId="66B75C1C"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60" w:name="_Toc528054046"/>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57"/>
      <w:bookmarkEnd w:id="58"/>
      <w:bookmarkEnd w:id="59"/>
      <w:bookmarkEnd w:id="60"/>
    </w:p>
    <w:p w14:paraId="23559ADB" w14:textId="77777777" w:rsidR="00503909" w:rsidRDefault="00503909" w:rsidP="00503909">
      <w:pPr>
        <w:pStyle w:val="Ttulo3"/>
        <w:rPr>
          <w:rFonts w:ascii="Arial" w:eastAsia="Times New Roman" w:hAnsi="Arial" w:cs="Arial"/>
          <w:color w:val="ED7D31"/>
          <w:lang w:eastAsia="es-ES"/>
        </w:rPr>
      </w:pPr>
    </w:p>
    <w:p w14:paraId="262280A1" w14:textId="77777777" w:rsidR="002C4DB0" w:rsidRPr="00FF68E8" w:rsidRDefault="002C4DB0" w:rsidP="002C4DB0">
      <w:pPr>
        <w:pStyle w:val="ttulosegundo"/>
        <w:shd w:val="clear" w:color="auto" w:fill="50AF3F"/>
        <w:ind w:left="0" w:firstLine="0"/>
        <w:rPr>
          <w:rFonts w:ascii="Arial" w:hAnsi="Arial" w:cs="Arial"/>
          <w:b/>
          <w:color w:val="FFFFFF" w:themeColor="background1"/>
        </w:rPr>
      </w:pPr>
      <w:bookmarkStart w:id="61" w:name="_Toc525060030"/>
      <w:bookmarkStart w:id="62" w:name="_Toc528054047"/>
      <w:r w:rsidRPr="00FF68E8">
        <w:rPr>
          <w:rFonts w:ascii="Arial" w:hAnsi="Arial" w:cs="Arial"/>
          <w:b/>
          <w:color w:val="FFFFFF" w:themeColor="background1"/>
        </w:rPr>
        <w:t xml:space="preserve">3.1. </w:t>
      </w:r>
      <w:bookmarkEnd w:id="61"/>
      <w:r w:rsidR="00322693">
        <w:rPr>
          <w:rFonts w:ascii="Arial" w:hAnsi="Arial" w:cs="Arial"/>
          <w:b/>
          <w:color w:val="FFFFFF" w:themeColor="background1"/>
        </w:rPr>
        <w:t>Tabla de secuenciación</w:t>
      </w:r>
      <w:bookmarkEnd w:id="62"/>
    </w:p>
    <w:p w14:paraId="14AD5564" w14:textId="77777777" w:rsidR="002C4DB0" w:rsidRPr="00582401" w:rsidRDefault="002C4DB0" w:rsidP="002C4DB0">
      <w:pPr>
        <w:pStyle w:val="ttulosegundo"/>
        <w:ind w:left="0" w:firstLine="0"/>
        <w:rPr>
          <w:rFonts w:ascii="Arial" w:hAnsi="Arial" w:cs="Arial"/>
        </w:rPr>
      </w:pPr>
    </w:p>
    <w:tbl>
      <w:tblPr>
        <w:tblStyle w:val="Tablaconcuadrcula"/>
        <w:tblW w:w="0" w:type="auto"/>
        <w:tblInd w:w="-176"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750"/>
        <w:gridCol w:w="3807"/>
        <w:gridCol w:w="1510"/>
      </w:tblGrid>
      <w:tr w:rsidR="00F2341E" w:rsidRPr="00F2341E" w14:paraId="5EEE385C" w14:textId="77777777" w:rsidTr="00696CCF">
        <w:trPr>
          <w:trHeight w:val="727"/>
          <w:tblHeader/>
        </w:trPr>
        <w:tc>
          <w:tcPr>
            <w:tcW w:w="2836" w:type="dxa"/>
            <w:shd w:val="clear" w:color="auto" w:fill="D6E3BC"/>
            <w:vAlign w:val="center"/>
          </w:tcPr>
          <w:p w14:paraId="58B199F2" w14:textId="77777777" w:rsidR="008E314F" w:rsidRPr="00F2341E" w:rsidRDefault="008E314F" w:rsidP="004371CB">
            <w:pPr>
              <w:pStyle w:val="Prrafodelista"/>
              <w:spacing w:after="0"/>
              <w:ind w:left="0"/>
              <w:jc w:val="center"/>
              <w:rPr>
                <w:rFonts w:ascii="Arial" w:hAnsi="Arial" w:cs="Arial"/>
                <w:b/>
                <w:color w:val="385623"/>
              </w:rPr>
            </w:pPr>
            <w:r w:rsidRPr="00F2341E">
              <w:rPr>
                <w:rFonts w:ascii="Arial" w:hAnsi="Arial" w:cs="Arial"/>
                <w:b/>
                <w:color w:val="385623"/>
              </w:rPr>
              <w:t>Sesión</w:t>
            </w:r>
          </w:p>
        </w:tc>
        <w:tc>
          <w:tcPr>
            <w:tcW w:w="3969" w:type="dxa"/>
            <w:shd w:val="clear" w:color="auto" w:fill="D6E3BC"/>
            <w:vAlign w:val="center"/>
          </w:tcPr>
          <w:p w14:paraId="306BB0BB" w14:textId="77777777" w:rsidR="008E314F" w:rsidRPr="00F2341E" w:rsidRDefault="008E314F" w:rsidP="004371CB">
            <w:pPr>
              <w:pStyle w:val="Prrafodelista"/>
              <w:spacing w:after="0"/>
              <w:ind w:left="0"/>
              <w:jc w:val="center"/>
              <w:rPr>
                <w:rFonts w:ascii="Arial" w:hAnsi="Arial" w:cs="Arial"/>
                <w:b/>
                <w:color w:val="385623"/>
              </w:rPr>
            </w:pPr>
            <w:r w:rsidRPr="00F2341E">
              <w:rPr>
                <w:rFonts w:ascii="Arial" w:hAnsi="Arial" w:cs="Arial"/>
                <w:b/>
                <w:color w:val="385623"/>
              </w:rPr>
              <w:t>Actividades</w:t>
            </w:r>
          </w:p>
        </w:tc>
        <w:tc>
          <w:tcPr>
            <w:tcW w:w="1524" w:type="dxa"/>
            <w:shd w:val="clear" w:color="auto" w:fill="D6E3BC"/>
            <w:vAlign w:val="center"/>
          </w:tcPr>
          <w:p w14:paraId="2E67CB47" w14:textId="77777777" w:rsidR="008E314F" w:rsidRPr="00F2341E" w:rsidRDefault="008E314F" w:rsidP="004371CB">
            <w:pPr>
              <w:pStyle w:val="Prrafodelista"/>
              <w:spacing w:after="0"/>
              <w:ind w:left="0"/>
              <w:jc w:val="center"/>
              <w:rPr>
                <w:rFonts w:ascii="Arial" w:hAnsi="Arial" w:cs="Arial"/>
                <w:b/>
                <w:color w:val="385623"/>
              </w:rPr>
            </w:pPr>
            <w:r w:rsidRPr="00F2341E">
              <w:rPr>
                <w:rFonts w:ascii="Arial" w:hAnsi="Arial" w:cs="Arial"/>
                <w:b/>
                <w:color w:val="385623"/>
              </w:rPr>
              <w:t>Tiempo de realización</w:t>
            </w:r>
          </w:p>
        </w:tc>
      </w:tr>
      <w:tr w:rsidR="00F2341E" w:rsidRPr="00F2341E" w14:paraId="16A908ED" w14:textId="77777777" w:rsidTr="004371CB">
        <w:trPr>
          <w:trHeight w:val="525"/>
        </w:trPr>
        <w:tc>
          <w:tcPr>
            <w:tcW w:w="2836" w:type="dxa"/>
            <w:vMerge w:val="restart"/>
            <w:shd w:val="clear" w:color="auto" w:fill="auto"/>
            <w:vAlign w:val="center"/>
          </w:tcPr>
          <w:p w14:paraId="73F50BE4"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bookmarkStart w:id="63" w:name="_1._Arrancamos"/>
            <w:bookmarkEnd w:id="63"/>
            <w:r w:rsidRPr="00F2341E">
              <w:rPr>
                <w:rStyle w:val="Ninguno"/>
                <w:rFonts w:ascii="Arial" w:eastAsia="Arial Unicode MS" w:hAnsi="Arial" w:cs="Arial"/>
                <w:b/>
                <w:bCs/>
                <w:color w:val="385623"/>
                <w:bdr w:val="nil"/>
              </w:rPr>
              <w:t>1. Sensibilización e importancia de la temática</w:t>
            </w:r>
          </w:p>
        </w:tc>
        <w:tc>
          <w:tcPr>
            <w:tcW w:w="3969" w:type="dxa"/>
            <w:shd w:val="clear" w:color="auto" w:fill="auto"/>
            <w:vAlign w:val="center"/>
          </w:tcPr>
          <w:p w14:paraId="1AD62E4E" w14:textId="77777777" w:rsidR="008E314F" w:rsidRPr="00F2341E" w:rsidRDefault="008E314F" w:rsidP="008E314F">
            <w:pPr>
              <w:pStyle w:val="Prrafodelista"/>
              <w:numPr>
                <w:ilvl w:val="0"/>
                <w:numId w:val="45"/>
              </w:numPr>
              <w:spacing w:after="0" w:line="240" w:lineRule="auto"/>
              <w:ind w:right="261"/>
              <w:jc w:val="both"/>
              <w:rPr>
                <w:rFonts w:ascii="Arial" w:hAnsi="Arial" w:cs="Arial"/>
                <w:color w:val="385623"/>
              </w:rPr>
            </w:pPr>
            <w:r w:rsidRPr="00F2341E">
              <w:rPr>
                <w:rFonts w:ascii="Arial" w:eastAsia="Cambria" w:hAnsi="Arial" w:cs="Arial"/>
                <w:color w:val="385623"/>
              </w:rPr>
              <w:t>1.1 ¿Qué comemos?</w:t>
            </w:r>
          </w:p>
        </w:tc>
        <w:tc>
          <w:tcPr>
            <w:tcW w:w="1524" w:type="dxa"/>
            <w:shd w:val="clear" w:color="auto" w:fill="auto"/>
            <w:vAlign w:val="center"/>
          </w:tcPr>
          <w:p w14:paraId="25BB1F35"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30 min</w:t>
            </w:r>
          </w:p>
        </w:tc>
      </w:tr>
      <w:tr w:rsidR="00F2341E" w:rsidRPr="00F2341E" w14:paraId="6AAA6BD4" w14:textId="77777777" w:rsidTr="004371CB">
        <w:trPr>
          <w:trHeight w:val="363"/>
        </w:trPr>
        <w:tc>
          <w:tcPr>
            <w:tcW w:w="2836" w:type="dxa"/>
            <w:vMerge/>
            <w:shd w:val="clear" w:color="auto" w:fill="auto"/>
            <w:vAlign w:val="center"/>
          </w:tcPr>
          <w:p w14:paraId="6DC82950"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p>
        </w:tc>
        <w:tc>
          <w:tcPr>
            <w:tcW w:w="3969" w:type="dxa"/>
            <w:shd w:val="clear" w:color="auto" w:fill="auto"/>
            <w:vAlign w:val="center"/>
          </w:tcPr>
          <w:p w14:paraId="32E5CB43"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1.2 Clasificación de los alimentos según origen</w:t>
            </w:r>
          </w:p>
        </w:tc>
        <w:tc>
          <w:tcPr>
            <w:tcW w:w="1524" w:type="dxa"/>
            <w:shd w:val="clear" w:color="auto" w:fill="auto"/>
            <w:vAlign w:val="center"/>
          </w:tcPr>
          <w:p w14:paraId="34B3A414"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20 min</w:t>
            </w:r>
          </w:p>
        </w:tc>
      </w:tr>
      <w:tr w:rsidR="00F2341E" w:rsidRPr="00F2341E" w14:paraId="0F8EF179" w14:textId="77777777" w:rsidTr="004371CB">
        <w:trPr>
          <w:trHeight w:val="363"/>
        </w:trPr>
        <w:tc>
          <w:tcPr>
            <w:tcW w:w="2836" w:type="dxa"/>
            <w:vMerge/>
            <w:shd w:val="clear" w:color="auto" w:fill="auto"/>
            <w:vAlign w:val="center"/>
          </w:tcPr>
          <w:p w14:paraId="26F798AE"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p>
        </w:tc>
        <w:tc>
          <w:tcPr>
            <w:tcW w:w="3969" w:type="dxa"/>
            <w:shd w:val="clear" w:color="auto" w:fill="auto"/>
            <w:vAlign w:val="center"/>
          </w:tcPr>
          <w:p w14:paraId="03A91DF0"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1.3 Clasificación de los alimentos según nivel de procesamiento</w:t>
            </w:r>
          </w:p>
        </w:tc>
        <w:tc>
          <w:tcPr>
            <w:tcW w:w="1524" w:type="dxa"/>
            <w:shd w:val="clear" w:color="auto" w:fill="auto"/>
            <w:vAlign w:val="center"/>
          </w:tcPr>
          <w:p w14:paraId="09EE21AF"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20 min</w:t>
            </w:r>
          </w:p>
        </w:tc>
      </w:tr>
      <w:tr w:rsidR="00F2341E" w:rsidRPr="00F2341E" w14:paraId="647FE7D7" w14:textId="77777777" w:rsidTr="004371CB">
        <w:trPr>
          <w:trHeight w:val="385"/>
        </w:trPr>
        <w:tc>
          <w:tcPr>
            <w:tcW w:w="2836" w:type="dxa"/>
            <w:vMerge/>
            <w:shd w:val="clear" w:color="auto" w:fill="auto"/>
            <w:vAlign w:val="center"/>
          </w:tcPr>
          <w:p w14:paraId="79D25997"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p>
        </w:tc>
        <w:tc>
          <w:tcPr>
            <w:tcW w:w="3969" w:type="dxa"/>
            <w:shd w:val="clear" w:color="auto" w:fill="auto"/>
            <w:vAlign w:val="center"/>
          </w:tcPr>
          <w:p w14:paraId="15C3DD42"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1.4 ¿De dónde provienen los alimentos?</w:t>
            </w:r>
          </w:p>
        </w:tc>
        <w:tc>
          <w:tcPr>
            <w:tcW w:w="1524" w:type="dxa"/>
            <w:shd w:val="clear" w:color="auto" w:fill="auto"/>
            <w:vAlign w:val="center"/>
          </w:tcPr>
          <w:p w14:paraId="160BF9EE"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20 min</w:t>
            </w:r>
          </w:p>
        </w:tc>
      </w:tr>
      <w:tr w:rsidR="00F2341E" w:rsidRPr="00F2341E" w14:paraId="29D8CC96" w14:textId="77777777" w:rsidTr="004371CB">
        <w:trPr>
          <w:trHeight w:val="328"/>
        </w:trPr>
        <w:tc>
          <w:tcPr>
            <w:tcW w:w="2836" w:type="dxa"/>
            <w:vMerge w:val="restart"/>
            <w:shd w:val="clear" w:color="auto" w:fill="auto"/>
            <w:vAlign w:val="center"/>
          </w:tcPr>
          <w:p w14:paraId="19EE0EC8"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r w:rsidRPr="00F2341E">
              <w:rPr>
                <w:rStyle w:val="Ninguno"/>
                <w:rFonts w:ascii="Arial" w:eastAsia="Arial Unicode MS" w:hAnsi="Arial" w:cs="Arial"/>
                <w:b/>
                <w:bCs/>
                <w:color w:val="385623"/>
                <w:bdr w:val="nil"/>
              </w:rPr>
              <w:t>2. Planificamos el huerto escolar</w:t>
            </w:r>
          </w:p>
        </w:tc>
        <w:tc>
          <w:tcPr>
            <w:tcW w:w="3969" w:type="dxa"/>
            <w:shd w:val="clear" w:color="auto" w:fill="auto"/>
            <w:vAlign w:val="center"/>
          </w:tcPr>
          <w:p w14:paraId="5CB9C2CE"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2.1 Visita a un huerto</w:t>
            </w:r>
          </w:p>
        </w:tc>
        <w:tc>
          <w:tcPr>
            <w:tcW w:w="1524" w:type="dxa"/>
            <w:shd w:val="clear" w:color="auto" w:fill="auto"/>
            <w:vAlign w:val="center"/>
          </w:tcPr>
          <w:p w14:paraId="5D7342DC" w14:textId="77777777" w:rsidR="008E314F" w:rsidRPr="00F2341E" w:rsidRDefault="008E314F" w:rsidP="004371CB">
            <w:pPr>
              <w:spacing w:after="0"/>
              <w:jc w:val="center"/>
              <w:rPr>
                <w:rFonts w:ascii="Arial" w:hAnsi="Arial" w:cs="Arial"/>
                <w:color w:val="385623"/>
              </w:rPr>
            </w:pPr>
            <w:r w:rsidRPr="00F2341E">
              <w:rPr>
                <w:rFonts w:ascii="Arial" w:hAnsi="Arial" w:cs="Arial"/>
                <w:color w:val="385623"/>
              </w:rPr>
              <w:t>1 jornada</w:t>
            </w:r>
          </w:p>
        </w:tc>
      </w:tr>
      <w:tr w:rsidR="00F2341E" w:rsidRPr="00F2341E" w14:paraId="6F175EF4" w14:textId="77777777" w:rsidTr="004371CB">
        <w:trPr>
          <w:trHeight w:val="531"/>
        </w:trPr>
        <w:tc>
          <w:tcPr>
            <w:tcW w:w="2836" w:type="dxa"/>
            <w:vMerge/>
            <w:shd w:val="clear" w:color="auto" w:fill="auto"/>
            <w:vAlign w:val="center"/>
          </w:tcPr>
          <w:p w14:paraId="7D2D6816"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p>
        </w:tc>
        <w:tc>
          <w:tcPr>
            <w:tcW w:w="3969" w:type="dxa"/>
            <w:shd w:val="clear" w:color="auto" w:fill="auto"/>
            <w:vAlign w:val="center"/>
          </w:tcPr>
          <w:p w14:paraId="51FF0CC7"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2.2 Asamblea para distribuir tareas y crear comité del huerto</w:t>
            </w:r>
          </w:p>
        </w:tc>
        <w:tc>
          <w:tcPr>
            <w:tcW w:w="1524" w:type="dxa"/>
            <w:shd w:val="clear" w:color="auto" w:fill="auto"/>
            <w:vAlign w:val="center"/>
          </w:tcPr>
          <w:p w14:paraId="409A00A4"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40 min</w:t>
            </w:r>
          </w:p>
        </w:tc>
      </w:tr>
      <w:tr w:rsidR="00F2341E" w:rsidRPr="00F2341E" w14:paraId="19619BAD" w14:textId="77777777" w:rsidTr="004371CB">
        <w:trPr>
          <w:trHeight w:val="315"/>
        </w:trPr>
        <w:tc>
          <w:tcPr>
            <w:tcW w:w="2836" w:type="dxa"/>
            <w:vMerge/>
            <w:shd w:val="clear" w:color="auto" w:fill="auto"/>
            <w:vAlign w:val="center"/>
          </w:tcPr>
          <w:p w14:paraId="6EA2AC80"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p>
        </w:tc>
        <w:tc>
          <w:tcPr>
            <w:tcW w:w="3969" w:type="dxa"/>
            <w:shd w:val="clear" w:color="auto" w:fill="auto"/>
            <w:vAlign w:val="center"/>
          </w:tcPr>
          <w:p w14:paraId="71C0A00F"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2.3 Campaña de recolección de materiales y herramientas necesarias para el huerto</w:t>
            </w:r>
          </w:p>
        </w:tc>
        <w:tc>
          <w:tcPr>
            <w:tcW w:w="1524" w:type="dxa"/>
            <w:shd w:val="clear" w:color="auto" w:fill="auto"/>
            <w:vAlign w:val="center"/>
          </w:tcPr>
          <w:p w14:paraId="05C95F81"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30 min</w:t>
            </w:r>
          </w:p>
        </w:tc>
      </w:tr>
      <w:tr w:rsidR="00F2341E" w:rsidRPr="00F2341E" w14:paraId="7B5E782A" w14:textId="77777777" w:rsidTr="004371CB">
        <w:trPr>
          <w:trHeight w:val="363"/>
        </w:trPr>
        <w:tc>
          <w:tcPr>
            <w:tcW w:w="2836" w:type="dxa"/>
            <w:vMerge w:val="restart"/>
            <w:shd w:val="clear" w:color="auto" w:fill="auto"/>
            <w:vAlign w:val="center"/>
          </w:tcPr>
          <w:p w14:paraId="509DFE15"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r w:rsidRPr="00F2341E">
              <w:rPr>
                <w:rStyle w:val="Ninguno"/>
                <w:rFonts w:ascii="Arial" w:eastAsia="Arial Unicode MS" w:hAnsi="Arial" w:cs="Arial"/>
                <w:b/>
                <w:bCs/>
                <w:color w:val="385623"/>
                <w:bdr w:val="nil"/>
              </w:rPr>
              <w:t>3. Preparación del terreno</w:t>
            </w:r>
          </w:p>
        </w:tc>
        <w:tc>
          <w:tcPr>
            <w:tcW w:w="3969" w:type="dxa"/>
            <w:shd w:val="clear" w:color="auto" w:fill="auto"/>
            <w:vAlign w:val="center"/>
          </w:tcPr>
          <w:p w14:paraId="58295B59"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3.1 Cercado del terreno</w:t>
            </w:r>
          </w:p>
        </w:tc>
        <w:tc>
          <w:tcPr>
            <w:tcW w:w="1524" w:type="dxa"/>
            <w:shd w:val="clear" w:color="auto" w:fill="auto"/>
            <w:vAlign w:val="center"/>
          </w:tcPr>
          <w:p w14:paraId="45A23881"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1 jornada</w:t>
            </w:r>
          </w:p>
        </w:tc>
      </w:tr>
      <w:tr w:rsidR="00F2341E" w:rsidRPr="00F2341E" w14:paraId="6B525E02" w14:textId="77777777" w:rsidTr="004371CB">
        <w:trPr>
          <w:trHeight w:val="363"/>
        </w:trPr>
        <w:tc>
          <w:tcPr>
            <w:tcW w:w="2836" w:type="dxa"/>
            <w:vMerge/>
            <w:shd w:val="clear" w:color="auto" w:fill="auto"/>
            <w:vAlign w:val="center"/>
          </w:tcPr>
          <w:p w14:paraId="7234D226"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p>
        </w:tc>
        <w:tc>
          <w:tcPr>
            <w:tcW w:w="3969" w:type="dxa"/>
            <w:shd w:val="clear" w:color="auto" w:fill="auto"/>
            <w:vAlign w:val="center"/>
          </w:tcPr>
          <w:p w14:paraId="6F6EF569"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3.2 Limpieza y análisis del suelo</w:t>
            </w:r>
          </w:p>
        </w:tc>
        <w:tc>
          <w:tcPr>
            <w:tcW w:w="1524" w:type="dxa"/>
            <w:shd w:val="clear" w:color="auto" w:fill="auto"/>
            <w:vAlign w:val="center"/>
          </w:tcPr>
          <w:p w14:paraId="0EC9B5DB"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1 jornada</w:t>
            </w:r>
          </w:p>
        </w:tc>
      </w:tr>
      <w:tr w:rsidR="00F2341E" w:rsidRPr="00F2341E" w14:paraId="1BE724E8" w14:textId="77777777" w:rsidTr="004371CB">
        <w:trPr>
          <w:trHeight w:val="363"/>
        </w:trPr>
        <w:tc>
          <w:tcPr>
            <w:tcW w:w="2836" w:type="dxa"/>
            <w:vMerge/>
            <w:shd w:val="clear" w:color="auto" w:fill="auto"/>
            <w:vAlign w:val="center"/>
          </w:tcPr>
          <w:p w14:paraId="51ED6F8E"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p>
        </w:tc>
        <w:tc>
          <w:tcPr>
            <w:tcW w:w="3969" w:type="dxa"/>
            <w:shd w:val="clear" w:color="auto" w:fill="auto"/>
            <w:vAlign w:val="center"/>
          </w:tcPr>
          <w:p w14:paraId="1CDD8C1B"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3.3 Incorporar materia orgánica</w:t>
            </w:r>
          </w:p>
        </w:tc>
        <w:tc>
          <w:tcPr>
            <w:tcW w:w="1524" w:type="dxa"/>
            <w:shd w:val="clear" w:color="auto" w:fill="auto"/>
            <w:vAlign w:val="center"/>
          </w:tcPr>
          <w:p w14:paraId="7A54A266"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30 min</w:t>
            </w:r>
          </w:p>
        </w:tc>
      </w:tr>
      <w:tr w:rsidR="00F2341E" w:rsidRPr="00F2341E" w14:paraId="359677FA" w14:textId="77777777" w:rsidTr="004371CB">
        <w:trPr>
          <w:trHeight w:val="362"/>
        </w:trPr>
        <w:tc>
          <w:tcPr>
            <w:tcW w:w="2836" w:type="dxa"/>
            <w:vMerge w:val="restart"/>
            <w:shd w:val="clear" w:color="auto" w:fill="auto"/>
            <w:vAlign w:val="center"/>
          </w:tcPr>
          <w:p w14:paraId="0D7FA9E2"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r w:rsidRPr="00F2341E">
              <w:rPr>
                <w:rStyle w:val="Ninguno"/>
                <w:rFonts w:ascii="Arial" w:eastAsia="Arial Unicode MS" w:hAnsi="Arial" w:cs="Arial"/>
                <w:b/>
                <w:bCs/>
                <w:color w:val="385623"/>
                <w:bdr w:val="nil"/>
              </w:rPr>
              <w:t>4. Plantar y sembrar</w:t>
            </w:r>
          </w:p>
        </w:tc>
        <w:tc>
          <w:tcPr>
            <w:tcW w:w="3969" w:type="dxa"/>
            <w:shd w:val="clear" w:color="auto" w:fill="auto"/>
            <w:vAlign w:val="center"/>
          </w:tcPr>
          <w:p w14:paraId="75A4EF28"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4.1 Identificación, selección de las semillas a plantar</w:t>
            </w:r>
          </w:p>
        </w:tc>
        <w:tc>
          <w:tcPr>
            <w:tcW w:w="1524" w:type="dxa"/>
            <w:shd w:val="clear" w:color="auto" w:fill="auto"/>
            <w:vAlign w:val="center"/>
          </w:tcPr>
          <w:p w14:paraId="5377CA3D"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40 min</w:t>
            </w:r>
          </w:p>
        </w:tc>
      </w:tr>
      <w:tr w:rsidR="00F2341E" w:rsidRPr="00F2341E" w14:paraId="29C5E4C7" w14:textId="77777777" w:rsidTr="004371CB">
        <w:trPr>
          <w:trHeight w:val="385"/>
        </w:trPr>
        <w:tc>
          <w:tcPr>
            <w:tcW w:w="2836" w:type="dxa"/>
            <w:vMerge/>
            <w:shd w:val="clear" w:color="auto" w:fill="auto"/>
            <w:vAlign w:val="center"/>
          </w:tcPr>
          <w:p w14:paraId="68858849"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p>
        </w:tc>
        <w:tc>
          <w:tcPr>
            <w:tcW w:w="3969" w:type="dxa"/>
            <w:shd w:val="clear" w:color="auto" w:fill="auto"/>
            <w:vAlign w:val="center"/>
          </w:tcPr>
          <w:p w14:paraId="65CA49E2"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4.2 Siembra directa y trasplante</w:t>
            </w:r>
          </w:p>
        </w:tc>
        <w:tc>
          <w:tcPr>
            <w:tcW w:w="1524" w:type="dxa"/>
            <w:shd w:val="clear" w:color="auto" w:fill="auto"/>
            <w:vAlign w:val="center"/>
          </w:tcPr>
          <w:p w14:paraId="1C815C7D"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50 min</w:t>
            </w:r>
          </w:p>
        </w:tc>
      </w:tr>
      <w:tr w:rsidR="00F2341E" w:rsidRPr="00F2341E" w14:paraId="56BC63BA" w14:textId="77777777" w:rsidTr="004371CB">
        <w:trPr>
          <w:trHeight w:val="342"/>
        </w:trPr>
        <w:tc>
          <w:tcPr>
            <w:tcW w:w="2836" w:type="dxa"/>
            <w:vMerge w:val="restart"/>
            <w:shd w:val="clear" w:color="auto" w:fill="auto"/>
            <w:vAlign w:val="center"/>
          </w:tcPr>
          <w:p w14:paraId="27E67711"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r w:rsidRPr="00F2341E">
              <w:rPr>
                <w:rStyle w:val="Ninguno"/>
                <w:rFonts w:ascii="Arial" w:eastAsia="Arial Unicode MS" w:hAnsi="Arial" w:cs="Arial"/>
                <w:b/>
                <w:bCs/>
                <w:color w:val="385623"/>
                <w:bdr w:val="nil"/>
              </w:rPr>
              <w:t>5. Cuidado y mantenimiento</w:t>
            </w:r>
          </w:p>
        </w:tc>
        <w:tc>
          <w:tcPr>
            <w:tcW w:w="3969" w:type="dxa"/>
            <w:shd w:val="clear" w:color="auto" w:fill="auto"/>
            <w:vAlign w:val="center"/>
          </w:tcPr>
          <w:p w14:paraId="4F7299AC"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 xml:space="preserve">5.1. Riego </w:t>
            </w:r>
          </w:p>
        </w:tc>
        <w:tc>
          <w:tcPr>
            <w:tcW w:w="1524" w:type="dxa"/>
            <w:shd w:val="clear" w:color="auto" w:fill="auto"/>
            <w:vAlign w:val="center"/>
          </w:tcPr>
          <w:p w14:paraId="7A7E34CC"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Indefinido</w:t>
            </w:r>
          </w:p>
        </w:tc>
      </w:tr>
      <w:tr w:rsidR="00F2341E" w:rsidRPr="00F2341E" w14:paraId="4D46C2B4" w14:textId="77777777" w:rsidTr="004371CB">
        <w:trPr>
          <w:trHeight w:val="342"/>
        </w:trPr>
        <w:tc>
          <w:tcPr>
            <w:tcW w:w="2836" w:type="dxa"/>
            <w:vMerge/>
            <w:shd w:val="clear" w:color="auto" w:fill="auto"/>
            <w:vAlign w:val="center"/>
          </w:tcPr>
          <w:p w14:paraId="144ACCE3"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p>
        </w:tc>
        <w:tc>
          <w:tcPr>
            <w:tcW w:w="3969" w:type="dxa"/>
            <w:shd w:val="clear" w:color="auto" w:fill="auto"/>
            <w:vAlign w:val="center"/>
          </w:tcPr>
          <w:p w14:paraId="14A2CCAD"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5.2 Poda y control de malezas</w:t>
            </w:r>
          </w:p>
        </w:tc>
        <w:tc>
          <w:tcPr>
            <w:tcW w:w="1524" w:type="dxa"/>
            <w:shd w:val="clear" w:color="auto" w:fill="auto"/>
            <w:vAlign w:val="center"/>
          </w:tcPr>
          <w:p w14:paraId="4492C2C4"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Indefinido</w:t>
            </w:r>
          </w:p>
        </w:tc>
      </w:tr>
      <w:tr w:rsidR="00F2341E" w:rsidRPr="00F2341E" w14:paraId="0145BBCD" w14:textId="77777777" w:rsidTr="004371CB">
        <w:trPr>
          <w:trHeight w:val="351"/>
        </w:trPr>
        <w:tc>
          <w:tcPr>
            <w:tcW w:w="2836" w:type="dxa"/>
            <w:vMerge w:val="restart"/>
            <w:shd w:val="clear" w:color="auto" w:fill="auto"/>
            <w:vAlign w:val="center"/>
          </w:tcPr>
          <w:p w14:paraId="2EA843A4"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bookmarkStart w:id="64" w:name="_6._La_bicicleta:"/>
            <w:bookmarkEnd w:id="64"/>
            <w:r w:rsidRPr="00F2341E">
              <w:rPr>
                <w:rStyle w:val="Ninguno"/>
                <w:rFonts w:ascii="Arial" w:eastAsia="Arial Unicode MS" w:hAnsi="Arial" w:cs="Arial"/>
                <w:b/>
                <w:bCs/>
                <w:color w:val="385623"/>
                <w:bdr w:val="nil"/>
              </w:rPr>
              <w:t>6. Cosechar, cocinar y comer</w:t>
            </w:r>
          </w:p>
        </w:tc>
        <w:tc>
          <w:tcPr>
            <w:tcW w:w="3969" w:type="dxa"/>
            <w:shd w:val="clear" w:color="auto" w:fill="auto"/>
            <w:vAlign w:val="center"/>
          </w:tcPr>
          <w:p w14:paraId="0837B2AA"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6.2 Cosecha según calendario</w:t>
            </w:r>
          </w:p>
        </w:tc>
        <w:tc>
          <w:tcPr>
            <w:tcW w:w="1524" w:type="dxa"/>
            <w:shd w:val="clear" w:color="auto" w:fill="auto"/>
            <w:vAlign w:val="center"/>
          </w:tcPr>
          <w:p w14:paraId="5BCDCD31"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Indefinido</w:t>
            </w:r>
          </w:p>
        </w:tc>
      </w:tr>
      <w:tr w:rsidR="00F2341E" w:rsidRPr="00F2341E" w14:paraId="27F7EE40" w14:textId="77777777" w:rsidTr="004371CB">
        <w:trPr>
          <w:trHeight w:val="427"/>
        </w:trPr>
        <w:tc>
          <w:tcPr>
            <w:tcW w:w="2836" w:type="dxa"/>
            <w:vMerge/>
            <w:shd w:val="clear" w:color="auto" w:fill="auto"/>
            <w:vAlign w:val="center"/>
          </w:tcPr>
          <w:p w14:paraId="6B4269A2" w14:textId="77777777" w:rsidR="008E314F" w:rsidRPr="00F2341E" w:rsidRDefault="008E314F" w:rsidP="004371CB">
            <w:pPr>
              <w:pStyle w:val="Prrafodelista"/>
              <w:ind w:left="0"/>
              <w:jc w:val="center"/>
              <w:rPr>
                <w:rStyle w:val="Ninguno"/>
                <w:rFonts w:eastAsia="Arial Unicode MS"/>
                <w:b/>
                <w:bCs/>
                <w:color w:val="385623"/>
                <w:bdr w:val="nil"/>
              </w:rPr>
            </w:pPr>
          </w:p>
        </w:tc>
        <w:tc>
          <w:tcPr>
            <w:tcW w:w="3969" w:type="dxa"/>
            <w:shd w:val="clear" w:color="auto" w:fill="auto"/>
            <w:vAlign w:val="center"/>
          </w:tcPr>
          <w:p w14:paraId="6DDB549A" w14:textId="77777777" w:rsidR="008E314F" w:rsidRPr="00F2341E" w:rsidRDefault="008E314F" w:rsidP="008E314F">
            <w:pPr>
              <w:pStyle w:val="Prrafodelista"/>
              <w:numPr>
                <w:ilvl w:val="0"/>
                <w:numId w:val="45"/>
              </w:numPr>
              <w:spacing w:after="0"/>
              <w:rPr>
                <w:rFonts w:ascii="Arial" w:hAnsi="Arial" w:cs="Arial"/>
                <w:color w:val="385623"/>
              </w:rPr>
            </w:pPr>
            <w:r w:rsidRPr="00F2341E">
              <w:rPr>
                <w:rFonts w:ascii="Arial" w:hAnsi="Arial" w:cs="Arial"/>
                <w:color w:val="385623"/>
              </w:rPr>
              <w:t>6.3 Elaboramos y comemos algo saludable</w:t>
            </w:r>
          </w:p>
        </w:tc>
        <w:tc>
          <w:tcPr>
            <w:tcW w:w="1524" w:type="dxa"/>
            <w:shd w:val="clear" w:color="auto" w:fill="auto"/>
            <w:vAlign w:val="center"/>
          </w:tcPr>
          <w:p w14:paraId="12497AC7"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Indefinido</w:t>
            </w:r>
          </w:p>
        </w:tc>
      </w:tr>
      <w:tr w:rsidR="00F2341E" w:rsidRPr="00F2341E" w14:paraId="111AFC1A" w14:textId="77777777" w:rsidTr="004371CB">
        <w:trPr>
          <w:trHeight w:val="727"/>
        </w:trPr>
        <w:tc>
          <w:tcPr>
            <w:tcW w:w="2836" w:type="dxa"/>
            <w:shd w:val="clear" w:color="auto" w:fill="auto"/>
            <w:vAlign w:val="center"/>
          </w:tcPr>
          <w:p w14:paraId="6D7BCB70" w14:textId="77777777" w:rsidR="008E314F" w:rsidRPr="00F2341E" w:rsidRDefault="008E314F" w:rsidP="004371CB">
            <w:pPr>
              <w:pStyle w:val="Prrafodelista"/>
              <w:ind w:left="0"/>
              <w:jc w:val="center"/>
              <w:rPr>
                <w:rStyle w:val="Ninguno"/>
                <w:rFonts w:ascii="Arial" w:eastAsia="Arial Unicode MS" w:hAnsi="Arial" w:cs="Arial"/>
                <w:b/>
                <w:bCs/>
                <w:color w:val="385623"/>
                <w:bdr w:val="nil"/>
              </w:rPr>
            </w:pPr>
            <w:r w:rsidRPr="00F2341E">
              <w:rPr>
                <w:rStyle w:val="Ninguno"/>
                <w:rFonts w:ascii="Arial" w:eastAsia="Arial Unicode MS" w:hAnsi="Arial" w:cs="Arial"/>
                <w:b/>
                <w:bCs/>
                <w:color w:val="385623"/>
                <w:bdr w:val="nil"/>
              </w:rPr>
              <w:lastRenderedPageBreak/>
              <w:t>7. Sostenibilidad del huerto</w:t>
            </w:r>
          </w:p>
        </w:tc>
        <w:tc>
          <w:tcPr>
            <w:tcW w:w="3969" w:type="dxa"/>
            <w:shd w:val="clear" w:color="auto" w:fill="auto"/>
            <w:vAlign w:val="center"/>
          </w:tcPr>
          <w:p w14:paraId="41387EC0" w14:textId="77777777" w:rsidR="008E314F" w:rsidRPr="00F2341E" w:rsidRDefault="008E314F" w:rsidP="008E314F">
            <w:pPr>
              <w:pStyle w:val="Prrafodelista"/>
              <w:numPr>
                <w:ilvl w:val="0"/>
                <w:numId w:val="45"/>
              </w:numPr>
              <w:tabs>
                <w:tab w:val="left" w:pos="3615"/>
              </w:tabs>
              <w:spacing w:after="0"/>
              <w:rPr>
                <w:rFonts w:ascii="Arial" w:hAnsi="Arial" w:cs="Arial"/>
                <w:color w:val="385623"/>
              </w:rPr>
            </w:pPr>
            <w:r w:rsidRPr="00F2341E">
              <w:rPr>
                <w:rFonts w:ascii="Arial" w:hAnsi="Arial" w:cs="Arial"/>
                <w:color w:val="385623"/>
              </w:rPr>
              <w:t xml:space="preserve">7.1 Revisión de lo aprendido </w:t>
            </w:r>
          </w:p>
        </w:tc>
        <w:tc>
          <w:tcPr>
            <w:tcW w:w="1524" w:type="dxa"/>
            <w:shd w:val="clear" w:color="auto" w:fill="auto"/>
            <w:vAlign w:val="center"/>
          </w:tcPr>
          <w:p w14:paraId="2F63575B" w14:textId="77777777" w:rsidR="008E314F" w:rsidRPr="00F2341E" w:rsidRDefault="008E314F" w:rsidP="004371CB">
            <w:pPr>
              <w:pStyle w:val="Prrafodelista"/>
              <w:spacing w:after="0"/>
              <w:ind w:left="0"/>
              <w:jc w:val="center"/>
              <w:rPr>
                <w:rFonts w:ascii="Arial" w:hAnsi="Arial" w:cs="Arial"/>
                <w:color w:val="385623"/>
              </w:rPr>
            </w:pPr>
            <w:r w:rsidRPr="00F2341E">
              <w:rPr>
                <w:rFonts w:ascii="Arial" w:hAnsi="Arial" w:cs="Arial"/>
                <w:color w:val="385623"/>
              </w:rPr>
              <w:t>30 min</w:t>
            </w:r>
          </w:p>
        </w:tc>
      </w:tr>
    </w:tbl>
    <w:p w14:paraId="53463435" w14:textId="77777777" w:rsidR="002C4DB0" w:rsidRDefault="002C4DB0" w:rsidP="002C4DB0">
      <w:pPr>
        <w:spacing w:after="0" w:line="240" w:lineRule="auto"/>
        <w:jc w:val="both"/>
        <w:rPr>
          <w:rFonts w:ascii="Arial" w:hAnsi="Arial" w:cs="Arial"/>
          <w:sz w:val="24"/>
          <w:szCs w:val="24"/>
        </w:rPr>
      </w:pPr>
    </w:p>
    <w:p w14:paraId="474DA906" w14:textId="77777777" w:rsidR="00D32BF9" w:rsidRPr="00D32BF9" w:rsidRDefault="00D32BF9" w:rsidP="00D32BF9">
      <w:pPr>
        <w:spacing w:after="0" w:line="240" w:lineRule="auto"/>
        <w:jc w:val="both"/>
        <w:rPr>
          <w:rFonts w:ascii="Arial" w:hAnsi="Arial" w:cs="Arial"/>
          <w:sz w:val="24"/>
          <w:szCs w:val="24"/>
        </w:rPr>
      </w:pPr>
      <w:r w:rsidRPr="00D32BF9">
        <w:rPr>
          <w:rFonts w:ascii="Arial" w:hAnsi="Arial" w:cs="Arial"/>
          <w:sz w:val="24"/>
          <w:szCs w:val="24"/>
        </w:rPr>
        <w:t>A continuación, se procede a explicar las actividades que se realizarán durante el proyecto:</w:t>
      </w:r>
    </w:p>
    <w:p w14:paraId="095A27DF" w14:textId="77777777" w:rsidR="0085454F" w:rsidRDefault="0085454F" w:rsidP="001970B4">
      <w:pPr>
        <w:spacing w:after="0" w:line="240" w:lineRule="auto"/>
        <w:jc w:val="both"/>
        <w:rPr>
          <w:rFonts w:ascii="Arial" w:hAnsi="Arial" w:cs="Arial"/>
          <w:sz w:val="24"/>
          <w:szCs w:val="24"/>
        </w:rPr>
      </w:pPr>
    </w:p>
    <w:p w14:paraId="62B83D92" w14:textId="77777777" w:rsidR="00FF68E8" w:rsidRPr="00A51F3D" w:rsidRDefault="00FF68E8" w:rsidP="00FF68E8">
      <w:pPr>
        <w:pStyle w:val="ttulosegundo"/>
        <w:shd w:val="clear" w:color="auto" w:fill="50AF3F"/>
        <w:ind w:left="0" w:firstLine="0"/>
        <w:rPr>
          <w:rFonts w:ascii="Arial" w:hAnsi="Arial" w:cs="Arial"/>
          <w:b/>
          <w:color w:val="FFFFFF" w:themeColor="background1"/>
          <w:lang w:val="es-ES_tradnl"/>
        </w:rPr>
      </w:pPr>
      <w:bookmarkStart w:id="65" w:name="_Toc525053568"/>
      <w:bookmarkStart w:id="66" w:name="_Toc526506630"/>
      <w:bookmarkStart w:id="67" w:name="_Toc526506976"/>
      <w:bookmarkStart w:id="68" w:name="_Toc526763943"/>
      <w:bookmarkStart w:id="69" w:name="_Toc528054048"/>
      <w:r w:rsidRPr="00CC0F1A">
        <w:rPr>
          <w:rFonts w:ascii="Arial" w:hAnsi="Arial" w:cs="Arial"/>
          <w:b/>
          <w:color w:val="FFFFFF" w:themeColor="background1"/>
        </w:rPr>
        <w:t>3.</w:t>
      </w:r>
      <w:r w:rsidR="0085454F">
        <w:rPr>
          <w:rFonts w:ascii="Arial" w:hAnsi="Arial" w:cs="Arial"/>
          <w:b/>
          <w:color w:val="FFFFFF" w:themeColor="background1"/>
        </w:rPr>
        <w:t>2</w:t>
      </w:r>
      <w:r w:rsidRPr="00CC0F1A">
        <w:rPr>
          <w:rFonts w:ascii="Arial" w:hAnsi="Arial" w:cs="Arial"/>
          <w:b/>
          <w:color w:val="FFFFFF" w:themeColor="background1"/>
        </w:rPr>
        <w:t xml:space="preserve">. </w:t>
      </w:r>
      <w:bookmarkEnd w:id="65"/>
      <w:bookmarkEnd w:id="66"/>
      <w:bookmarkEnd w:id="67"/>
      <w:bookmarkEnd w:id="68"/>
      <w:r w:rsidR="00A51F3D" w:rsidRPr="00A51F3D">
        <w:rPr>
          <w:rFonts w:ascii="Arial" w:hAnsi="Arial" w:cs="Arial"/>
          <w:b/>
          <w:color w:val="FFFFFF" w:themeColor="background1"/>
        </w:rPr>
        <w:t xml:space="preserve">Sesión </w:t>
      </w:r>
      <w:r w:rsidR="00D32BF9">
        <w:rPr>
          <w:rFonts w:ascii="Arial" w:hAnsi="Arial" w:cs="Arial"/>
          <w:b/>
          <w:color w:val="FFFFFF" w:themeColor="background1"/>
        </w:rPr>
        <w:t>1</w:t>
      </w:r>
      <w:r w:rsidR="00A51F3D" w:rsidRPr="00A51F3D">
        <w:rPr>
          <w:rFonts w:ascii="Arial" w:hAnsi="Arial" w:cs="Arial"/>
          <w:b/>
          <w:color w:val="FFFFFF" w:themeColor="background1"/>
        </w:rPr>
        <w:t xml:space="preserve">. </w:t>
      </w:r>
      <w:r w:rsidR="00D32BF9" w:rsidRPr="00D32BF9">
        <w:rPr>
          <w:rFonts w:ascii="Arial" w:hAnsi="Arial" w:cs="Arial"/>
          <w:b/>
          <w:color w:val="FFFFFF" w:themeColor="background1"/>
        </w:rPr>
        <w:t>Sensibilización e importancia de la temática</w:t>
      </w:r>
      <w:bookmarkEnd w:id="69"/>
    </w:p>
    <w:p w14:paraId="511F06A5" w14:textId="77777777" w:rsidR="00750ED4" w:rsidRDefault="00750ED4" w:rsidP="00750ED4">
      <w:pPr>
        <w:spacing w:after="0" w:line="240" w:lineRule="auto"/>
        <w:jc w:val="both"/>
        <w:rPr>
          <w:rFonts w:ascii="Arial" w:hAnsi="Arial" w:cs="Arial"/>
          <w:sz w:val="24"/>
          <w:szCs w:val="24"/>
        </w:rPr>
      </w:pPr>
    </w:p>
    <w:p w14:paraId="2E4EC468" w14:textId="77777777" w:rsidR="001970B4" w:rsidRPr="00582401" w:rsidRDefault="00D12A3D" w:rsidP="001970B4">
      <w:pPr>
        <w:spacing w:after="0" w:line="240" w:lineRule="auto"/>
        <w:jc w:val="both"/>
        <w:rPr>
          <w:rFonts w:ascii="Arial" w:hAnsi="Arial" w:cs="Arial"/>
          <w:sz w:val="24"/>
          <w:szCs w:val="24"/>
        </w:rPr>
      </w:pPr>
      <w:r>
        <w:rPr>
          <w:rFonts w:ascii="Arial" w:hAnsi="Arial" w:cs="Arial"/>
          <w:b/>
          <w:sz w:val="24"/>
          <w:szCs w:val="24"/>
        </w:rPr>
        <w:t>Tiempo</w:t>
      </w:r>
      <w:r w:rsidR="001970B4" w:rsidRPr="00582401">
        <w:rPr>
          <w:rFonts w:ascii="Arial" w:hAnsi="Arial" w:cs="Arial"/>
          <w:b/>
          <w:sz w:val="24"/>
          <w:szCs w:val="24"/>
        </w:rPr>
        <w:t>:</w:t>
      </w:r>
    </w:p>
    <w:p w14:paraId="1ED182CE" w14:textId="77777777" w:rsidR="001970B4" w:rsidRDefault="00D12A3D" w:rsidP="00980E09">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4 jornadas</w:t>
      </w:r>
    </w:p>
    <w:p w14:paraId="6693D514" w14:textId="77777777" w:rsidR="001970B4" w:rsidRPr="00582401" w:rsidRDefault="001970B4" w:rsidP="001970B4">
      <w:pPr>
        <w:pStyle w:val="Prrafodelista"/>
        <w:spacing w:after="0" w:line="240" w:lineRule="auto"/>
        <w:ind w:left="709"/>
        <w:jc w:val="both"/>
        <w:rPr>
          <w:rFonts w:ascii="Arial" w:hAnsi="Arial" w:cs="Arial"/>
          <w:sz w:val="24"/>
          <w:szCs w:val="24"/>
        </w:rPr>
      </w:pPr>
    </w:p>
    <w:p w14:paraId="50623B9A" w14:textId="77777777" w:rsidR="001970B4" w:rsidRPr="00582401" w:rsidRDefault="00D12A3D" w:rsidP="001970B4">
      <w:pPr>
        <w:spacing w:after="0" w:line="240" w:lineRule="auto"/>
        <w:jc w:val="both"/>
        <w:rPr>
          <w:rFonts w:ascii="Arial" w:hAnsi="Arial" w:cs="Arial"/>
          <w:sz w:val="24"/>
          <w:szCs w:val="24"/>
        </w:rPr>
      </w:pPr>
      <w:r>
        <w:rPr>
          <w:rFonts w:ascii="Arial" w:hAnsi="Arial" w:cs="Arial"/>
          <w:b/>
          <w:sz w:val="24"/>
          <w:szCs w:val="24"/>
        </w:rPr>
        <w:t>Objetivos</w:t>
      </w:r>
      <w:r w:rsidR="001970B4" w:rsidRPr="00582401">
        <w:rPr>
          <w:rFonts w:ascii="Arial" w:hAnsi="Arial" w:cs="Arial"/>
          <w:b/>
          <w:sz w:val="24"/>
          <w:szCs w:val="24"/>
        </w:rPr>
        <w:t>:</w:t>
      </w:r>
    </w:p>
    <w:p w14:paraId="63956CE4" w14:textId="77777777" w:rsidR="00D12A3D" w:rsidRDefault="00D12A3D" w:rsidP="00D12A3D">
      <w:pPr>
        <w:pStyle w:val="Prrafodelista"/>
        <w:numPr>
          <w:ilvl w:val="0"/>
          <w:numId w:val="2"/>
        </w:numPr>
        <w:spacing w:after="0" w:line="240" w:lineRule="auto"/>
        <w:ind w:left="709" w:hanging="283"/>
        <w:jc w:val="both"/>
        <w:rPr>
          <w:rFonts w:ascii="Arial" w:hAnsi="Arial" w:cs="Arial"/>
          <w:sz w:val="24"/>
          <w:szCs w:val="24"/>
        </w:rPr>
      </w:pPr>
      <w:r w:rsidRPr="00D12A3D">
        <w:rPr>
          <w:rFonts w:ascii="Arial" w:hAnsi="Arial" w:cs="Arial"/>
          <w:sz w:val="24"/>
          <w:szCs w:val="24"/>
        </w:rPr>
        <w:t>Generar conciencia crítica sobre las consecuencias ambientales y sociales de nuestras formas de consumo alimentario</w:t>
      </w:r>
    </w:p>
    <w:p w14:paraId="767F60E2" w14:textId="77777777" w:rsidR="00D12A3D" w:rsidRDefault="00D12A3D" w:rsidP="000D72FC">
      <w:pPr>
        <w:pStyle w:val="Prrafodelista"/>
        <w:spacing w:after="0" w:line="240" w:lineRule="auto"/>
        <w:ind w:left="709"/>
        <w:jc w:val="both"/>
        <w:rPr>
          <w:rFonts w:ascii="Arial" w:hAnsi="Arial" w:cs="Arial"/>
          <w:sz w:val="24"/>
          <w:szCs w:val="24"/>
        </w:rPr>
      </w:pPr>
    </w:p>
    <w:p w14:paraId="0FB4BA30" w14:textId="77777777" w:rsidR="00A51F3D" w:rsidRPr="00D12A3D" w:rsidRDefault="00D12A3D" w:rsidP="00D12A3D">
      <w:pPr>
        <w:pStyle w:val="Prrafodelista"/>
        <w:numPr>
          <w:ilvl w:val="0"/>
          <w:numId w:val="2"/>
        </w:numPr>
        <w:spacing w:after="0" w:line="240" w:lineRule="auto"/>
        <w:ind w:left="709" w:hanging="283"/>
        <w:jc w:val="both"/>
        <w:rPr>
          <w:rFonts w:ascii="Arial" w:hAnsi="Arial" w:cs="Arial"/>
          <w:sz w:val="24"/>
          <w:szCs w:val="24"/>
        </w:rPr>
      </w:pPr>
      <w:r w:rsidRPr="00D12A3D">
        <w:rPr>
          <w:rFonts w:ascii="Arial" w:hAnsi="Arial" w:cs="Arial"/>
          <w:sz w:val="24"/>
          <w:szCs w:val="24"/>
        </w:rPr>
        <w:t>Conocer las características de los alimentos que consumimos a fin de reflexionar sobre la salud alimentaria</w:t>
      </w:r>
    </w:p>
    <w:p w14:paraId="23576F1F" w14:textId="77777777" w:rsidR="00D12A3D" w:rsidRDefault="00D12A3D" w:rsidP="00750ED4">
      <w:pPr>
        <w:spacing w:after="0" w:line="240" w:lineRule="auto"/>
        <w:jc w:val="both"/>
        <w:rPr>
          <w:rFonts w:ascii="Arial" w:hAnsi="Arial" w:cs="Arial"/>
          <w:sz w:val="24"/>
          <w:szCs w:val="24"/>
        </w:rPr>
      </w:pPr>
    </w:p>
    <w:p w14:paraId="6C4ECE21" w14:textId="77777777" w:rsidR="001970B4" w:rsidRPr="0065280B" w:rsidRDefault="00D12A3D" w:rsidP="001970B4">
      <w:pPr>
        <w:shd w:val="clear" w:color="auto" w:fill="ED7D31"/>
        <w:spacing w:after="0" w:line="240" w:lineRule="auto"/>
        <w:jc w:val="both"/>
        <w:rPr>
          <w:rFonts w:ascii="Arial" w:hAnsi="Arial" w:cs="Arial"/>
          <w:color w:val="FFFFFF" w:themeColor="background1"/>
          <w:sz w:val="24"/>
          <w:szCs w:val="24"/>
        </w:rPr>
      </w:pPr>
      <w:r w:rsidRPr="00D12A3D">
        <w:rPr>
          <w:rFonts w:ascii="Arial" w:hAnsi="Arial" w:cs="Arial"/>
          <w:color w:val="FFFFFF" w:themeColor="background1"/>
          <w:sz w:val="24"/>
          <w:szCs w:val="24"/>
        </w:rPr>
        <w:t>Actividad 1: ¿Qué comemos?</w:t>
      </w:r>
    </w:p>
    <w:p w14:paraId="2646A7F9" w14:textId="77777777" w:rsidR="001970B4" w:rsidRPr="00582401" w:rsidRDefault="001970B4" w:rsidP="001970B4">
      <w:pPr>
        <w:spacing w:after="0" w:line="240" w:lineRule="auto"/>
        <w:jc w:val="both"/>
        <w:rPr>
          <w:rFonts w:ascii="Arial" w:hAnsi="Arial" w:cs="Arial"/>
          <w:b/>
          <w:sz w:val="24"/>
          <w:szCs w:val="24"/>
          <w:u w:val="single"/>
        </w:rPr>
      </w:pPr>
    </w:p>
    <w:p w14:paraId="7FA6C927" w14:textId="77777777" w:rsidR="001970B4" w:rsidRPr="00582401" w:rsidRDefault="00D12A3D" w:rsidP="001970B4">
      <w:pPr>
        <w:spacing w:after="0" w:line="240" w:lineRule="auto"/>
        <w:jc w:val="both"/>
        <w:rPr>
          <w:rFonts w:ascii="Arial" w:hAnsi="Arial" w:cs="Arial"/>
          <w:b/>
          <w:sz w:val="24"/>
          <w:szCs w:val="24"/>
        </w:rPr>
      </w:pPr>
      <w:r>
        <w:rPr>
          <w:rFonts w:ascii="Arial" w:hAnsi="Arial" w:cs="Arial"/>
          <w:b/>
          <w:sz w:val="24"/>
          <w:szCs w:val="24"/>
        </w:rPr>
        <w:t>Tiempo</w:t>
      </w:r>
      <w:r w:rsidR="001970B4" w:rsidRPr="00582401">
        <w:rPr>
          <w:rFonts w:ascii="Arial" w:hAnsi="Arial" w:cs="Arial"/>
          <w:b/>
          <w:sz w:val="24"/>
          <w:szCs w:val="24"/>
        </w:rPr>
        <w:t>:</w:t>
      </w:r>
    </w:p>
    <w:p w14:paraId="3C7FEB3C" w14:textId="77777777" w:rsidR="001970B4" w:rsidRPr="005B462A" w:rsidRDefault="00D12A3D" w:rsidP="00980E09">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30 minutos</w:t>
      </w:r>
    </w:p>
    <w:p w14:paraId="12701F43" w14:textId="77777777" w:rsidR="001970B4" w:rsidRPr="005B462A" w:rsidRDefault="001970B4" w:rsidP="001970B4">
      <w:pPr>
        <w:spacing w:after="0" w:line="240" w:lineRule="auto"/>
        <w:ind w:left="708"/>
        <w:jc w:val="both"/>
        <w:rPr>
          <w:rFonts w:ascii="Arial" w:hAnsi="Arial" w:cs="Arial"/>
          <w:sz w:val="24"/>
          <w:szCs w:val="24"/>
        </w:rPr>
      </w:pPr>
    </w:p>
    <w:p w14:paraId="726C053C" w14:textId="77777777" w:rsidR="001970B4" w:rsidRPr="005B462A" w:rsidRDefault="00D12A3D" w:rsidP="001970B4">
      <w:pPr>
        <w:spacing w:after="0" w:line="240" w:lineRule="auto"/>
        <w:jc w:val="both"/>
        <w:rPr>
          <w:rFonts w:ascii="Arial" w:hAnsi="Arial" w:cs="Arial"/>
          <w:b/>
          <w:sz w:val="24"/>
          <w:szCs w:val="24"/>
        </w:rPr>
      </w:pPr>
      <w:r>
        <w:rPr>
          <w:rFonts w:ascii="Arial" w:hAnsi="Arial" w:cs="Arial"/>
          <w:b/>
          <w:sz w:val="24"/>
          <w:szCs w:val="24"/>
        </w:rPr>
        <w:t>Organización del aula</w:t>
      </w:r>
      <w:r w:rsidR="001970B4" w:rsidRPr="005B462A">
        <w:rPr>
          <w:rFonts w:ascii="Arial" w:hAnsi="Arial" w:cs="Arial"/>
          <w:b/>
          <w:sz w:val="24"/>
          <w:szCs w:val="24"/>
        </w:rPr>
        <w:t>:</w:t>
      </w:r>
    </w:p>
    <w:p w14:paraId="3511BBF8" w14:textId="77777777" w:rsidR="0085454F" w:rsidRDefault="00D12A3D" w:rsidP="00D12A3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14:paraId="0464E599" w14:textId="77777777" w:rsidR="00D12A3D" w:rsidRPr="00A51F3D" w:rsidRDefault="00D12A3D" w:rsidP="00D12A3D">
      <w:pPr>
        <w:pStyle w:val="Prrafodelista"/>
        <w:spacing w:after="0" w:line="240" w:lineRule="auto"/>
        <w:ind w:left="709"/>
        <w:jc w:val="both"/>
        <w:rPr>
          <w:rFonts w:ascii="Arial" w:hAnsi="Arial" w:cs="Arial"/>
          <w:sz w:val="24"/>
          <w:szCs w:val="24"/>
        </w:rPr>
      </w:pPr>
    </w:p>
    <w:p w14:paraId="2DC8E384" w14:textId="77777777" w:rsidR="00D12A3D" w:rsidRPr="005B462A" w:rsidRDefault="00D12A3D" w:rsidP="00D12A3D">
      <w:pPr>
        <w:spacing w:after="0" w:line="240" w:lineRule="auto"/>
        <w:jc w:val="both"/>
        <w:rPr>
          <w:rFonts w:ascii="Arial" w:hAnsi="Arial" w:cs="Arial"/>
          <w:b/>
          <w:sz w:val="24"/>
          <w:szCs w:val="24"/>
        </w:rPr>
      </w:pPr>
      <w:r>
        <w:rPr>
          <w:rFonts w:ascii="Arial" w:hAnsi="Arial" w:cs="Arial"/>
          <w:b/>
          <w:sz w:val="24"/>
          <w:szCs w:val="24"/>
        </w:rPr>
        <w:t>Recursos y materiales</w:t>
      </w:r>
      <w:r w:rsidRPr="005B462A">
        <w:rPr>
          <w:rFonts w:ascii="Arial" w:hAnsi="Arial" w:cs="Arial"/>
          <w:b/>
          <w:sz w:val="24"/>
          <w:szCs w:val="24"/>
        </w:rPr>
        <w:t>:</w:t>
      </w:r>
    </w:p>
    <w:p w14:paraId="0ECD1CFE" w14:textId="77777777" w:rsidR="00D12A3D" w:rsidRDefault="00D12A3D" w:rsidP="00D12A3D">
      <w:pPr>
        <w:pStyle w:val="Prrafodelista"/>
        <w:numPr>
          <w:ilvl w:val="0"/>
          <w:numId w:val="2"/>
        </w:numPr>
        <w:spacing w:after="0" w:line="240" w:lineRule="auto"/>
        <w:ind w:left="709" w:hanging="283"/>
        <w:jc w:val="both"/>
        <w:rPr>
          <w:rFonts w:ascii="Arial" w:hAnsi="Arial" w:cs="Arial"/>
          <w:sz w:val="24"/>
          <w:szCs w:val="24"/>
        </w:rPr>
      </w:pPr>
      <w:r w:rsidRPr="00D12A3D">
        <w:rPr>
          <w:rFonts w:ascii="Arial" w:hAnsi="Arial" w:cs="Arial"/>
          <w:sz w:val="24"/>
          <w:szCs w:val="24"/>
        </w:rPr>
        <w:t xml:space="preserve">Afiche/papel grande para apuntar lo que se dice con una tabla de doble entrada (con el nombre de los alumnos en un eje y en el otro </w:t>
      </w:r>
      <w:r w:rsidR="004C287E">
        <w:rPr>
          <w:rFonts w:ascii="Arial" w:hAnsi="Arial" w:cs="Arial"/>
          <w:sz w:val="24"/>
          <w:szCs w:val="24"/>
        </w:rPr>
        <w:t>para completar con las comidas)</w:t>
      </w:r>
    </w:p>
    <w:p w14:paraId="6DDDEE2C" w14:textId="77777777" w:rsidR="00D12A3D" w:rsidRDefault="00D12A3D" w:rsidP="00D12A3D">
      <w:pPr>
        <w:pStyle w:val="Prrafodelista"/>
        <w:spacing w:after="0" w:line="240" w:lineRule="auto"/>
        <w:ind w:left="709"/>
        <w:jc w:val="both"/>
        <w:rPr>
          <w:rFonts w:ascii="Arial" w:hAnsi="Arial" w:cs="Arial"/>
          <w:sz w:val="24"/>
          <w:szCs w:val="24"/>
        </w:rPr>
      </w:pPr>
    </w:p>
    <w:p w14:paraId="76070D22" w14:textId="77777777" w:rsidR="00D12A3D" w:rsidRPr="00D12A3D" w:rsidRDefault="00D12A3D" w:rsidP="00D12A3D">
      <w:pPr>
        <w:pStyle w:val="Prrafodelista"/>
        <w:numPr>
          <w:ilvl w:val="0"/>
          <w:numId w:val="2"/>
        </w:numPr>
        <w:spacing w:after="0" w:line="240" w:lineRule="auto"/>
        <w:ind w:left="709" w:hanging="283"/>
        <w:jc w:val="both"/>
        <w:rPr>
          <w:rFonts w:ascii="Arial" w:hAnsi="Arial" w:cs="Arial"/>
          <w:sz w:val="24"/>
          <w:szCs w:val="24"/>
        </w:rPr>
      </w:pPr>
      <w:r w:rsidRPr="00D12A3D">
        <w:rPr>
          <w:rFonts w:ascii="Arial" w:hAnsi="Arial" w:cs="Arial"/>
          <w:sz w:val="24"/>
          <w:szCs w:val="24"/>
        </w:rPr>
        <w:t>Rotulador</w:t>
      </w:r>
    </w:p>
    <w:p w14:paraId="078FDB00" w14:textId="77777777" w:rsidR="00D12A3D" w:rsidRDefault="00D12A3D" w:rsidP="001970B4">
      <w:pPr>
        <w:spacing w:after="0" w:line="240" w:lineRule="auto"/>
        <w:jc w:val="both"/>
        <w:rPr>
          <w:rFonts w:ascii="Arial" w:hAnsi="Arial" w:cs="Arial"/>
          <w:b/>
          <w:sz w:val="24"/>
          <w:szCs w:val="24"/>
        </w:rPr>
      </w:pPr>
    </w:p>
    <w:p w14:paraId="34D1360A" w14:textId="77777777" w:rsidR="001970B4" w:rsidRPr="005B462A" w:rsidRDefault="00A51F3D" w:rsidP="001970B4">
      <w:pPr>
        <w:spacing w:after="0" w:line="240" w:lineRule="auto"/>
        <w:jc w:val="both"/>
        <w:rPr>
          <w:rFonts w:ascii="Arial" w:hAnsi="Arial" w:cs="Arial"/>
          <w:b/>
          <w:sz w:val="24"/>
          <w:szCs w:val="24"/>
        </w:rPr>
      </w:pPr>
      <w:r>
        <w:rPr>
          <w:rFonts w:ascii="Arial" w:hAnsi="Arial" w:cs="Arial"/>
          <w:b/>
          <w:sz w:val="24"/>
          <w:szCs w:val="24"/>
        </w:rPr>
        <w:t>Contenidos</w:t>
      </w:r>
      <w:r w:rsidR="001970B4" w:rsidRPr="005B462A">
        <w:rPr>
          <w:rFonts w:ascii="Arial" w:hAnsi="Arial" w:cs="Arial"/>
          <w:b/>
          <w:sz w:val="24"/>
          <w:szCs w:val="24"/>
        </w:rPr>
        <w:t>:</w:t>
      </w:r>
    </w:p>
    <w:p w14:paraId="5912E976" w14:textId="77777777" w:rsidR="00D12A3D" w:rsidRPr="00D12A3D" w:rsidRDefault="00D12A3D" w:rsidP="00D12A3D">
      <w:pPr>
        <w:pStyle w:val="Prrafodelista"/>
        <w:numPr>
          <w:ilvl w:val="0"/>
          <w:numId w:val="2"/>
        </w:numPr>
        <w:spacing w:after="0" w:line="240" w:lineRule="auto"/>
        <w:ind w:left="709" w:hanging="283"/>
        <w:jc w:val="both"/>
        <w:rPr>
          <w:rFonts w:ascii="Arial" w:hAnsi="Arial" w:cs="Arial"/>
          <w:sz w:val="24"/>
          <w:szCs w:val="24"/>
        </w:rPr>
      </w:pPr>
      <w:r w:rsidRPr="00D12A3D">
        <w:rPr>
          <w:rFonts w:ascii="Arial" w:hAnsi="Arial" w:cs="Arial"/>
          <w:sz w:val="24"/>
          <w:szCs w:val="24"/>
        </w:rPr>
        <w:t>La expresión de ejemplos y opiniones. Reconstrucción oral de secuencias pasada</w:t>
      </w:r>
      <w:r w:rsidR="004C287E">
        <w:rPr>
          <w:rFonts w:ascii="Arial" w:hAnsi="Arial" w:cs="Arial"/>
          <w:sz w:val="24"/>
          <w:szCs w:val="24"/>
        </w:rPr>
        <w:t>s. Escritura del nombre propio</w:t>
      </w:r>
    </w:p>
    <w:p w14:paraId="459326D0" w14:textId="77777777" w:rsidR="00A51F3D" w:rsidRPr="005B462A" w:rsidRDefault="00A51F3D" w:rsidP="00A51F3D">
      <w:pPr>
        <w:pStyle w:val="Prrafodelista"/>
        <w:spacing w:after="0" w:line="240" w:lineRule="auto"/>
        <w:ind w:left="709"/>
        <w:jc w:val="both"/>
        <w:rPr>
          <w:rFonts w:ascii="Arial" w:hAnsi="Arial" w:cs="Arial"/>
          <w:sz w:val="24"/>
          <w:szCs w:val="24"/>
        </w:rPr>
      </w:pPr>
    </w:p>
    <w:p w14:paraId="3944D653" w14:textId="77777777" w:rsidR="005B462A" w:rsidRDefault="005B462A" w:rsidP="005B462A">
      <w:pPr>
        <w:spacing w:after="0" w:line="240" w:lineRule="auto"/>
        <w:jc w:val="both"/>
        <w:rPr>
          <w:rFonts w:ascii="Arial" w:hAnsi="Arial" w:cs="Arial"/>
          <w:b/>
          <w:sz w:val="24"/>
          <w:szCs w:val="24"/>
        </w:rPr>
      </w:pPr>
      <w:r w:rsidRPr="005B462A">
        <w:rPr>
          <w:rFonts w:ascii="Arial" w:hAnsi="Arial" w:cs="Arial"/>
          <w:b/>
          <w:sz w:val="24"/>
          <w:szCs w:val="24"/>
        </w:rPr>
        <w:t>Descripción:</w:t>
      </w:r>
    </w:p>
    <w:p w14:paraId="20DF030C" w14:textId="77777777" w:rsidR="00D12A3D" w:rsidRPr="00D12A3D" w:rsidRDefault="00D12A3D" w:rsidP="00D12A3D">
      <w:pPr>
        <w:pStyle w:val="Prrafodelista"/>
        <w:numPr>
          <w:ilvl w:val="0"/>
          <w:numId w:val="2"/>
        </w:numPr>
        <w:spacing w:after="0" w:line="240" w:lineRule="auto"/>
        <w:ind w:left="709" w:hanging="283"/>
        <w:jc w:val="both"/>
        <w:rPr>
          <w:rFonts w:ascii="Arial" w:hAnsi="Arial" w:cs="Arial"/>
          <w:sz w:val="24"/>
          <w:szCs w:val="24"/>
        </w:rPr>
      </w:pPr>
      <w:r w:rsidRPr="00D12A3D">
        <w:rPr>
          <w:rFonts w:ascii="Arial" w:hAnsi="Arial" w:cs="Arial"/>
          <w:sz w:val="24"/>
          <w:szCs w:val="24"/>
        </w:rPr>
        <w:t xml:space="preserve">A modo de intercambio grupal, el/la docente propone conversar sobre los alimentos que han consumido recientemente en sus hogares (por ejemplo, en la cena, almuerzo, merienda o desayuno). </w:t>
      </w:r>
      <w:r w:rsidRPr="00D12A3D">
        <w:rPr>
          <w:rFonts w:ascii="Arial" w:hAnsi="Arial" w:cs="Arial"/>
          <w:sz w:val="24"/>
          <w:szCs w:val="24"/>
        </w:rPr>
        <w:lastRenderedPageBreak/>
        <w:t>Cada niño/a cuenta qué comió.  Esta información se irá volcando en una tabla de registro. Si ya se han iniciado en la escritura de sus nombres, los/las niños/as puede colocar sus nombres. Si aún no son capaces de escribir sus nombres, el/la docente tendrá la tabla ya armada con los nombres. El/la docente irá registrando con dibujos y palabras los alimentos recient</w:t>
      </w:r>
      <w:r w:rsidR="004C287E">
        <w:rPr>
          <w:rFonts w:ascii="Arial" w:hAnsi="Arial" w:cs="Arial"/>
          <w:sz w:val="24"/>
          <w:szCs w:val="24"/>
        </w:rPr>
        <w:t>emente consumidos por los niños</w:t>
      </w:r>
    </w:p>
    <w:p w14:paraId="2684B57C" w14:textId="77777777" w:rsidR="00D12A3D" w:rsidRDefault="00D12A3D" w:rsidP="00D15335">
      <w:pPr>
        <w:spacing w:after="0" w:line="240" w:lineRule="auto"/>
        <w:rPr>
          <w:rFonts w:ascii="Arial" w:hAnsi="Arial" w:cs="Arial"/>
          <w:b/>
          <w:sz w:val="24"/>
          <w:szCs w:val="24"/>
        </w:rPr>
      </w:pPr>
    </w:p>
    <w:tbl>
      <w:tblPr>
        <w:tblStyle w:val="Tablaconcuadrcula"/>
        <w:tblW w:w="0" w:type="auto"/>
        <w:jc w:val="center"/>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555"/>
        <w:gridCol w:w="4394"/>
      </w:tblGrid>
      <w:tr w:rsidR="00D12A3D" w:rsidRPr="00D12A3D" w14:paraId="4BE980B6" w14:textId="77777777" w:rsidTr="00D12A3D">
        <w:trPr>
          <w:jc w:val="center"/>
        </w:trPr>
        <w:tc>
          <w:tcPr>
            <w:tcW w:w="1555" w:type="dxa"/>
            <w:shd w:val="clear" w:color="auto" w:fill="D6E3BC"/>
          </w:tcPr>
          <w:p w14:paraId="4C330C85" w14:textId="77777777" w:rsidR="00D12A3D" w:rsidRPr="00D12A3D" w:rsidRDefault="00D12A3D" w:rsidP="00D12A3D">
            <w:pPr>
              <w:spacing w:after="0" w:line="276" w:lineRule="auto"/>
              <w:jc w:val="center"/>
              <w:rPr>
                <w:rFonts w:ascii="Arial" w:eastAsia="Times New Roman" w:hAnsi="Arial" w:cs="Arial"/>
                <w:b/>
                <w:color w:val="385623"/>
              </w:rPr>
            </w:pPr>
            <w:r w:rsidRPr="00D12A3D">
              <w:rPr>
                <w:rFonts w:ascii="Arial" w:eastAsia="Times New Roman" w:hAnsi="Arial" w:cs="Arial"/>
                <w:b/>
                <w:color w:val="385623"/>
              </w:rPr>
              <w:t>NOMBRES</w:t>
            </w:r>
          </w:p>
        </w:tc>
        <w:tc>
          <w:tcPr>
            <w:tcW w:w="4394" w:type="dxa"/>
            <w:shd w:val="clear" w:color="auto" w:fill="D6E3BC"/>
          </w:tcPr>
          <w:p w14:paraId="5D74262D" w14:textId="77777777" w:rsidR="00D12A3D" w:rsidRPr="00D12A3D" w:rsidRDefault="00D12A3D" w:rsidP="00D12A3D">
            <w:pPr>
              <w:spacing w:after="0" w:line="276" w:lineRule="auto"/>
              <w:jc w:val="center"/>
              <w:rPr>
                <w:rFonts w:ascii="Arial" w:eastAsia="Times New Roman" w:hAnsi="Arial" w:cs="Arial"/>
                <w:b/>
                <w:color w:val="385623"/>
              </w:rPr>
            </w:pPr>
            <w:r w:rsidRPr="00D12A3D">
              <w:rPr>
                <w:rFonts w:ascii="Arial" w:eastAsia="Times New Roman" w:hAnsi="Arial" w:cs="Arial"/>
                <w:b/>
                <w:color w:val="385623"/>
              </w:rPr>
              <w:t>ALIMENTOS ¿Qué comí?</w:t>
            </w:r>
          </w:p>
        </w:tc>
      </w:tr>
      <w:tr w:rsidR="00D12A3D" w:rsidRPr="00D12A3D" w14:paraId="0A67DCAA" w14:textId="77777777" w:rsidTr="00D12A3D">
        <w:trPr>
          <w:jc w:val="center"/>
        </w:trPr>
        <w:tc>
          <w:tcPr>
            <w:tcW w:w="1555" w:type="dxa"/>
            <w:vAlign w:val="center"/>
          </w:tcPr>
          <w:p w14:paraId="57FBA354" w14:textId="77777777" w:rsidR="00D12A3D" w:rsidRPr="00D12A3D" w:rsidRDefault="00D12A3D" w:rsidP="00D12A3D">
            <w:pPr>
              <w:spacing w:after="0" w:line="276" w:lineRule="auto"/>
              <w:rPr>
                <w:rFonts w:ascii="Arial" w:eastAsia="Times New Roman" w:hAnsi="Arial" w:cs="Arial"/>
                <w:color w:val="385623"/>
              </w:rPr>
            </w:pPr>
            <w:r w:rsidRPr="00D12A3D">
              <w:rPr>
                <w:rFonts w:ascii="Arial" w:eastAsia="Times New Roman" w:hAnsi="Arial" w:cs="Arial"/>
                <w:color w:val="385623"/>
              </w:rPr>
              <w:t>Manuel</w:t>
            </w:r>
          </w:p>
        </w:tc>
        <w:tc>
          <w:tcPr>
            <w:tcW w:w="4394" w:type="dxa"/>
            <w:vAlign w:val="center"/>
          </w:tcPr>
          <w:p w14:paraId="6BB5A5DB" w14:textId="77777777" w:rsidR="00D12A3D" w:rsidRPr="00D12A3D" w:rsidRDefault="00D12A3D" w:rsidP="00D12A3D">
            <w:pPr>
              <w:spacing w:after="0" w:line="276" w:lineRule="auto"/>
              <w:rPr>
                <w:rFonts w:ascii="Arial" w:eastAsia="Times New Roman" w:hAnsi="Arial" w:cs="Arial"/>
                <w:color w:val="385623"/>
              </w:rPr>
            </w:pPr>
          </w:p>
          <w:p w14:paraId="32A8A251" w14:textId="77777777" w:rsidR="00D12A3D" w:rsidRPr="00D12A3D" w:rsidRDefault="00D12A3D" w:rsidP="00D12A3D">
            <w:pPr>
              <w:spacing w:after="0" w:line="276" w:lineRule="auto"/>
              <w:rPr>
                <w:rFonts w:ascii="Arial" w:eastAsia="Times New Roman" w:hAnsi="Arial" w:cs="Arial"/>
                <w:color w:val="385623"/>
              </w:rPr>
            </w:pPr>
          </w:p>
        </w:tc>
      </w:tr>
      <w:tr w:rsidR="00D12A3D" w:rsidRPr="00D12A3D" w14:paraId="2E73FBC8" w14:textId="77777777" w:rsidTr="00D12A3D">
        <w:trPr>
          <w:jc w:val="center"/>
        </w:trPr>
        <w:tc>
          <w:tcPr>
            <w:tcW w:w="1555" w:type="dxa"/>
            <w:vAlign w:val="center"/>
          </w:tcPr>
          <w:p w14:paraId="4D891410" w14:textId="77777777" w:rsidR="00D12A3D" w:rsidRPr="00D12A3D" w:rsidRDefault="00D12A3D" w:rsidP="00D12A3D">
            <w:pPr>
              <w:spacing w:after="0" w:line="276" w:lineRule="auto"/>
              <w:rPr>
                <w:rFonts w:ascii="Arial" w:eastAsia="Times New Roman" w:hAnsi="Arial" w:cs="Arial"/>
                <w:color w:val="385623"/>
              </w:rPr>
            </w:pPr>
            <w:r w:rsidRPr="00D12A3D">
              <w:rPr>
                <w:rFonts w:ascii="Arial" w:eastAsia="Times New Roman" w:hAnsi="Arial" w:cs="Arial"/>
                <w:color w:val="385623"/>
              </w:rPr>
              <w:t>Lola</w:t>
            </w:r>
          </w:p>
        </w:tc>
        <w:tc>
          <w:tcPr>
            <w:tcW w:w="4394" w:type="dxa"/>
            <w:vAlign w:val="center"/>
          </w:tcPr>
          <w:p w14:paraId="1ED38D65" w14:textId="77777777" w:rsidR="00D12A3D" w:rsidRPr="00D12A3D" w:rsidRDefault="00D12A3D" w:rsidP="00D12A3D">
            <w:pPr>
              <w:spacing w:after="0" w:line="276" w:lineRule="auto"/>
              <w:rPr>
                <w:rFonts w:ascii="Arial" w:eastAsia="Times New Roman" w:hAnsi="Arial" w:cs="Arial"/>
                <w:color w:val="385623"/>
              </w:rPr>
            </w:pPr>
          </w:p>
          <w:p w14:paraId="34E41E87" w14:textId="77777777" w:rsidR="00D12A3D" w:rsidRPr="00D12A3D" w:rsidRDefault="00D12A3D" w:rsidP="00D12A3D">
            <w:pPr>
              <w:spacing w:after="0" w:line="276" w:lineRule="auto"/>
              <w:rPr>
                <w:rFonts w:ascii="Arial" w:eastAsia="Times New Roman" w:hAnsi="Arial" w:cs="Arial"/>
                <w:color w:val="385623"/>
              </w:rPr>
            </w:pPr>
          </w:p>
        </w:tc>
      </w:tr>
      <w:tr w:rsidR="00D12A3D" w:rsidRPr="00D12A3D" w14:paraId="03BF27A3" w14:textId="77777777" w:rsidTr="00D12A3D">
        <w:trPr>
          <w:jc w:val="center"/>
        </w:trPr>
        <w:tc>
          <w:tcPr>
            <w:tcW w:w="1555" w:type="dxa"/>
            <w:vAlign w:val="center"/>
          </w:tcPr>
          <w:p w14:paraId="328F0039" w14:textId="77777777" w:rsidR="00D12A3D" w:rsidRPr="00D12A3D" w:rsidRDefault="00D12A3D" w:rsidP="00D12A3D">
            <w:pPr>
              <w:spacing w:after="0" w:line="276" w:lineRule="auto"/>
              <w:rPr>
                <w:rFonts w:ascii="Arial" w:eastAsia="Times New Roman" w:hAnsi="Arial" w:cs="Arial"/>
                <w:color w:val="385623"/>
              </w:rPr>
            </w:pPr>
            <w:proofErr w:type="spellStart"/>
            <w:r w:rsidRPr="00D12A3D">
              <w:rPr>
                <w:rFonts w:ascii="Arial" w:eastAsia="Times New Roman" w:hAnsi="Arial" w:cs="Arial"/>
                <w:color w:val="385623"/>
              </w:rPr>
              <w:t>Xxxx</w:t>
            </w:r>
            <w:proofErr w:type="spellEnd"/>
          </w:p>
        </w:tc>
        <w:tc>
          <w:tcPr>
            <w:tcW w:w="4394" w:type="dxa"/>
            <w:vAlign w:val="center"/>
          </w:tcPr>
          <w:p w14:paraId="33085902" w14:textId="77777777" w:rsidR="00D12A3D" w:rsidRPr="00D12A3D" w:rsidRDefault="00D12A3D" w:rsidP="00D12A3D">
            <w:pPr>
              <w:spacing w:after="0" w:line="276" w:lineRule="auto"/>
              <w:rPr>
                <w:rFonts w:ascii="Arial" w:eastAsia="Times New Roman" w:hAnsi="Arial" w:cs="Arial"/>
                <w:color w:val="385623"/>
              </w:rPr>
            </w:pPr>
          </w:p>
          <w:p w14:paraId="624B7472" w14:textId="77777777" w:rsidR="00D12A3D" w:rsidRPr="00D12A3D" w:rsidRDefault="00D12A3D" w:rsidP="00D12A3D">
            <w:pPr>
              <w:spacing w:after="0" w:line="276" w:lineRule="auto"/>
              <w:rPr>
                <w:rFonts w:ascii="Arial" w:eastAsia="Times New Roman" w:hAnsi="Arial" w:cs="Arial"/>
                <w:color w:val="385623"/>
              </w:rPr>
            </w:pPr>
          </w:p>
        </w:tc>
      </w:tr>
    </w:tbl>
    <w:p w14:paraId="5760531B" w14:textId="77777777" w:rsidR="004C287E" w:rsidRDefault="004C287E" w:rsidP="00D15335">
      <w:pPr>
        <w:spacing w:after="0" w:line="240" w:lineRule="auto"/>
        <w:rPr>
          <w:rFonts w:ascii="Arial" w:hAnsi="Arial" w:cs="Arial"/>
          <w:b/>
          <w:sz w:val="24"/>
          <w:szCs w:val="24"/>
        </w:rPr>
      </w:pPr>
    </w:p>
    <w:p w14:paraId="25612A2C" w14:textId="77777777" w:rsidR="004C287E" w:rsidRPr="004C287E" w:rsidRDefault="004C287E" w:rsidP="004C287E">
      <w:pPr>
        <w:pStyle w:val="Prrafodelista"/>
        <w:numPr>
          <w:ilvl w:val="0"/>
          <w:numId w:val="2"/>
        </w:numPr>
        <w:spacing w:after="0" w:line="240" w:lineRule="auto"/>
        <w:ind w:left="709" w:hanging="283"/>
        <w:jc w:val="both"/>
        <w:rPr>
          <w:rFonts w:ascii="Arial" w:hAnsi="Arial" w:cs="Arial"/>
          <w:sz w:val="24"/>
          <w:szCs w:val="24"/>
        </w:rPr>
      </w:pPr>
      <w:r w:rsidRPr="004C287E">
        <w:rPr>
          <w:rFonts w:ascii="Arial" w:hAnsi="Arial" w:cs="Arial"/>
          <w:sz w:val="24"/>
          <w:szCs w:val="24"/>
        </w:rPr>
        <w:t>El/la docente anticipa que seguirán reflexionando y analizando sobre nuestras formas de alime</w:t>
      </w:r>
      <w:r>
        <w:rPr>
          <w:rFonts w:ascii="Arial" w:hAnsi="Arial" w:cs="Arial"/>
          <w:sz w:val="24"/>
          <w:szCs w:val="24"/>
        </w:rPr>
        <w:t>ntación en las próximas clases</w:t>
      </w:r>
    </w:p>
    <w:p w14:paraId="1B9B9B06" w14:textId="77777777" w:rsidR="00A51F3D" w:rsidRPr="00A51F3D" w:rsidRDefault="00A51F3D" w:rsidP="00164F5C">
      <w:pPr>
        <w:spacing w:after="0" w:line="240" w:lineRule="auto"/>
        <w:jc w:val="both"/>
        <w:rPr>
          <w:rFonts w:ascii="Arial" w:hAnsi="Arial" w:cs="Arial"/>
          <w:b/>
          <w:sz w:val="24"/>
          <w:szCs w:val="24"/>
        </w:rPr>
      </w:pPr>
    </w:p>
    <w:p w14:paraId="3B970222" w14:textId="77777777" w:rsidR="004C287E" w:rsidRPr="00582401" w:rsidRDefault="004C287E" w:rsidP="004C287E">
      <w:pPr>
        <w:shd w:val="clear" w:color="auto" w:fill="ED7D31"/>
        <w:spacing w:after="0" w:line="240" w:lineRule="auto"/>
        <w:jc w:val="both"/>
        <w:rPr>
          <w:rFonts w:ascii="Arial" w:hAnsi="Arial" w:cs="Arial"/>
          <w:b/>
          <w:sz w:val="24"/>
          <w:szCs w:val="24"/>
          <w:u w:val="single"/>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2: </w:t>
      </w:r>
      <w:r w:rsidRPr="004C287E">
        <w:rPr>
          <w:rFonts w:ascii="Arial" w:hAnsi="Arial" w:cs="Arial"/>
          <w:color w:val="FFFFFF" w:themeColor="background1"/>
          <w:sz w:val="24"/>
          <w:szCs w:val="24"/>
        </w:rPr>
        <w:t>Clasificación de los alimentos según origen</w:t>
      </w:r>
    </w:p>
    <w:p w14:paraId="2B399ABC" w14:textId="77777777" w:rsidR="0085454F" w:rsidRDefault="0085454F" w:rsidP="00750ED4">
      <w:pPr>
        <w:spacing w:after="0" w:line="240" w:lineRule="auto"/>
        <w:jc w:val="both"/>
        <w:rPr>
          <w:rFonts w:ascii="Arial" w:hAnsi="Arial" w:cs="Arial"/>
          <w:sz w:val="24"/>
          <w:szCs w:val="24"/>
        </w:rPr>
      </w:pPr>
    </w:p>
    <w:p w14:paraId="5BF1E39B" w14:textId="77777777" w:rsidR="000B3B18" w:rsidRPr="00582401" w:rsidRDefault="000B3B18" w:rsidP="000B3B18">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14:paraId="69B58BD2" w14:textId="77777777" w:rsidR="000B3B18" w:rsidRPr="005B462A" w:rsidRDefault="000B3B18" w:rsidP="000B3B1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 minutos</w:t>
      </w:r>
    </w:p>
    <w:p w14:paraId="74C1E14F" w14:textId="77777777" w:rsidR="000B3B18" w:rsidRPr="005B462A" w:rsidRDefault="000B3B18" w:rsidP="000B3B18">
      <w:pPr>
        <w:spacing w:after="0" w:line="240" w:lineRule="auto"/>
        <w:ind w:left="708"/>
        <w:jc w:val="both"/>
        <w:rPr>
          <w:rFonts w:ascii="Arial" w:hAnsi="Arial" w:cs="Arial"/>
          <w:sz w:val="24"/>
          <w:szCs w:val="24"/>
        </w:rPr>
      </w:pPr>
    </w:p>
    <w:p w14:paraId="4CED94BA" w14:textId="77777777" w:rsidR="000B3B18" w:rsidRPr="005B462A" w:rsidRDefault="000B3B18" w:rsidP="000B3B18">
      <w:pPr>
        <w:spacing w:after="0" w:line="240" w:lineRule="auto"/>
        <w:jc w:val="both"/>
        <w:rPr>
          <w:rFonts w:ascii="Arial" w:hAnsi="Arial" w:cs="Arial"/>
          <w:b/>
          <w:sz w:val="24"/>
          <w:szCs w:val="24"/>
        </w:rPr>
      </w:pPr>
      <w:r>
        <w:rPr>
          <w:rFonts w:ascii="Arial" w:hAnsi="Arial" w:cs="Arial"/>
          <w:b/>
          <w:sz w:val="24"/>
          <w:szCs w:val="24"/>
        </w:rPr>
        <w:t>Organización del aula</w:t>
      </w:r>
      <w:r w:rsidRPr="005B462A">
        <w:rPr>
          <w:rFonts w:ascii="Arial" w:hAnsi="Arial" w:cs="Arial"/>
          <w:b/>
          <w:sz w:val="24"/>
          <w:szCs w:val="24"/>
        </w:rPr>
        <w:t>:</w:t>
      </w:r>
    </w:p>
    <w:p w14:paraId="516F7551" w14:textId="77777777" w:rsidR="000B3B18" w:rsidRDefault="000B3B18" w:rsidP="000B3B1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14:paraId="3BF484C9" w14:textId="77777777" w:rsidR="000B3B18" w:rsidRPr="00A51F3D" w:rsidRDefault="000B3B18" w:rsidP="000B3B18">
      <w:pPr>
        <w:pStyle w:val="Prrafodelista"/>
        <w:spacing w:after="0" w:line="240" w:lineRule="auto"/>
        <w:ind w:left="709"/>
        <w:jc w:val="both"/>
        <w:rPr>
          <w:rFonts w:ascii="Arial" w:hAnsi="Arial" w:cs="Arial"/>
          <w:sz w:val="24"/>
          <w:szCs w:val="24"/>
        </w:rPr>
      </w:pPr>
    </w:p>
    <w:p w14:paraId="2E96DD20" w14:textId="77777777" w:rsidR="000B3B18" w:rsidRPr="005B462A" w:rsidRDefault="000B3B18" w:rsidP="000B3B18">
      <w:pPr>
        <w:spacing w:after="0" w:line="240" w:lineRule="auto"/>
        <w:jc w:val="both"/>
        <w:rPr>
          <w:rFonts w:ascii="Arial" w:hAnsi="Arial" w:cs="Arial"/>
          <w:b/>
          <w:sz w:val="24"/>
          <w:szCs w:val="24"/>
        </w:rPr>
      </w:pPr>
      <w:r>
        <w:rPr>
          <w:rFonts w:ascii="Arial" w:hAnsi="Arial" w:cs="Arial"/>
          <w:b/>
          <w:sz w:val="24"/>
          <w:szCs w:val="24"/>
        </w:rPr>
        <w:t>Recursos y materiales</w:t>
      </w:r>
      <w:r w:rsidRPr="005B462A">
        <w:rPr>
          <w:rFonts w:ascii="Arial" w:hAnsi="Arial" w:cs="Arial"/>
          <w:b/>
          <w:sz w:val="24"/>
          <w:szCs w:val="24"/>
        </w:rPr>
        <w:t>:</w:t>
      </w:r>
    </w:p>
    <w:p w14:paraId="6CADE0C0" w14:textId="77777777" w:rsidR="000B3B18" w:rsidRDefault="000B3B18" w:rsidP="000B3B18">
      <w:pPr>
        <w:pStyle w:val="Prrafodelista"/>
        <w:numPr>
          <w:ilvl w:val="0"/>
          <w:numId w:val="2"/>
        </w:numPr>
        <w:spacing w:after="0" w:line="240" w:lineRule="auto"/>
        <w:ind w:left="709" w:hanging="283"/>
        <w:jc w:val="both"/>
        <w:rPr>
          <w:rFonts w:ascii="Arial" w:hAnsi="Arial" w:cs="Arial"/>
          <w:sz w:val="24"/>
          <w:szCs w:val="24"/>
        </w:rPr>
      </w:pPr>
      <w:r w:rsidRPr="000B3B18">
        <w:rPr>
          <w:rFonts w:ascii="Arial" w:hAnsi="Arial" w:cs="Arial"/>
          <w:sz w:val="24"/>
          <w:szCs w:val="24"/>
        </w:rPr>
        <w:t>Carteles con imágenes y nombres de los distintos alimentos que identificaron los/las niños/as en la actividad anterior</w:t>
      </w:r>
    </w:p>
    <w:p w14:paraId="65941491" w14:textId="77777777" w:rsidR="000B3B18" w:rsidRDefault="000B3B18" w:rsidP="000B3B18">
      <w:pPr>
        <w:pStyle w:val="Prrafodelista"/>
        <w:spacing w:after="0" w:line="240" w:lineRule="auto"/>
        <w:ind w:left="709"/>
        <w:jc w:val="both"/>
        <w:rPr>
          <w:rFonts w:ascii="Arial" w:hAnsi="Arial" w:cs="Arial"/>
          <w:sz w:val="24"/>
          <w:szCs w:val="24"/>
        </w:rPr>
      </w:pPr>
    </w:p>
    <w:p w14:paraId="7CE5F163" w14:textId="77777777" w:rsidR="000B3B18" w:rsidRPr="000B3B18" w:rsidRDefault="000B3B18" w:rsidP="000B3B18">
      <w:pPr>
        <w:pStyle w:val="Prrafodelista"/>
        <w:numPr>
          <w:ilvl w:val="0"/>
          <w:numId w:val="2"/>
        </w:numPr>
        <w:spacing w:after="0" w:line="240" w:lineRule="auto"/>
        <w:ind w:left="709" w:hanging="283"/>
        <w:jc w:val="both"/>
        <w:rPr>
          <w:rFonts w:ascii="Arial" w:hAnsi="Arial" w:cs="Arial"/>
          <w:sz w:val="24"/>
          <w:szCs w:val="24"/>
        </w:rPr>
      </w:pPr>
      <w:r w:rsidRPr="000B3B18">
        <w:rPr>
          <w:rFonts w:ascii="Arial" w:hAnsi="Arial" w:cs="Arial"/>
          <w:sz w:val="24"/>
          <w:szCs w:val="24"/>
        </w:rPr>
        <w:t>Imágenes con alimentos de origen vegetal y animal  y tabla (se encuentran en la descripción de la actividad)</w:t>
      </w:r>
    </w:p>
    <w:p w14:paraId="1C6A66B1" w14:textId="77777777" w:rsidR="000B3B18" w:rsidRDefault="000B3B18" w:rsidP="000B3B18">
      <w:pPr>
        <w:spacing w:after="0" w:line="240" w:lineRule="auto"/>
        <w:jc w:val="both"/>
        <w:rPr>
          <w:rFonts w:ascii="Arial" w:hAnsi="Arial" w:cs="Arial"/>
          <w:b/>
          <w:sz w:val="24"/>
          <w:szCs w:val="24"/>
        </w:rPr>
      </w:pPr>
    </w:p>
    <w:p w14:paraId="38F2545D" w14:textId="77777777" w:rsidR="000B3B18" w:rsidRPr="005B462A" w:rsidRDefault="000B3B18" w:rsidP="000B3B18">
      <w:pPr>
        <w:spacing w:after="0" w:line="240" w:lineRule="auto"/>
        <w:jc w:val="both"/>
        <w:rPr>
          <w:rFonts w:ascii="Arial" w:hAnsi="Arial" w:cs="Arial"/>
          <w:b/>
          <w:sz w:val="24"/>
          <w:szCs w:val="24"/>
        </w:rPr>
      </w:pPr>
      <w:r>
        <w:rPr>
          <w:rFonts w:ascii="Arial" w:hAnsi="Arial" w:cs="Arial"/>
          <w:b/>
          <w:sz w:val="24"/>
          <w:szCs w:val="24"/>
        </w:rPr>
        <w:t>Contenidos</w:t>
      </w:r>
      <w:r w:rsidRPr="005B462A">
        <w:rPr>
          <w:rFonts w:ascii="Arial" w:hAnsi="Arial" w:cs="Arial"/>
          <w:b/>
          <w:sz w:val="24"/>
          <w:szCs w:val="24"/>
        </w:rPr>
        <w:t>:</w:t>
      </w:r>
    </w:p>
    <w:p w14:paraId="439B593D" w14:textId="77777777" w:rsidR="000B3B18" w:rsidRPr="000B3B18" w:rsidRDefault="000B3B18" w:rsidP="000B3B18">
      <w:pPr>
        <w:pStyle w:val="Prrafodelista"/>
        <w:numPr>
          <w:ilvl w:val="0"/>
          <w:numId w:val="2"/>
        </w:numPr>
        <w:spacing w:after="0" w:line="240" w:lineRule="auto"/>
        <w:ind w:left="709" w:hanging="283"/>
        <w:jc w:val="both"/>
        <w:rPr>
          <w:rFonts w:ascii="Arial" w:hAnsi="Arial" w:cs="Arial"/>
          <w:sz w:val="24"/>
          <w:szCs w:val="24"/>
        </w:rPr>
      </w:pPr>
      <w:r w:rsidRPr="000B3B18">
        <w:rPr>
          <w:rFonts w:ascii="Arial" w:hAnsi="Arial" w:cs="Arial"/>
          <w:sz w:val="24"/>
          <w:szCs w:val="24"/>
        </w:rPr>
        <w:t xml:space="preserve">Características de los alimentos: clasificación según su origen (animal, vegetal) </w:t>
      </w:r>
    </w:p>
    <w:p w14:paraId="39BB50C1" w14:textId="77777777" w:rsidR="000B3B18" w:rsidRPr="005B462A" w:rsidRDefault="000B3B18" w:rsidP="000B3B18">
      <w:pPr>
        <w:pStyle w:val="Prrafodelista"/>
        <w:spacing w:after="0" w:line="240" w:lineRule="auto"/>
        <w:ind w:left="709"/>
        <w:jc w:val="both"/>
        <w:rPr>
          <w:rFonts w:ascii="Arial" w:hAnsi="Arial" w:cs="Arial"/>
          <w:sz w:val="24"/>
          <w:szCs w:val="24"/>
        </w:rPr>
      </w:pPr>
    </w:p>
    <w:p w14:paraId="6215BC8D" w14:textId="77777777" w:rsidR="000B3B18" w:rsidRDefault="000B3B18" w:rsidP="000B3B18">
      <w:pPr>
        <w:spacing w:after="0" w:line="240" w:lineRule="auto"/>
        <w:jc w:val="both"/>
        <w:rPr>
          <w:rFonts w:ascii="Arial" w:hAnsi="Arial" w:cs="Arial"/>
          <w:b/>
          <w:sz w:val="24"/>
          <w:szCs w:val="24"/>
        </w:rPr>
      </w:pPr>
      <w:r w:rsidRPr="005B462A">
        <w:rPr>
          <w:rFonts w:ascii="Arial" w:hAnsi="Arial" w:cs="Arial"/>
          <w:b/>
          <w:sz w:val="24"/>
          <w:szCs w:val="24"/>
        </w:rPr>
        <w:t>Descripción:</w:t>
      </w:r>
    </w:p>
    <w:p w14:paraId="76EF4F27" w14:textId="77777777" w:rsidR="000B3B18" w:rsidRPr="000B3B18" w:rsidRDefault="000B3B18" w:rsidP="000B3B18">
      <w:pPr>
        <w:pStyle w:val="Prrafodelista"/>
        <w:numPr>
          <w:ilvl w:val="0"/>
          <w:numId w:val="2"/>
        </w:numPr>
        <w:spacing w:after="0" w:line="240" w:lineRule="auto"/>
        <w:ind w:left="709" w:hanging="283"/>
        <w:jc w:val="both"/>
        <w:rPr>
          <w:rFonts w:ascii="Arial" w:hAnsi="Arial" w:cs="Arial"/>
          <w:sz w:val="24"/>
          <w:szCs w:val="24"/>
        </w:rPr>
      </w:pPr>
      <w:r w:rsidRPr="000B3B18">
        <w:rPr>
          <w:rFonts w:ascii="Arial" w:hAnsi="Arial" w:cs="Arial"/>
          <w:sz w:val="24"/>
          <w:szCs w:val="24"/>
        </w:rPr>
        <w:t>Hay muchas formas de clasificar a los alimentos. En función de las edades de los destinatarios de esta propuesta didáctica y del objetivo del proyecto, se recomienda poner el foco en dos clasificaciones específicas:</w:t>
      </w:r>
    </w:p>
    <w:p w14:paraId="55BC7484" w14:textId="77777777" w:rsidR="000B3B18" w:rsidRPr="000B3B18" w:rsidRDefault="000B3B18" w:rsidP="000B3B18">
      <w:pPr>
        <w:pStyle w:val="Prrafodelista"/>
        <w:numPr>
          <w:ilvl w:val="1"/>
          <w:numId w:val="2"/>
        </w:numPr>
        <w:spacing w:after="0"/>
        <w:rPr>
          <w:rFonts w:ascii="Arial" w:hAnsi="Arial" w:cs="Arial"/>
          <w:sz w:val="24"/>
          <w:szCs w:val="24"/>
        </w:rPr>
      </w:pPr>
      <w:r w:rsidRPr="000B3B18">
        <w:rPr>
          <w:rFonts w:ascii="Arial" w:hAnsi="Arial" w:cs="Arial"/>
          <w:sz w:val="24"/>
          <w:szCs w:val="24"/>
        </w:rPr>
        <w:lastRenderedPageBreak/>
        <w:t>Clasificación por origen: Animal (ej.: carnes, huevo); Vegetal (ej.: manzana)</w:t>
      </w:r>
    </w:p>
    <w:p w14:paraId="39CED4C7" w14:textId="77777777" w:rsidR="000B3B18" w:rsidRPr="000B3B18" w:rsidRDefault="000B3B18" w:rsidP="000B3B18">
      <w:pPr>
        <w:pStyle w:val="Prrafodelista"/>
        <w:numPr>
          <w:ilvl w:val="1"/>
          <w:numId w:val="2"/>
        </w:numPr>
        <w:spacing w:after="0"/>
        <w:rPr>
          <w:rFonts w:ascii="Arial" w:hAnsi="Arial" w:cs="Arial"/>
          <w:sz w:val="24"/>
          <w:szCs w:val="24"/>
        </w:rPr>
      </w:pPr>
      <w:r w:rsidRPr="000B3B18">
        <w:rPr>
          <w:rFonts w:ascii="Arial" w:hAnsi="Arial" w:cs="Arial"/>
          <w:sz w:val="24"/>
          <w:szCs w:val="24"/>
        </w:rPr>
        <w:t xml:space="preserve">Clasificación por nivel de procesamiento: </w:t>
      </w:r>
    </w:p>
    <w:p w14:paraId="4EC5B48D" w14:textId="77777777" w:rsidR="000B3B18" w:rsidRPr="00847F61" w:rsidRDefault="000B3B18" w:rsidP="00847F61">
      <w:pPr>
        <w:pStyle w:val="Prrafodelista"/>
        <w:numPr>
          <w:ilvl w:val="2"/>
          <w:numId w:val="2"/>
        </w:numPr>
        <w:spacing w:after="0"/>
        <w:jc w:val="both"/>
        <w:rPr>
          <w:rFonts w:ascii="Arial" w:hAnsi="Arial" w:cs="Arial"/>
          <w:sz w:val="24"/>
          <w:szCs w:val="24"/>
        </w:rPr>
      </w:pPr>
      <w:r w:rsidRPr="00847F61">
        <w:rPr>
          <w:rFonts w:ascii="Arial" w:hAnsi="Arial" w:cs="Arial"/>
          <w:sz w:val="24"/>
          <w:szCs w:val="24"/>
        </w:rPr>
        <w:t xml:space="preserve">Naturales o mínimamente procesados. Frutas, verduras, legumbres, semillas, frutos secos, carnes, mariscos, huevos, yogurt, leche. </w:t>
      </w:r>
    </w:p>
    <w:p w14:paraId="11AC7265" w14:textId="77777777" w:rsidR="000B3B18" w:rsidRPr="00847F61" w:rsidRDefault="000B3B18" w:rsidP="00847F61">
      <w:pPr>
        <w:pStyle w:val="Prrafodelista"/>
        <w:numPr>
          <w:ilvl w:val="2"/>
          <w:numId w:val="2"/>
        </w:numPr>
        <w:spacing w:after="0"/>
        <w:jc w:val="both"/>
        <w:rPr>
          <w:rFonts w:ascii="Arial" w:hAnsi="Arial" w:cs="Arial"/>
          <w:sz w:val="24"/>
          <w:szCs w:val="24"/>
        </w:rPr>
      </w:pPr>
      <w:r w:rsidRPr="00847F61">
        <w:rPr>
          <w:rFonts w:ascii="Arial" w:hAnsi="Arial" w:cs="Arial"/>
          <w:sz w:val="24"/>
          <w:szCs w:val="24"/>
        </w:rPr>
        <w:t>Procesados: Son los que reciben un procesamiento industrial durante el cual se cambia la naturaleza del alimento original al adicionarle materia grasa, sal, azúcar, aditivos, u otros componentes. Ejemplo: quesos con sal, embutidos, verduras y frutas en conserva.</w:t>
      </w:r>
    </w:p>
    <w:p w14:paraId="1FAD591F" w14:textId="77777777" w:rsidR="000B3B18" w:rsidRPr="00847F61" w:rsidRDefault="000B3B18" w:rsidP="00847F61">
      <w:pPr>
        <w:pStyle w:val="Prrafodelista"/>
        <w:numPr>
          <w:ilvl w:val="2"/>
          <w:numId w:val="2"/>
        </w:numPr>
        <w:spacing w:after="0"/>
        <w:jc w:val="both"/>
        <w:rPr>
          <w:rFonts w:ascii="Arial" w:hAnsi="Arial" w:cs="Arial"/>
          <w:sz w:val="24"/>
          <w:szCs w:val="24"/>
        </w:rPr>
      </w:pPr>
      <w:r w:rsidRPr="00847F61">
        <w:rPr>
          <w:rFonts w:ascii="Arial" w:hAnsi="Arial" w:cs="Arial"/>
          <w:sz w:val="24"/>
          <w:szCs w:val="24"/>
        </w:rPr>
        <w:t>Ultr</w:t>
      </w:r>
      <w:r w:rsidR="00847F61">
        <w:rPr>
          <w:rFonts w:ascii="Arial" w:hAnsi="Arial" w:cs="Arial"/>
          <w:sz w:val="24"/>
          <w:szCs w:val="24"/>
        </w:rPr>
        <w:t xml:space="preserve">a </w:t>
      </w:r>
      <w:r w:rsidRPr="00847F61">
        <w:rPr>
          <w:rFonts w:ascii="Arial" w:hAnsi="Arial" w:cs="Arial"/>
          <w:sz w:val="24"/>
          <w:szCs w:val="24"/>
        </w:rPr>
        <w:t xml:space="preserve">procesados: son elaborados a partir de ingredientes industriales en su mayoría, no podemos reconocer o se presentan en muy escasas cantidades, los alimentos naturales. Ejemplo: Sopas deshidratadas, snacks, bollería industrial, golosinas. </w:t>
      </w:r>
    </w:p>
    <w:p w14:paraId="5840B83A" w14:textId="77777777" w:rsidR="004C287E" w:rsidRDefault="004C287E" w:rsidP="00750ED4">
      <w:pPr>
        <w:spacing w:after="0" w:line="240" w:lineRule="auto"/>
        <w:jc w:val="both"/>
        <w:rPr>
          <w:rFonts w:ascii="Arial" w:hAnsi="Arial" w:cs="Arial"/>
          <w:sz w:val="24"/>
          <w:szCs w:val="24"/>
        </w:rPr>
      </w:pPr>
    </w:p>
    <w:p w14:paraId="45E86B3A"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t>El/la docente retoma la actividad anterior sobre los alimentos consumidos por el grupo y los invita a reflexionar sobre las diferencias que hay entre estos alimentos. ¿Cómo se pueden agrupar? ¿hay algunos que se parecen entre sí? ¿por qué?</w:t>
      </w:r>
    </w:p>
    <w:p w14:paraId="006667F7" w14:textId="77777777" w:rsidR="00ED774D" w:rsidRPr="00ED774D" w:rsidRDefault="00ED774D" w:rsidP="00ED774D">
      <w:pPr>
        <w:pStyle w:val="Prrafodelista"/>
        <w:spacing w:after="0" w:line="240" w:lineRule="auto"/>
        <w:ind w:left="709"/>
        <w:jc w:val="both"/>
        <w:rPr>
          <w:rFonts w:ascii="Arial" w:hAnsi="Arial" w:cs="Arial"/>
          <w:sz w:val="24"/>
          <w:szCs w:val="24"/>
        </w:rPr>
      </w:pPr>
    </w:p>
    <w:p w14:paraId="73AF24AD" w14:textId="77777777" w:rsidR="00ED774D" w:rsidRP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t>Se propone una actividad para organizar las siguientes imágenes de diversos alimentos según su origen:</w:t>
      </w:r>
    </w:p>
    <w:p w14:paraId="211EF8A9" w14:textId="77777777" w:rsidR="004C287E" w:rsidRDefault="004C287E" w:rsidP="00750ED4">
      <w:pPr>
        <w:spacing w:after="0" w:line="240" w:lineRule="auto"/>
        <w:jc w:val="both"/>
        <w:rPr>
          <w:rFonts w:ascii="Arial" w:hAnsi="Arial" w:cs="Arial"/>
          <w:sz w:val="24"/>
          <w:szCs w:val="24"/>
        </w:rPr>
      </w:pPr>
    </w:p>
    <w:tbl>
      <w:tblPr>
        <w:tblStyle w:val="Tablaconcuadrcula"/>
        <w:tblW w:w="0" w:type="auto"/>
        <w:jc w:val="center"/>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129"/>
        <w:gridCol w:w="2552"/>
      </w:tblGrid>
      <w:tr w:rsidR="00ED774D" w:rsidRPr="00ED774D" w14:paraId="6004270A" w14:textId="77777777" w:rsidTr="004371CB">
        <w:trPr>
          <w:jc w:val="center"/>
        </w:trPr>
        <w:tc>
          <w:tcPr>
            <w:tcW w:w="1129" w:type="dxa"/>
          </w:tcPr>
          <w:p w14:paraId="3C363E57" w14:textId="77777777" w:rsidR="00ED774D" w:rsidRPr="004371CB" w:rsidRDefault="00ED774D" w:rsidP="00ED774D">
            <w:pPr>
              <w:spacing w:after="0" w:line="276" w:lineRule="auto"/>
              <w:jc w:val="center"/>
              <w:rPr>
                <w:rFonts w:ascii="Arial" w:eastAsia="Times New Roman" w:hAnsi="Arial" w:cs="Arial"/>
                <w:color w:val="385623"/>
              </w:rPr>
            </w:pPr>
            <w:r w:rsidRPr="004371CB">
              <w:rPr>
                <w:rFonts w:ascii="Arial" w:eastAsia="Times New Roman" w:hAnsi="Arial" w:cs="Arial"/>
                <w:noProof/>
                <w:color w:val="385623"/>
                <w:lang w:eastAsia="es-ES"/>
              </w:rPr>
              <w:drawing>
                <wp:inline distT="0" distB="0" distL="0" distR="0" wp14:anchorId="55A1BA70" wp14:editId="387A4BFB">
                  <wp:extent cx="330200" cy="462581"/>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sic-egg-outline.jpg"/>
                          <pic:cNvPicPr/>
                        </pic:nvPicPr>
                        <pic:blipFill>
                          <a:blip r:embed="rId17"/>
                          <a:stretch>
                            <a:fillRect/>
                          </a:stretch>
                        </pic:blipFill>
                        <pic:spPr>
                          <a:xfrm>
                            <a:off x="0" y="0"/>
                            <a:ext cx="339954" cy="476246"/>
                          </a:xfrm>
                          <a:prstGeom prst="rect">
                            <a:avLst/>
                          </a:prstGeom>
                        </pic:spPr>
                      </pic:pic>
                    </a:graphicData>
                  </a:graphic>
                </wp:inline>
              </w:drawing>
            </w:r>
          </w:p>
        </w:tc>
        <w:tc>
          <w:tcPr>
            <w:tcW w:w="2552" w:type="dxa"/>
          </w:tcPr>
          <w:p w14:paraId="08026C5F" w14:textId="77777777" w:rsidR="00ED774D" w:rsidRPr="004371CB" w:rsidRDefault="00ED774D" w:rsidP="00ED774D">
            <w:pPr>
              <w:spacing w:after="0" w:line="276" w:lineRule="auto"/>
              <w:rPr>
                <w:rFonts w:ascii="Arial" w:eastAsia="Times New Roman" w:hAnsi="Arial" w:cs="Arial"/>
                <w:color w:val="385623"/>
              </w:rPr>
            </w:pPr>
            <w:r w:rsidRPr="004371CB">
              <w:rPr>
                <w:rFonts w:ascii="Arial" w:eastAsia="Times New Roman" w:hAnsi="Arial" w:cs="Arial"/>
                <w:color w:val="385623"/>
              </w:rPr>
              <w:t>HUEVO</w:t>
            </w:r>
          </w:p>
        </w:tc>
      </w:tr>
      <w:tr w:rsidR="00ED774D" w:rsidRPr="00ED774D" w14:paraId="3C7A1229" w14:textId="77777777" w:rsidTr="004371CB">
        <w:trPr>
          <w:jc w:val="center"/>
        </w:trPr>
        <w:tc>
          <w:tcPr>
            <w:tcW w:w="1129" w:type="dxa"/>
          </w:tcPr>
          <w:p w14:paraId="1A5AA31F" w14:textId="77777777" w:rsidR="00ED774D" w:rsidRPr="004371CB" w:rsidRDefault="00ED774D" w:rsidP="00ED774D">
            <w:pPr>
              <w:spacing w:after="0" w:line="276" w:lineRule="auto"/>
              <w:jc w:val="center"/>
              <w:rPr>
                <w:rFonts w:ascii="Arial" w:eastAsia="Times New Roman" w:hAnsi="Arial" w:cs="Arial"/>
                <w:color w:val="385623"/>
              </w:rPr>
            </w:pPr>
            <w:r w:rsidRPr="004371CB">
              <w:rPr>
                <w:rFonts w:ascii="Arial" w:eastAsia="Times New Roman" w:hAnsi="Arial" w:cs="Arial"/>
                <w:noProof/>
                <w:color w:val="385623"/>
                <w:lang w:eastAsia="es-ES"/>
              </w:rPr>
              <w:drawing>
                <wp:inline distT="0" distB="0" distL="0" distR="0" wp14:anchorId="46C1A83C" wp14:editId="0E5FEDA7">
                  <wp:extent cx="447675" cy="49663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es-32014_960_720.png"/>
                          <pic:cNvPicPr/>
                        </pic:nvPicPr>
                        <pic:blipFill>
                          <a:blip r:embed="rId18"/>
                          <a:stretch>
                            <a:fillRect/>
                          </a:stretch>
                        </pic:blipFill>
                        <pic:spPr>
                          <a:xfrm>
                            <a:off x="0" y="0"/>
                            <a:ext cx="466914" cy="517976"/>
                          </a:xfrm>
                          <a:prstGeom prst="rect">
                            <a:avLst/>
                          </a:prstGeom>
                        </pic:spPr>
                      </pic:pic>
                    </a:graphicData>
                  </a:graphic>
                </wp:inline>
              </w:drawing>
            </w:r>
          </w:p>
        </w:tc>
        <w:tc>
          <w:tcPr>
            <w:tcW w:w="2552" w:type="dxa"/>
          </w:tcPr>
          <w:p w14:paraId="223092BD" w14:textId="77777777" w:rsidR="00ED774D" w:rsidRPr="004371CB" w:rsidRDefault="00ED774D" w:rsidP="00ED774D">
            <w:pPr>
              <w:spacing w:after="0" w:line="276" w:lineRule="auto"/>
              <w:rPr>
                <w:rFonts w:ascii="Arial" w:eastAsia="Times New Roman" w:hAnsi="Arial" w:cs="Arial"/>
                <w:color w:val="385623"/>
              </w:rPr>
            </w:pPr>
            <w:r w:rsidRPr="004371CB">
              <w:rPr>
                <w:rFonts w:ascii="Arial" w:eastAsia="Times New Roman" w:hAnsi="Arial" w:cs="Arial"/>
                <w:color w:val="385623"/>
              </w:rPr>
              <w:t>UVAS</w:t>
            </w:r>
          </w:p>
        </w:tc>
      </w:tr>
      <w:tr w:rsidR="00ED774D" w:rsidRPr="00ED774D" w14:paraId="2B1059C3" w14:textId="77777777" w:rsidTr="004371CB">
        <w:trPr>
          <w:jc w:val="center"/>
        </w:trPr>
        <w:tc>
          <w:tcPr>
            <w:tcW w:w="1129" w:type="dxa"/>
          </w:tcPr>
          <w:p w14:paraId="32177CE5" w14:textId="77777777" w:rsidR="00ED774D" w:rsidRPr="004371CB" w:rsidRDefault="00ED774D" w:rsidP="00ED774D">
            <w:pPr>
              <w:spacing w:after="0" w:line="276" w:lineRule="auto"/>
              <w:jc w:val="center"/>
              <w:rPr>
                <w:rFonts w:ascii="Arial" w:eastAsia="Times New Roman" w:hAnsi="Arial" w:cs="Arial"/>
                <w:color w:val="385623"/>
              </w:rPr>
            </w:pPr>
            <w:r w:rsidRPr="004371CB">
              <w:rPr>
                <w:rFonts w:ascii="Arial" w:eastAsia="Times New Roman" w:hAnsi="Arial" w:cs="Arial"/>
                <w:noProof/>
                <w:color w:val="385623"/>
                <w:lang w:eastAsia="es-ES"/>
              </w:rPr>
              <w:drawing>
                <wp:inline distT="0" distB="0" distL="0" distR="0" wp14:anchorId="112CC9B5" wp14:editId="7E42D468">
                  <wp:extent cx="340519" cy="523875"/>
                  <wp:effectExtent l="0" t="0" r="254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lk-and-cookies-32047_960_720.png"/>
                          <pic:cNvPicPr/>
                        </pic:nvPicPr>
                        <pic:blipFill>
                          <a:blip r:embed="rId19"/>
                          <a:stretch>
                            <a:fillRect/>
                          </a:stretch>
                        </pic:blipFill>
                        <pic:spPr>
                          <a:xfrm>
                            <a:off x="0" y="0"/>
                            <a:ext cx="345661" cy="531786"/>
                          </a:xfrm>
                          <a:prstGeom prst="rect">
                            <a:avLst/>
                          </a:prstGeom>
                        </pic:spPr>
                      </pic:pic>
                    </a:graphicData>
                  </a:graphic>
                </wp:inline>
              </w:drawing>
            </w:r>
          </w:p>
        </w:tc>
        <w:tc>
          <w:tcPr>
            <w:tcW w:w="2552" w:type="dxa"/>
          </w:tcPr>
          <w:p w14:paraId="4A1F3A67" w14:textId="77777777" w:rsidR="00ED774D" w:rsidRPr="004371CB" w:rsidRDefault="00ED774D" w:rsidP="00ED774D">
            <w:pPr>
              <w:spacing w:after="0" w:line="276" w:lineRule="auto"/>
              <w:rPr>
                <w:rFonts w:ascii="Arial" w:eastAsia="Times New Roman" w:hAnsi="Arial" w:cs="Arial"/>
                <w:color w:val="385623"/>
              </w:rPr>
            </w:pPr>
            <w:r w:rsidRPr="004371CB">
              <w:rPr>
                <w:rFonts w:ascii="Arial" w:eastAsia="Times New Roman" w:hAnsi="Arial" w:cs="Arial"/>
                <w:color w:val="385623"/>
              </w:rPr>
              <w:t>LECHE</w:t>
            </w:r>
          </w:p>
        </w:tc>
      </w:tr>
      <w:tr w:rsidR="00ED774D" w:rsidRPr="00ED774D" w14:paraId="023A4FD7" w14:textId="77777777" w:rsidTr="004371CB">
        <w:trPr>
          <w:jc w:val="center"/>
        </w:trPr>
        <w:tc>
          <w:tcPr>
            <w:tcW w:w="1129" w:type="dxa"/>
          </w:tcPr>
          <w:p w14:paraId="2D50473D" w14:textId="77777777" w:rsidR="00ED774D" w:rsidRPr="004371CB" w:rsidRDefault="00ED774D" w:rsidP="00ED774D">
            <w:pPr>
              <w:spacing w:after="0" w:line="276" w:lineRule="auto"/>
              <w:jc w:val="center"/>
              <w:rPr>
                <w:rFonts w:ascii="Arial" w:eastAsia="Times New Roman" w:hAnsi="Arial" w:cs="Arial"/>
                <w:color w:val="385623"/>
              </w:rPr>
            </w:pPr>
            <w:r w:rsidRPr="004371CB">
              <w:rPr>
                <w:rFonts w:ascii="Arial" w:eastAsia="Times New Roman" w:hAnsi="Arial" w:cs="Arial"/>
                <w:noProof/>
                <w:color w:val="385623"/>
                <w:lang w:eastAsia="es-ES"/>
              </w:rPr>
              <w:drawing>
                <wp:inline distT="0" distB="0" distL="0" distR="0" wp14:anchorId="64DB87B3" wp14:editId="54F1C9D9">
                  <wp:extent cx="361950" cy="371739"/>
                  <wp:effectExtent l="0" t="0" r="0" b="9525"/>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occoli-307628_960_720.png"/>
                          <pic:cNvPicPr/>
                        </pic:nvPicPr>
                        <pic:blipFill>
                          <a:blip r:embed="rId20"/>
                          <a:stretch>
                            <a:fillRect/>
                          </a:stretch>
                        </pic:blipFill>
                        <pic:spPr>
                          <a:xfrm flipH="1">
                            <a:off x="0" y="0"/>
                            <a:ext cx="368413" cy="378377"/>
                          </a:xfrm>
                          <a:prstGeom prst="rect">
                            <a:avLst/>
                          </a:prstGeom>
                        </pic:spPr>
                      </pic:pic>
                    </a:graphicData>
                  </a:graphic>
                </wp:inline>
              </w:drawing>
            </w:r>
          </w:p>
        </w:tc>
        <w:tc>
          <w:tcPr>
            <w:tcW w:w="2552" w:type="dxa"/>
          </w:tcPr>
          <w:p w14:paraId="7BC9A7E1" w14:textId="77777777" w:rsidR="00ED774D" w:rsidRPr="004371CB" w:rsidRDefault="00ED774D" w:rsidP="00ED774D">
            <w:pPr>
              <w:spacing w:after="0" w:line="276" w:lineRule="auto"/>
              <w:rPr>
                <w:rFonts w:ascii="Arial" w:eastAsia="Times New Roman" w:hAnsi="Arial" w:cs="Arial"/>
                <w:color w:val="385623"/>
              </w:rPr>
            </w:pPr>
            <w:r w:rsidRPr="004371CB">
              <w:rPr>
                <w:rFonts w:ascii="Arial" w:eastAsia="Times New Roman" w:hAnsi="Arial" w:cs="Arial"/>
                <w:color w:val="385623"/>
              </w:rPr>
              <w:t>COL/BROCOLI</w:t>
            </w:r>
          </w:p>
        </w:tc>
      </w:tr>
      <w:tr w:rsidR="00ED774D" w:rsidRPr="00ED774D" w14:paraId="0E3CA59C" w14:textId="77777777" w:rsidTr="004371CB">
        <w:trPr>
          <w:jc w:val="center"/>
        </w:trPr>
        <w:tc>
          <w:tcPr>
            <w:tcW w:w="1129" w:type="dxa"/>
          </w:tcPr>
          <w:p w14:paraId="12158A34" w14:textId="77777777" w:rsidR="00ED774D" w:rsidRPr="004371CB" w:rsidRDefault="00ED774D" w:rsidP="00ED774D">
            <w:pPr>
              <w:spacing w:after="0" w:line="276" w:lineRule="auto"/>
              <w:jc w:val="center"/>
              <w:rPr>
                <w:rFonts w:ascii="Arial" w:eastAsia="Times New Roman" w:hAnsi="Arial" w:cs="Arial"/>
                <w:color w:val="385623"/>
              </w:rPr>
            </w:pPr>
            <w:r w:rsidRPr="004371CB">
              <w:rPr>
                <w:rFonts w:ascii="Arial" w:eastAsia="Times New Roman" w:hAnsi="Arial" w:cs="Arial"/>
                <w:noProof/>
                <w:color w:val="385623"/>
                <w:lang w:eastAsia="es-ES"/>
              </w:rPr>
              <w:drawing>
                <wp:inline distT="0" distB="0" distL="0" distR="0" wp14:anchorId="5AD97248" wp14:editId="630215F0">
                  <wp:extent cx="438150" cy="379620"/>
                  <wp:effectExtent l="0" t="0" r="0" b="1905"/>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mburger-31792_960_720.png"/>
                          <pic:cNvPicPr/>
                        </pic:nvPicPr>
                        <pic:blipFill>
                          <a:blip r:embed="rId21"/>
                          <a:stretch>
                            <a:fillRect/>
                          </a:stretch>
                        </pic:blipFill>
                        <pic:spPr>
                          <a:xfrm>
                            <a:off x="0" y="0"/>
                            <a:ext cx="455777" cy="394892"/>
                          </a:xfrm>
                          <a:prstGeom prst="rect">
                            <a:avLst/>
                          </a:prstGeom>
                        </pic:spPr>
                      </pic:pic>
                    </a:graphicData>
                  </a:graphic>
                </wp:inline>
              </w:drawing>
            </w:r>
          </w:p>
        </w:tc>
        <w:tc>
          <w:tcPr>
            <w:tcW w:w="2552" w:type="dxa"/>
          </w:tcPr>
          <w:p w14:paraId="5F63AEFA" w14:textId="77777777" w:rsidR="00ED774D" w:rsidRPr="004371CB" w:rsidRDefault="00ED774D" w:rsidP="00ED774D">
            <w:pPr>
              <w:spacing w:after="0" w:line="276" w:lineRule="auto"/>
              <w:rPr>
                <w:rFonts w:ascii="Arial" w:eastAsia="Times New Roman" w:hAnsi="Arial" w:cs="Arial"/>
                <w:color w:val="385623"/>
              </w:rPr>
            </w:pPr>
            <w:r w:rsidRPr="004371CB">
              <w:rPr>
                <w:rFonts w:ascii="Arial" w:eastAsia="Times New Roman" w:hAnsi="Arial" w:cs="Arial"/>
                <w:color w:val="385623"/>
              </w:rPr>
              <w:t>HAMBURGUESA</w:t>
            </w:r>
          </w:p>
        </w:tc>
      </w:tr>
      <w:tr w:rsidR="00ED774D" w:rsidRPr="00ED774D" w14:paraId="21F848A5" w14:textId="77777777" w:rsidTr="004371CB">
        <w:trPr>
          <w:jc w:val="center"/>
        </w:trPr>
        <w:tc>
          <w:tcPr>
            <w:tcW w:w="1129" w:type="dxa"/>
          </w:tcPr>
          <w:p w14:paraId="47A9FDA8" w14:textId="77777777" w:rsidR="00ED774D" w:rsidRPr="004371CB" w:rsidRDefault="00ED774D" w:rsidP="00ED774D">
            <w:pPr>
              <w:spacing w:after="0" w:line="276" w:lineRule="auto"/>
              <w:jc w:val="center"/>
              <w:rPr>
                <w:rFonts w:ascii="Arial" w:eastAsia="Times New Roman" w:hAnsi="Arial" w:cs="Arial"/>
                <w:noProof/>
                <w:color w:val="385623"/>
                <w:lang w:val="en-US"/>
              </w:rPr>
            </w:pPr>
            <w:r w:rsidRPr="004371CB">
              <w:rPr>
                <w:rFonts w:ascii="Arial" w:eastAsia="Times New Roman" w:hAnsi="Arial" w:cs="Arial"/>
                <w:noProof/>
                <w:color w:val="385623"/>
                <w:lang w:eastAsia="es-ES"/>
              </w:rPr>
              <w:drawing>
                <wp:inline distT="0" distB="0" distL="0" distR="0" wp14:anchorId="62107399" wp14:editId="2C2FA580">
                  <wp:extent cx="352425" cy="331247"/>
                  <wp:effectExtent l="0" t="0" r="0"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d-1300604_960_720.png"/>
                          <pic:cNvPicPr/>
                        </pic:nvPicPr>
                        <pic:blipFill>
                          <a:blip r:embed="rId22"/>
                          <a:stretch>
                            <a:fillRect/>
                          </a:stretch>
                        </pic:blipFill>
                        <pic:spPr>
                          <a:xfrm>
                            <a:off x="0" y="0"/>
                            <a:ext cx="360813" cy="339131"/>
                          </a:xfrm>
                          <a:prstGeom prst="rect">
                            <a:avLst/>
                          </a:prstGeom>
                        </pic:spPr>
                      </pic:pic>
                    </a:graphicData>
                  </a:graphic>
                </wp:inline>
              </w:drawing>
            </w:r>
          </w:p>
        </w:tc>
        <w:tc>
          <w:tcPr>
            <w:tcW w:w="2552" w:type="dxa"/>
          </w:tcPr>
          <w:p w14:paraId="5F74E168" w14:textId="77777777" w:rsidR="00ED774D" w:rsidRPr="004371CB" w:rsidRDefault="00ED774D" w:rsidP="00ED774D">
            <w:pPr>
              <w:spacing w:after="0" w:line="276" w:lineRule="auto"/>
              <w:rPr>
                <w:rFonts w:ascii="Arial" w:eastAsia="Times New Roman" w:hAnsi="Arial" w:cs="Arial"/>
                <w:color w:val="385623"/>
              </w:rPr>
            </w:pPr>
            <w:r w:rsidRPr="004371CB">
              <w:rPr>
                <w:rFonts w:ascii="Arial" w:eastAsia="Times New Roman" w:hAnsi="Arial" w:cs="Arial"/>
                <w:color w:val="385623"/>
              </w:rPr>
              <w:t>CEBOLLA</w:t>
            </w:r>
          </w:p>
        </w:tc>
      </w:tr>
      <w:tr w:rsidR="00ED774D" w:rsidRPr="00ED774D" w14:paraId="6F6C7E8A" w14:textId="77777777" w:rsidTr="004371CB">
        <w:trPr>
          <w:jc w:val="center"/>
        </w:trPr>
        <w:tc>
          <w:tcPr>
            <w:tcW w:w="1129" w:type="dxa"/>
          </w:tcPr>
          <w:p w14:paraId="4D07B111" w14:textId="77777777" w:rsidR="00ED774D" w:rsidRPr="004371CB" w:rsidRDefault="00ED774D" w:rsidP="00ED774D">
            <w:pPr>
              <w:spacing w:after="0" w:line="276" w:lineRule="auto"/>
              <w:jc w:val="center"/>
              <w:rPr>
                <w:rFonts w:ascii="Arial" w:eastAsia="Times New Roman" w:hAnsi="Arial" w:cs="Arial"/>
                <w:noProof/>
                <w:color w:val="385623"/>
                <w:lang w:val="en-US"/>
              </w:rPr>
            </w:pPr>
            <w:r w:rsidRPr="004371CB">
              <w:rPr>
                <w:rFonts w:ascii="Arial" w:eastAsia="Times New Roman" w:hAnsi="Arial" w:cs="Arial"/>
                <w:noProof/>
                <w:color w:val="385623"/>
                <w:lang w:eastAsia="es-ES"/>
              </w:rPr>
              <w:drawing>
                <wp:inline distT="0" distB="0" distL="0" distR="0" wp14:anchorId="3AECEF13" wp14:editId="2E9C81FF">
                  <wp:extent cx="464986" cy="285750"/>
                  <wp:effectExtent l="0" t="0" r="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t-dog-31793_960_720.png"/>
                          <pic:cNvPicPr/>
                        </pic:nvPicPr>
                        <pic:blipFill>
                          <a:blip r:embed="rId23"/>
                          <a:stretch>
                            <a:fillRect/>
                          </a:stretch>
                        </pic:blipFill>
                        <pic:spPr>
                          <a:xfrm>
                            <a:off x="0" y="0"/>
                            <a:ext cx="475105" cy="291968"/>
                          </a:xfrm>
                          <a:prstGeom prst="rect">
                            <a:avLst/>
                          </a:prstGeom>
                        </pic:spPr>
                      </pic:pic>
                    </a:graphicData>
                  </a:graphic>
                </wp:inline>
              </w:drawing>
            </w:r>
          </w:p>
        </w:tc>
        <w:tc>
          <w:tcPr>
            <w:tcW w:w="2552" w:type="dxa"/>
          </w:tcPr>
          <w:p w14:paraId="3B20ABD3" w14:textId="77777777" w:rsidR="00ED774D" w:rsidRPr="004371CB" w:rsidRDefault="00ED774D" w:rsidP="00ED774D">
            <w:pPr>
              <w:spacing w:after="0" w:line="276" w:lineRule="auto"/>
              <w:rPr>
                <w:rFonts w:ascii="Arial" w:eastAsia="Times New Roman" w:hAnsi="Arial" w:cs="Arial"/>
                <w:color w:val="385623"/>
              </w:rPr>
            </w:pPr>
            <w:r w:rsidRPr="004371CB">
              <w:rPr>
                <w:rFonts w:ascii="Arial" w:eastAsia="Times New Roman" w:hAnsi="Arial" w:cs="Arial"/>
                <w:color w:val="385623"/>
              </w:rPr>
              <w:t>SALCHICHA</w:t>
            </w:r>
          </w:p>
        </w:tc>
      </w:tr>
    </w:tbl>
    <w:p w14:paraId="303F5983"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lastRenderedPageBreak/>
        <w:t>Se puede utilizar la siguiente tabla para hacer la clasificación</w:t>
      </w:r>
    </w:p>
    <w:p w14:paraId="0959C74B" w14:textId="77777777" w:rsidR="00ED774D" w:rsidRPr="00ED774D" w:rsidRDefault="00ED774D" w:rsidP="00ED774D">
      <w:pPr>
        <w:pStyle w:val="Prrafodelista"/>
        <w:spacing w:after="0" w:line="240" w:lineRule="auto"/>
        <w:ind w:left="709"/>
        <w:jc w:val="both"/>
        <w:rPr>
          <w:rFonts w:ascii="Arial" w:hAnsi="Arial" w:cs="Arial"/>
          <w:sz w:val="24"/>
          <w:szCs w:val="24"/>
        </w:rPr>
      </w:pPr>
    </w:p>
    <w:tbl>
      <w:tblPr>
        <w:tblStyle w:val="Tablaconcuadrcula"/>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3942"/>
        <w:gridCol w:w="3949"/>
      </w:tblGrid>
      <w:tr w:rsidR="00ED774D" w14:paraId="58343025" w14:textId="77777777" w:rsidTr="00ED774D">
        <w:tc>
          <w:tcPr>
            <w:tcW w:w="4247" w:type="dxa"/>
            <w:shd w:val="clear" w:color="auto" w:fill="D6E3BC"/>
          </w:tcPr>
          <w:p w14:paraId="543F2D69" w14:textId="77777777" w:rsidR="00ED774D" w:rsidRPr="00ED774D" w:rsidRDefault="00ED774D" w:rsidP="00ED774D">
            <w:pPr>
              <w:spacing w:after="0" w:line="276" w:lineRule="auto"/>
              <w:jc w:val="center"/>
              <w:rPr>
                <w:rFonts w:eastAsia="Times New Roman"/>
                <w:b/>
                <w:color w:val="385623"/>
              </w:rPr>
            </w:pPr>
            <w:r w:rsidRPr="00ED774D">
              <w:rPr>
                <w:rFonts w:eastAsia="Times New Roman"/>
                <w:b/>
                <w:noProof/>
                <w:color w:val="385623"/>
                <w:lang w:eastAsia="es-ES"/>
              </w:rPr>
              <w:drawing>
                <wp:anchor distT="0" distB="0" distL="114300" distR="114300" simplePos="0" relativeHeight="251676672" behindDoc="0" locked="0" layoutInCell="1" allowOverlap="1" wp14:anchorId="4533E229" wp14:editId="72782685">
                  <wp:simplePos x="0" y="0"/>
                  <wp:positionH relativeFrom="column">
                    <wp:posOffset>172085</wp:posOffset>
                  </wp:positionH>
                  <wp:positionV relativeFrom="paragraph">
                    <wp:posOffset>66675</wp:posOffset>
                  </wp:positionV>
                  <wp:extent cx="502959" cy="471591"/>
                  <wp:effectExtent l="0" t="0" r="0" b="5080"/>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eep-161630_960_720.png"/>
                          <pic:cNvPicPr/>
                        </pic:nvPicPr>
                        <pic:blipFill>
                          <a:blip r:embed="rId24"/>
                          <a:stretch>
                            <a:fillRect/>
                          </a:stretch>
                        </pic:blipFill>
                        <pic:spPr>
                          <a:xfrm>
                            <a:off x="0" y="0"/>
                            <a:ext cx="502959" cy="471591"/>
                          </a:xfrm>
                          <a:prstGeom prst="rect">
                            <a:avLst/>
                          </a:prstGeom>
                        </pic:spPr>
                      </pic:pic>
                    </a:graphicData>
                  </a:graphic>
                  <wp14:sizeRelH relativeFrom="margin">
                    <wp14:pctWidth>0</wp14:pctWidth>
                  </wp14:sizeRelH>
                  <wp14:sizeRelV relativeFrom="margin">
                    <wp14:pctHeight>0</wp14:pctHeight>
                  </wp14:sizeRelV>
                </wp:anchor>
              </w:drawing>
            </w:r>
          </w:p>
          <w:p w14:paraId="16BDF295" w14:textId="77777777" w:rsidR="00ED774D" w:rsidRPr="00ED774D" w:rsidRDefault="00ED774D" w:rsidP="00ED774D">
            <w:pPr>
              <w:spacing w:after="0" w:line="276" w:lineRule="auto"/>
              <w:jc w:val="center"/>
              <w:rPr>
                <w:rFonts w:eastAsia="Times New Roman"/>
                <w:b/>
                <w:color w:val="385623"/>
              </w:rPr>
            </w:pPr>
            <w:r w:rsidRPr="00ED774D">
              <w:rPr>
                <w:rFonts w:eastAsia="Times New Roman"/>
                <w:b/>
                <w:color w:val="385623"/>
              </w:rPr>
              <w:t>ORIGEN ANIMAL</w:t>
            </w:r>
          </w:p>
          <w:p w14:paraId="10100504" w14:textId="77777777" w:rsidR="00ED774D" w:rsidRPr="00ED774D" w:rsidRDefault="00ED774D" w:rsidP="00ED774D">
            <w:pPr>
              <w:spacing w:after="0" w:line="276" w:lineRule="auto"/>
              <w:jc w:val="center"/>
              <w:rPr>
                <w:rFonts w:eastAsia="Times New Roman"/>
                <w:b/>
                <w:color w:val="385623"/>
              </w:rPr>
            </w:pPr>
          </w:p>
        </w:tc>
        <w:tc>
          <w:tcPr>
            <w:tcW w:w="4247" w:type="dxa"/>
            <w:shd w:val="clear" w:color="auto" w:fill="D6E3BC"/>
          </w:tcPr>
          <w:p w14:paraId="519D177C" w14:textId="77777777" w:rsidR="00ED774D" w:rsidRPr="00ED774D" w:rsidRDefault="00ED774D" w:rsidP="00ED774D">
            <w:pPr>
              <w:spacing w:after="0" w:line="276" w:lineRule="auto"/>
              <w:jc w:val="center"/>
              <w:rPr>
                <w:rFonts w:eastAsia="Times New Roman"/>
                <w:b/>
                <w:color w:val="385623"/>
              </w:rPr>
            </w:pPr>
            <w:r w:rsidRPr="00ED774D">
              <w:rPr>
                <w:rFonts w:eastAsia="Times New Roman"/>
                <w:b/>
                <w:noProof/>
                <w:color w:val="385623"/>
                <w:lang w:eastAsia="es-ES"/>
              </w:rPr>
              <w:drawing>
                <wp:anchor distT="0" distB="0" distL="114300" distR="114300" simplePos="0" relativeHeight="251677696" behindDoc="0" locked="0" layoutInCell="1" allowOverlap="1" wp14:anchorId="066A9E2D" wp14:editId="4342E084">
                  <wp:simplePos x="0" y="0"/>
                  <wp:positionH relativeFrom="column">
                    <wp:posOffset>142240</wp:posOffset>
                  </wp:positionH>
                  <wp:positionV relativeFrom="paragraph">
                    <wp:posOffset>19685</wp:posOffset>
                  </wp:positionV>
                  <wp:extent cx="403860" cy="504825"/>
                  <wp:effectExtent l="0" t="0" r="0" b="9525"/>
                  <wp:wrapNone/>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uta.png"/>
                          <pic:cNvPicPr/>
                        </pic:nvPicPr>
                        <pic:blipFill>
                          <a:blip r:embed="rId25"/>
                          <a:stretch>
                            <a:fillRect/>
                          </a:stretch>
                        </pic:blipFill>
                        <pic:spPr>
                          <a:xfrm>
                            <a:off x="0" y="0"/>
                            <a:ext cx="403860" cy="504825"/>
                          </a:xfrm>
                          <a:prstGeom prst="rect">
                            <a:avLst/>
                          </a:prstGeom>
                        </pic:spPr>
                      </pic:pic>
                    </a:graphicData>
                  </a:graphic>
                  <wp14:sizeRelH relativeFrom="margin">
                    <wp14:pctWidth>0</wp14:pctWidth>
                  </wp14:sizeRelH>
                  <wp14:sizeRelV relativeFrom="margin">
                    <wp14:pctHeight>0</wp14:pctHeight>
                  </wp14:sizeRelV>
                </wp:anchor>
              </w:drawing>
            </w:r>
          </w:p>
          <w:p w14:paraId="129AD042" w14:textId="77777777" w:rsidR="00ED774D" w:rsidRPr="00ED774D" w:rsidRDefault="00ED774D" w:rsidP="00ED774D">
            <w:pPr>
              <w:spacing w:after="0" w:line="276" w:lineRule="auto"/>
              <w:jc w:val="center"/>
              <w:rPr>
                <w:rFonts w:eastAsia="Times New Roman"/>
                <w:b/>
                <w:color w:val="385623"/>
              </w:rPr>
            </w:pPr>
            <w:r w:rsidRPr="00ED774D">
              <w:rPr>
                <w:rFonts w:eastAsia="Times New Roman"/>
                <w:b/>
                <w:color w:val="385623"/>
              </w:rPr>
              <w:t>ORIGEN VEGETAL</w:t>
            </w:r>
          </w:p>
        </w:tc>
      </w:tr>
      <w:tr w:rsidR="00ED774D" w14:paraId="4134F863" w14:textId="77777777" w:rsidTr="00ED774D">
        <w:tc>
          <w:tcPr>
            <w:tcW w:w="4247" w:type="dxa"/>
          </w:tcPr>
          <w:p w14:paraId="6527CFCF" w14:textId="77777777" w:rsidR="00ED774D" w:rsidRDefault="00ED774D" w:rsidP="00ED774D">
            <w:pPr>
              <w:spacing w:after="0" w:line="276" w:lineRule="auto"/>
              <w:rPr>
                <w:rFonts w:eastAsia="Times New Roman"/>
                <w:color w:val="000000"/>
              </w:rPr>
            </w:pPr>
          </w:p>
        </w:tc>
        <w:tc>
          <w:tcPr>
            <w:tcW w:w="4247" w:type="dxa"/>
          </w:tcPr>
          <w:p w14:paraId="435C2645" w14:textId="77777777" w:rsidR="00ED774D" w:rsidRDefault="00ED774D" w:rsidP="00ED774D">
            <w:pPr>
              <w:spacing w:after="0" w:line="276" w:lineRule="auto"/>
              <w:rPr>
                <w:rFonts w:eastAsia="Times New Roman"/>
                <w:color w:val="000000"/>
              </w:rPr>
            </w:pPr>
          </w:p>
        </w:tc>
      </w:tr>
      <w:tr w:rsidR="00ED774D" w14:paraId="5DA4347D" w14:textId="77777777" w:rsidTr="00ED774D">
        <w:tc>
          <w:tcPr>
            <w:tcW w:w="4247" w:type="dxa"/>
          </w:tcPr>
          <w:p w14:paraId="2829C735" w14:textId="77777777" w:rsidR="00ED774D" w:rsidRDefault="00ED774D" w:rsidP="00ED774D">
            <w:pPr>
              <w:spacing w:after="0" w:line="276" w:lineRule="auto"/>
              <w:rPr>
                <w:rFonts w:eastAsia="Times New Roman"/>
                <w:color w:val="000000"/>
              </w:rPr>
            </w:pPr>
          </w:p>
        </w:tc>
        <w:tc>
          <w:tcPr>
            <w:tcW w:w="4247" w:type="dxa"/>
          </w:tcPr>
          <w:p w14:paraId="65CBFC8A" w14:textId="77777777" w:rsidR="00ED774D" w:rsidRDefault="00ED774D" w:rsidP="00ED774D">
            <w:pPr>
              <w:spacing w:after="0" w:line="276" w:lineRule="auto"/>
              <w:rPr>
                <w:rFonts w:eastAsia="Times New Roman"/>
                <w:color w:val="000000"/>
              </w:rPr>
            </w:pPr>
          </w:p>
        </w:tc>
      </w:tr>
    </w:tbl>
    <w:p w14:paraId="7F7E90FF" w14:textId="77777777" w:rsidR="00ED774D" w:rsidRDefault="00ED774D" w:rsidP="00ED774D">
      <w:pPr>
        <w:tabs>
          <w:tab w:val="left" w:pos="2746"/>
        </w:tabs>
        <w:spacing w:after="0" w:line="240" w:lineRule="auto"/>
        <w:jc w:val="both"/>
        <w:rPr>
          <w:rFonts w:ascii="Arial" w:hAnsi="Arial" w:cs="Arial"/>
          <w:sz w:val="24"/>
          <w:szCs w:val="24"/>
        </w:rPr>
      </w:pPr>
      <w:r>
        <w:rPr>
          <w:rFonts w:ascii="Arial" w:hAnsi="Arial" w:cs="Arial"/>
          <w:sz w:val="24"/>
          <w:szCs w:val="24"/>
        </w:rPr>
        <w:tab/>
      </w:r>
    </w:p>
    <w:p w14:paraId="358D94ED" w14:textId="77777777" w:rsidR="00ED774D" w:rsidRP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t>Una vez que se haya completado la tabla, se les propone a los/las niños/as que incorporen otros alimentos de origen animal y vegeta</w:t>
      </w:r>
      <w:r>
        <w:rPr>
          <w:rFonts w:ascii="Arial" w:hAnsi="Arial" w:cs="Arial"/>
          <w:sz w:val="24"/>
          <w:szCs w:val="24"/>
        </w:rPr>
        <w:t>l que no estén en las imágenes</w:t>
      </w:r>
    </w:p>
    <w:p w14:paraId="13971F8B" w14:textId="77777777" w:rsidR="00ED774D" w:rsidRDefault="00ED774D" w:rsidP="00ED774D">
      <w:pPr>
        <w:tabs>
          <w:tab w:val="left" w:pos="2746"/>
        </w:tabs>
        <w:spacing w:after="0" w:line="240" w:lineRule="auto"/>
        <w:jc w:val="both"/>
        <w:rPr>
          <w:rFonts w:ascii="Arial" w:hAnsi="Arial" w:cs="Arial"/>
          <w:sz w:val="24"/>
          <w:szCs w:val="24"/>
        </w:rPr>
      </w:pPr>
    </w:p>
    <w:p w14:paraId="27A1CA00" w14:textId="77777777" w:rsidR="00ED774D" w:rsidRPr="00582401" w:rsidRDefault="00ED774D" w:rsidP="00ED774D">
      <w:pPr>
        <w:shd w:val="clear" w:color="auto" w:fill="ED7D31"/>
        <w:spacing w:after="0" w:line="240" w:lineRule="auto"/>
        <w:jc w:val="both"/>
        <w:rPr>
          <w:rFonts w:ascii="Arial" w:hAnsi="Arial" w:cs="Arial"/>
          <w:b/>
          <w:sz w:val="24"/>
          <w:szCs w:val="24"/>
          <w:u w:val="single"/>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3: </w:t>
      </w:r>
      <w:r w:rsidRPr="004C287E">
        <w:rPr>
          <w:rFonts w:ascii="Arial" w:hAnsi="Arial" w:cs="Arial"/>
          <w:color w:val="FFFFFF" w:themeColor="background1"/>
          <w:sz w:val="24"/>
          <w:szCs w:val="24"/>
        </w:rPr>
        <w:t xml:space="preserve">Clasificación de los alimentos según </w:t>
      </w:r>
      <w:r>
        <w:rPr>
          <w:rFonts w:ascii="Arial" w:hAnsi="Arial" w:cs="Arial"/>
          <w:color w:val="FFFFFF" w:themeColor="background1"/>
          <w:sz w:val="24"/>
          <w:szCs w:val="24"/>
        </w:rPr>
        <w:t>nivel de procesamiento</w:t>
      </w:r>
    </w:p>
    <w:p w14:paraId="04CF25D0" w14:textId="77777777" w:rsidR="00ED774D" w:rsidRDefault="00ED774D" w:rsidP="00ED774D">
      <w:pPr>
        <w:spacing w:after="0" w:line="240" w:lineRule="auto"/>
        <w:jc w:val="both"/>
        <w:rPr>
          <w:rFonts w:ascii="Arial" w:hAnsi="Arial" w:cs="Arial"/>
          <w:sz w:val="24"/>
          <w:szCs w:val="24"/>
        </w:rPr>
      </w:pPr>
    </w:p>
    <w:p w14:paraId="19EA5ECD" w14:textId="77777777" w:rsidR="00ED774D" w:rsidRPr="00582401" w:rsidRDefault="00ED774D" w:rsidP="00ED774D">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14:paraId="4F43A7D4" w14:textId="77777777" w:rsidR="00ED774D" w:rsidRPr="005B462A" w:rsidRDefault="00ED774D" w:rsidP="00ED774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 minutos</w:t>
      </w:r>
    </w:p>
    <w:p w14:paraId="718A432F" w14:textId="77777777" w:rsidR="00ED774D" w:rsidRPr="005B462A" w:rsidRDefault="00ED774D" w:rsidP="00ED774D">
      <w:pPr>
        <w:spacing w:after="0" w:line="240" w:lineRule="auto"/>
        <w:ind w:left="708"/>
        <w:jc w:val="both"/>
        <w:rPr>
          <w:rFonts w:ascii="Arial" w:hAnsi="Arial" w:cs="Arial"/>
          <w:sz w:val="24"/>
          <w:szCs w:val="24"/>
        </w:rPr>
      </w:pPr>
    </w:p>
    <w:p w14:paraId="604053BD" w14:textId="77777777" w:rsidR="00ED774D" w:rsidRPr="005B462A" w:rsidRDefault="00ED774D" w:rsidP="00ED774D">
      <w:pPr>
        <w:spacing w:after="0" w:line="240" w:lineRule="auto"/>
        <w:jc w:val="both"/>
        <w:rPr>
          <w:rFonts w:ascii="Arial" w:hAnsi="Arial" w:cs="Arial"/>
          <w:b/>
          <w:sz w:val="24"/>
          <w:szCs w:val="24"/>
        </w:rPr>
      </w:pPr>
      <w:r>
        <w:rPr>
          <w:rFonts w:ascii="Arial" w:hAnsi="Arial" w:cs="Arial"/>
          <w:b/>
          <w:sz w:val="24"/>
          <w:szCs w:val="24"/>
        </w:rPr>
        <w:t>Organización del aula</w:t>
      </w:r>
      <w:r w:rsidRPr="005B462A">
        <w:rPr>
          <w:rFonts w:ascii="Arial" w:hAnsi="Arial" w:cs="Arial"/>
          <w:b/>
          <w:sz w:val="24"/>
          <w:szCs w:val="24"/>
        </w:rPr>
        <w:t>:</w:t>
      </w:r>
    </w:p>
    <w:p w14:paraId="1ED968A2"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14:paraId="158FC2B4" w14:textId="77777777" w:rsidR="00ED774D" w:rsidRPr="00A51F3D" w:rsidRDefault="00ED774D" w:rsidP="00ED774D">
      <w:pPr>
        <w:pStyle w:val="Prrafodelista"/>
        <w:spacing w:after="0" w:line="240" w:lineRule="auto"/>
        <w:ind w:left="709"/>
        <w:jc w:val="both"/>
        <w:rPr>
          <w:rFonts w:ascii="Arial" w:hAnsi="Arial" w:cs="Arial"/>
          <w:sz w:val="24"/>
          <w:szCs w:val="24"/>
        </w:rPr>
      </w:pPr>
    </w:p>
    <w:p w14:paraId="472D418A" w14:textId="77777777" w:rsidR="00ED774D" w:rsidRPr="005B462A" w:rsidRDefault="00ED774D" w:rsidP="00ED774D">
      <w:pPr>
        <w:spacing w:after="0" w:line="240" w:lineRule="auto"/>
        <w:jc w:val="both"/>
        <w:rPr>
          <w:rFonts w:ascii="Arial" w:hAnsi="Arial" w:cs="Arial"/>
          <w:b/>
          <w:sz w:val="24"/>
          <w:szCs w:val="24"/>
        </w:rPr>
      </w:pPr>
      <w:r>
        <w:rPr>
          <w:rFonts w:ascii="Arial" w:hAnsi="Arial" w:cs="Arial"/>
          <w:b/>
          <w:sz w:val="24"/>
          <w:szCs w:val="24"/>
        </w:rPr>
        <w:t>Recursos y materiales</w:t>
      </w:r>
      <w:r w:rsidRPr="005B462A">
        <w:rPr>
          <w:rFonts w:ascii="Arial" w:hAnsi="Arial" w:cs="Arial"/>
          <w:b/>
          <w:sz w:val="24"/>
          <w:szCs w:val="24"/>
        </w:rPr>
        <w:t>:</w:t>
      </w:r>
    </w:p>
    <w:p w14:paraId="2E383648"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Manzana</w:t>
      </w:r>
    </w:p>
    <w:p w14:paraId="3D873841" w14:textId="77777777" w:rsidR="00ED774D" w:rsidRDefault="00ED774D" w:rsidP="00ED774D">
      <w:pPr>
        <w:pStyle w:val="Prrafodelista"/>
        <w:spacing w:after="0" w:line="240" w:lineRule="auto"/>
        <w:ind w:left="709"/>
        <w:jc w:val="both"/>
        <w:rPr>
          <w:rFonts w:ascii="Arial" w:hAnsi="Arial" w:cs="Arial"/>
          <w:sz w:val="24"/>
          <w:szCs w:val="24"/>
        </w:rPr>
      </w:pPr>
    </w:p>
    <w:p w14:paraId="0785F620"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t>Puré/compota de m</w:t>
      </w:r>
      <w:r>
        <w:rPr>
          <w:rFonts w:ascii="Arial" w:hAnsi="Arial" w:cs="Arial"/>
          <w:sz w:val="24"/>
          <w:szCs w:val="24"/>
        </w:rPr>
        <w:t>anzana de bote (tipo conserva)</w:t>
      </w:r>
    </w:p>
    <w:p w14:paraId="393FDB4E" w14:textId="77777777" w:rsidR="00ED774D" w:rsidRDefault="00ED774D" w:rsidP="00ED774D">
      <w:pPr>
        <w:pStyle w:val="Prrafodelista"/>
        <w:spacing w:after="0" w:line="240" w:lineRule="auto"/>
        <w:ind w:left="709"/>
        <w:jc w:val="both"/>
        <w:rPr>
          <w:rFonts w:ascii="Arial" w:hAnsi="Arial" w:cs="Arial"/>
          <w:sz w:val="24"/>
          <w:szCs w:val="24"/>
        </w:rPr>
      </w:pPr>
    </w:p>
    <w:p w14:paraId="61CD0338"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Patata</w:t>
      </w:r>
    </w:p>
    <w:p w14:paraId="11016AEA" w14:textId="77777777" w:rsidR="00ED774D" w:rsidRDefault="00ED774D" w:rsidP="00ED774D">
      <w:pPr>
        <w:pStyle w:val="Prrafodelista"/>
        <w:spacing w:after="0" w:line="240" w:lineRule="auto"/>
        <w:ind w:left="709"/>
        <w:jc w:val="both"/>
        <w:rPr>
          <w:rFonts w:ascii="Arial" w:hAnsi="Arial" w:cs="Arial"/>
          <w:sz w:val="24"/>
          <w:szCs w:val="24"/>
        </w:rPr>
      </w:pPr>
    </w:p>
    <w:p w14:paraId="7E6F583D"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Bolsa de snack de patata frita</w:t>
      </w:r>
    </w:p>
    <w:p w14:paraId="10991612" w14:textId="77777777" w:rsidR="00ED774D" w:rsidRDefault="00ED774D" w:rsidP="00ED774D">
      <w:pPr>
        <w:pStyle w:val="Prrafodelista"/>
        <w:spacing w:after="0" w:line="240" w:lineRule="auto"/>
        <w:ind w:left="709"/>
        <w:jc w:val="both"/>
        <w:rPr>
          <w:rFonts w:ascii="Arial" w:hAnsi="Arial" w:cs="Arial"/>
          <w:sz w:val="24"/>
          <w:szCs w:val="24"/>
        </w:rPr>
      </w:pPr>
    </w:p>
    <w:p w14:paraId="5BF07865" w14:textId="77777777" w:rsidR="00ED774D" w:rsidRP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t>Gráfico para clasificar alimentos según su procesamiento (se encuentra debajo)</w:t>
      </w:r>
    </w:p>
    <w:p w14:paraId="33479BF3" w14:textId="77777777" w:rsidR="00ED774D" w:rsidRDefault="00ED774D" w:rsidP="00ED774D">
      <w:pPr>
        <w:spacing w:after="0" w:line="240" w:lineRule="auto"/>
        <w:jc w:val="both"/>
        <w:rPr>
          <w:rFonts w:ascii="Arial" w:hAnsi="Arial" w:cs="Arial"/>
          <w:b/>
          <w:sz w:val="24"/>
          <w:szCs w:val="24"/>
        </w:rPr>
      </w:pPr>
    </w:p>
    <w:p w14:paraId="5D368A46" w14:textId="77777777" w:rsidR="00ED774D" w:rsidRPr="005B462A" w:rsidRDefault="00ED774D" w:rsidP="00ED774D">
      <w:pPr>
        <w:spacing w:after="0" w:line="240" w:lineRule="auto"/>
        <w:jc w:val="both"/>
        <w:rPr>
          <w:rFonts w:ascii="Arial" w:hAnsi="Arial" w:cs="Arial"/>
          <w:b/>
          <w:sz w:val="24"/>
          <w:szCs w:val="24"/>
        </w:rPr>
      </w:pPr>
      <w:r>
        <w:rPr>
          <w:rFonts w:ascii="Arial" w:hAnsi="Arial" w:cs="Arial"/>
          <w:b/>
          <w:sz w:val="24"/>
          <w:szCs w:val="24"/>
        </w:rPr>
        <w:t>Contenidos</w:t>
      </w:r>
      <w:r w:rsidRPr="005B462A">
        <w:rPr>
          <w:rFonts w:ascii="Arial" w:hAnsi="Arial" w:cs="Arial"/>
          <w:b/>
          <w:sz w:val="24"/>
          <w:szCs w:val="24"/>
        </w:rPr>
        <w:t>:</w:t>
      </w:r>
    </w:p>
    <w:p w14:paraId="106386D5" w14:textId="77777777" w:rsidR="00ED774D" w:rsidRP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t>Características de los alimentos: según su procesamiento (naturales, procesados, ultra procesados)</w:t>
      </w:r>
    </w:p>
    <w:p w14:paraId="55386654" w14:textId="77777777" w:rsidR="00ED774D" w:rsidRPr="005B462A" w:rsidRDefault="00ED774D" w:rsidP="00ED774D">
      <w:pPr>
        <w:pStyle w:val="Prrafodelista"/>
        <w:spacing w:after="0" w:line="240" w:lineRule="auto"/>
        <w:ind w:left="709"/>
        <w:jc w:val="both"/>
        <w:rPr>
          <w:rFonts w:ascii="Arial" w:hAnsi="Arial" w:cs="Arial"/>
          <w:sz w:val="24"/>
          <w:szCs w:val="24"/>
        </w:rPr>
      </w:pPr>
    </w:p>
    <w:p w14:paraId="6FBA9342" w14:textId="77777777" w:rsidR="00ED774D" w:rsidRDefault="00ED774D" w:rsidP="00ED774D">
      <w:pPr>
        <w:spacing w:after="0" w:line="240" w:lineRule="auto"/>
        <w:jc w:val="both"/>
        <w:rPr>
          <w:rFonts w:ascii="Arial" w:hAnsi="Arial" w:cs="Arial"/>
          <w:b/>
          <w:sz w:val="24"/>
          <w:szCs w:val="24"/>
        </w:rPr>
      </w:pPr>
      <w:r w:rsidRPr="005B462A">
        <w:rPr>
          <w:rFonts w:ascii="Arial" w:hAnsi="Arial" w:cs="Arial"/>
          <w:b/>
          <w:sz w:val="24"/>
          <w:szCs w:val="24"/>
        </w:rPr>
        <w:t>Descripción:</w:t>
      </w:r>
    </w:p>
    <w:p w14:paraId="63B036A6"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t>El/la docente presenta al grupo los siguientes alimentos: por un lado, una manzana y una conserva de compota de manzana. Por el otro una patata cruda y una bolsa de patatas fritas. Le pregunta a los/las niños/as sobre la diferencia entre ambos alimentos. ¿Qué “origen” tiene la manzana? ¿y la conserva de puré? ¿qué diferencia existe? ¿y de qué origen es la patata? ¿y el snack? ¿en qué se diferencian?</w:t>
      </w:r>
    </w:p>
    <w:p w14:paraId="7A2D58E4"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lastRenderedPageBreak/>
        <w:t>A través del intercambio la idea es identificar y dar a conocer los procesamientos que llevan algunos alimentos. Si bien los alimentos los podemos clasificar por su origen, que sea “vegetal” no implica necesariamente que sea “saludable”. Se invita a reflexionar sobre la información que contienen los envases de los productos que compramos. ¿Qué dicen las etiquetas? ¿Qué información nos brindan? ¿Cómo sabemos si los alimentos están procesados y de qué manera?</w:t>
      </w:r>
    </w:p>
    <w:p w14:paraId="38B813D2" w14:textId="77777777" w:rsidR="00ED774D" w:rsidRPr="00ED774D" w:rsidRDefault="00ED774D" w:rsidP="00ED774D">
      <w:pPr>
        <w:pStyle w:val="Prrafodelista"/>
        <w:spacing w:after="0" w:line="240" w:lineRule="auto"/>
        <w:ind w:left="709"/>
        <w:jc w:val="both"/>
        <w:rPr>
          <w:rFonts w:ascii="Arial" w:hAnsi="Arial" w:cs="Arial"/>
          <w:sz w:val="24"/>
          <w:szCs w:val="24"/>
        </w:rPr>
      </w:pPr>
    </w:p>
    <w:p w14:paraId="08DD35D6" w14:textId="77777777" w:rsidR="00ED774D" w:rsidRDefault="00ED774D" w:rsidP="00ED774D">
      <w:pPr>
        <w:pStyle w:val="Prrafodelista"/>
        <w:numPr>
          <w:ilvl w:val="0"/>
          <w:numId w:val="2"/>
        </w:numPr>
        <w:spacing w:after="0" w:line="240" w:lineRule="auto"/>
        <w:ind w:left="709" w:hanging="283"/>
        <w:jc w:val="both"/>
        <w:rPr>
          <w:rFonts w:ascii="Arial" w:hAnsi="Arial" w:cs="Arial"/>
          <w:sz w:val="24"/>
          <w:szCs w:val="24"/>
        </w:rPr>
      </w:pPr>
      <w:r w:rsidRPr="00ED774D">
        <w:rPr>
          <w:rFonts w:ascii="Arial" w:hAnsi="Arial" w:cs="Arial"/>
          <w:sz w:val="24"/>
          <w:szCs w:val="24"/>
        </w:rPr>
        <w:t>El/la docente describe la clasificación de alimentos naturales (o mínimamente procesados), alimentos procesados y los ultra procesados. Brinda un ejemplo de cada uno y relaciona el procesamiento</w:t>
      </w:r>
      <w:r>
        <w:rPr>
          <w:rFonts w:ascii="Arial" w:hAnsi="Arial" w:cs="Arial"/>
          <w:sz w:val="24"/>
          <w:szCs w:val="24"/>
        </w:rPr>
        <w:t xml:space="preserve"> con la alimentación saludable</w:t>
      </w:r>
    </w:p>
    <w:p w14:paraId="2966FE5A" w14:textId="77777777" w:rsidR="00ED774D" w:rsidRPr="00ED774D" w:rsidRDefault="00ED774D" w:rsidP="00ED774D">
      <w:pPr>
        <w:pStyle w:val="Prrafodelista"/>
        <w:rPr>
          <w:rFonts w:ascii="Arial" w:hAnsi="Arial" w:cs="Arial"/>
          <w:sz w:val="24"/>
          <w:szCs w:val="24"/>
        </w:rPr>
      </w:pPr>
    </w:p>
    <w:tbl>
      <w:tblPr>
        <w:tblStyle w:val="Tablaconcuadrcula"/>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594"/>
        <w:gridCol w:w="2633"/>
        <w:gridCol w:w="2664"/>
      </w:tblGrid>
      <w:tr w:rsidR="00ED774D" w:rsidRPr="00ED774D" w14:paraId="4BF894AC" w14:textId="77777777" w:rsidTr="00ED774D">
        <w:trPr>
          <w:trHeight w:val="459"/>
        </w:trPr>
        <w:tc>
          <w:tcPr>
            <w:tcW w:w="2831" w:type="dxa"/>
            <w:shd w:val="clear" w:color="auto" w:fill="D6E3BC"/>
            <w:vAlign w:val="center"/>
          </w:tcPr>
          <w:p w14:paraId="6F389198" w14:textId="77777777" w:rsidR="00ED774D" w:rsidRPr="00ED774D" w:rsidRDefault="00ED774D" w:rsidP="00ED774D">
            <w:pPr>
              <w:spacing w:after="0" w:line="276" w:lineRule="auto"/>
              <w:jc w:val="center"/>
              <w:rPr>
                <w:rFonts w:ascii="Arial" w:eastAsia="Times New Roman" w:hAnsi="Arial" w:cs="Arial"/>
                <w:b/>
                <w:color w:val="385623"/>
              </w:rPr>
            </w:pPr>
            <w:r w:rsidRPr="00ED774D">
              <w:rPr>
                <w:rFonts w:ascii="Arial" w:eastAsia="Times New Roman" w:hAnsi="Arial" w:cs="Arial"/>
                <w:b/>
                <w:color w:val="385623"/>
              </w:rPr>
              <w:t>NATURALES</w:t>
            </w:r>
          </w:p>
        </w:tc>
        <w:tc>
          <w:tcPr>
            <w:tcW w:w="2831" w:type="dxa"/>
            <w:shd w:val="clear" w:color="auto" w:fill="D6E3BC"/>
            <w:vAlign w:val="center"/>
          </w:tcPr>
          <w:p w14:paraId="68365852" w14:textId="77777777" w:rsidR="00ED774D" w:rsidRPr="00ED774D" w:rsidRDefault="00ED774D" w:rsidP="00ED774D">
            <w:pPr>
              <w:spacing w:after="0" w:line="276" w:lineRule="auto"/>
              <w:jc w:val="center"/>
              <w:rPr>
                <w:rFonts w:ascii="Arial" w:eastAsia="Times New Roman" w:hAnsi="Arial" w:cs="Arial"/>
                <w:b/>
                <w:color w:val="385623"/>
              </w:rPr>
            </w:pPr>
            <w:r w:rsidRPr="00ED774D">
              <w:rPr>
                <w:rFonts w:ascii="Arial" w:eastAsia="Times New Roman" w:hAnsi="Arial" w:cs="Arial"/>
                <w:b/>
                <w:color w:val="385623"/>
              </w:rPr>
              <w:t>PROCESADOS</w:t>
            </w:r>
          </w:p>
        </w:tc>
        <w:tc>
          <w:tcPr>
            <w:tcW w:w="2832" w:type="dxa"/>
            <w:shd w:val="clear" w:color="auto" w:fill="D6E3BC"/>
            <w:vAlign w:val="center"/>
          </w:tcPr>
          <w:p w14:paraId="07E73568" w14:textId="77777777" w:rsidR="00ED774D" w:rsidRPr="00ED774D" w:rsidRDefault="00ED774D" w:rsidP="00ED774D">
            <w:pPr>
              <w:spacing w:after="0" w:line="276" w:lineRule="auto"/>
              <w:jc w:val="center"/>
              <w:rPr>
                <w:rFonts w:ascii="Arial" w:eastAsia="Times New Roman" w:hAnsi="Arial" w:cs="Arial"/>
                <w:b/>
                <w:color w:val="385623"/>
              </w:rPr>
            </w:pPr>
            <w:r w:rsidRPr="00ED774D">
              <w:rPr>
                <w:rFonts w:ascii="Arial" w:eastAsia="Times New Roman" w:hAnsi="Arial" w:cs="Arial"/>
                <w:b/>
                <w:color w:val="385623"/>
              </w:rPr>
              <w:t>ULTRA POCESADOS</w:t>
            </w:r>
          </w:p>
        </w:tc>
      </w:tr>
      <w:tr w:rsidR="00ED774D" w:rsidRPr="00ED774D" w14:paraId="69893ED5" w14:textId="77777777" w:rsidTr="00ED774D">
        <w:tc>
          <w:tcPr>
            <w:tcW w:w="2831" w:type="dxa"/>
          </w:tcPr>
          <w:p w14:paraId="1A6C65AD" w14:textId="77777777" w:rsidR="00ED774D" w:rsidRPr="00ED774D" w:rsidRDefault="00ED774D" w:rsidP="00ED774D">
            <w:pPr>
              <w:spacing w:after="0" w:line="276" w:lineRule="auto"/>
              <w:rPr>
                <w:rFonts w:ascii="Arial" w:eastAsia="Times New Roman" w:hAnsi="Arial" w:cs="Arial"/>
                <w:noProof/>
                <w:color w:val="385623"/>
                <w:lang w:val="en-US"/>
              </w:rPr>
            </w:pPr>
            <w:r w:rsidRPr="00ED774D">
              <w:rPr>
                <w:rFonts w:ascii="Arial" w:eastAsia="Times New Roman" w:hAnsi="Arial" w:cs="Arial"/>
                <w:noProof/>
                <w:color w:val="385623"/>
                <w:lang w:eastAsia="es-ES"/>
              </w:rPr>
              <w:drawing>
                <wp:anchor distT="0" distB="0" distL="114300" distR="114300" simplePos="0" relativeHeight="251680768" behindDoc="1" locked="0" layoutInCell="1" allowOverlap="1" wp14:anchorId="77ABFC52" wp14:editId="1BFBC3DC">
                  <wp:simplePos x="0" y="0"/>
                  <wp:positionH relativeFrom="column">
                    <wp:posOffset>10160</wp:posOffset>
                  </wp:positionH>
                  <wp:positionV relativeFrom="paragraph">
                    <wp:posOffset>70485</wp:posOffset>
                  </wp:positionV>
                  <wp:extent cx="475615" cy="594995"/>
                  <wp:effectExtent l="0" t="0" r="635" b="0"/>
                  <wp:wrapNone/>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uta.png"/>
                          <pic:cNvPicPr/>
                        </pic:nvPicPr>
                        <pic:blipFill>
                          <a:blip r:embed="rId25"/>
                          <a:stretch>
                            <a:fillRect/>
                          </a:stretch>
                        </pic:blipFill>
                        <pic:spPr>
                          <a:xfrm>
                            <a:off x="0" y="0"/>
                            <a:ext cx="475615" cy="594995"/>
                          </a:xfrm>
                          <a:prstGeom prst="rect">
                            <a:avLst/>
                          </a:prstGeom>
                        </pic:spPr>
                      </pic:pic>
                    </a:graphicData>
                  </a:graphic>
                </wp:anchor>
              </w:drawing>
            </w:r>
            <w:r w:rsidRPr="00ED774D">
              <w:rPr>
                <w:rFonts w:ascii="Arial" w:eastAsia="Times New Roman" w:hAnsi="Arial" w:cs="Arial"/>
                <w:color w:val="385623"/>
              </w:rPr>
              <w:t xml:space="preserve">      </w:t>
            </w:r>
            <w:r w:rsidRPr="00ED774D">
              <w:rPr>
                <w:rFonts w:ascii="Arial" w:eastAsia="Times New Roman" w:hAnsi="Arial" w:cs="Arial"/>
                <w:noProof/>
                <w:color w:val="385623"/>
                <w:lang w:val="en-US"/>
              </w:rPr>
              <w:t xml:space="preserve">                     </w:t>
            </w:r>
          </w:p>
          <w:p w14:paraId="4B85537F" w14:textId="77777777" w:rsidR="00ED774D" w:rsidRDefault="00ED774D" w:rsidP="00ED774D">
            <w:pPr>
              <w:spacing w:after="0" w:line="276" w:lineRule="auto"/>
              <w:rPr>
                <w:rFonts w:ascii="Arial" w:eastAsia="Times New Roman" w:hAnsi="Arial" w:cs="Arial"/>
                <w:color w:val="385623"/>
              </w:rPr>
            </w:pPr>
            <w:r w:rsidRPr="00ED774D">
              <w:rPr>
                <w:rFonts w:ascii="Arial" w:eastAsia="Times New Roman" w:hAnsi="Arial" w:cs="Arial"/>
                <w:color w:val="385623"/>
              </w:rPr>
              <w:t xml:space="preserve">                       </w:t>
            </w:r>
          </w:p>
          <w:p w14:paraId="54E10B13" w14:textId="77777777" w:rsidR="00ED774D" w:rsidRDefault="00ED774D" w:rsidP="00ED774D">
            <w:pPr>
              <w:spacing w:after="0" w:line="276" w:lineRule="auto"/>
              <w:rPr>
                <w:rFonts w:ascii="Arial" w:eastAsia="Times New Roman" w:hAnsi="Arial" w:cs="Arial"/>
                <w:color w:val="385623"/>
              </w:rPr>
            </w:pPr>
          </w:p>
          <w:p w14:paraId="5872ACDF" w14:textId="77777777" w:rsidR="00ED774D" w:rsidRDefault="00ED774D" w:rsidP="00ED774D">
            <w:pPr>
              <w:spacing w:after="0" w:line="276" w:lineRule="auto"/>
              <w:rPr>
                <w:rFonts w:ascii="Arial" w:eastAsia="Times New Roman" w:hAnsi="Arial" w:cs="Arial"/>
                <w:color w:val="385623"/>
              </w:rPr>
            </w:pPr>
          </w:p>
          <w:p w14:paraId="425EC01A" w14:textId="77777777" w:rsidR="00ED774D" w:rsidRPr="00ED774D" w:rsidRDefault="00ED774D" w:rsidP="00ED774D">
            <w:pPr>
              <w:spacing w:after="0" w:line="276" w:lineRule="auto"/>
              <w:jc w:val="right"/>
              <w:rPr>
                <w:rFonts w:ascii="Arial" w:eastAsia="Times New Roman" w:hAnsi="Arial" w:cs="Arial"/>
                <w:noProof/>
                <w:color w:val="385623"/>
                <w:lang w:val="en-US"/>
              </w:rPr>
            </w:pPr>
            <w:r w:rsidRPr="00ED774D">
              <w:rPr>
                <w:rFonts w:ascii="Arial" w:eastAsia="Times New Roman" w:hAnsi="Arial" w:cs="Arial"/>
                <w:color w:val="385623"/>
              </w:rPr>
              <w:t>FRESA</w:t>
            </w:r>
          </w:p>
        </w:tc>
        <w:tc>
          <w:tcPr>
            <w:tcW w:w="2831" w:type="dxa"/>
            <w:vAlign w:val="center"/>
          </w:tcPr>
          <w:p w14:paraId="47FC7E29" w14:textId="77777777" w:rsidR="00ED774D" w:rsidRPr="00ED774D" w:rsidRDefault="00ED774D" w:rsidP="00ED774D">
            <w:pPr>
              <w:spacing w:after="0" w:line="276" w:lineRule="auto"/>
              <w:jc w:val="right"/>
              <w:rPr>
                <w:rFonts w:ascii="Arial" w:eastAsia="Times New Roman" w:hAnsi="Arial" w:cs="Arial"/>
                <w:color w:val="385623"/>
              </w:rPr>
            </w:pPr>
            <w:r w:rsidRPr="00ED774D">
              <w:rPr>
                <w:rFonts w:ascii="Arial" w:eastAsia="Times New Roman" w:hAnsi="Arial" w:cs="Arial"/>
                <w:noProof/>
                <w:color w:val="385623"/>
                <w:lang w:eastAsia="es-ES"/>
              </w:rPr>
              <w:drawing>
                <wp:anchor distT="0" distB="0" distL="114300" distR="114300" simplePos="0" relativeHeight="251681792" behindDoc="1" locked="0" layoutInCell="1" allowOverlap="1" wp14:anchorId="2495A252" wp14:editId="1B80DDA3">
                  <wp:simplePos x="0" y="0"/>
                  <wp:positionH relativeFrom="column">
                    <wp:posOffset>12700</wp:posOffset>
                  </wp:positionH>
                  <wp:positionV relativeFrom="paragraph">
                    <wp:posOffset>10795</wp:posOffset>
                  </wp:positionV>
                  <wp:extent cx="647700" cy="658495"/>
                  <wp:effectExtent l="0" t="0" r="0" b="825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eese-2389218_960_720.png"/>
                          <pic:cNvPicPr/>
                        </pic:nvPicPr>
                        <pic:blipFill rotWithShape="1">
                          <a:blip r:embed="rId26"/>
                          <a:srcRect l="25410" t="26230" r="25410" b="23771"/>
                          <a:stretch/>
                        </pic:blipFill>
                        <pic:spPr bwMode="auto">
                          <a:xfrm>
                            <a:off x="0" y="0"/>
                            <a:ext cx="647700" cy="658495"/>
                          </a:xfrm>
                          <a:prstGeom prst="rect">
                            <a:avLst/>
                          </a:prstGeom>
                          <a:ln>
                            <a:noFill/>
                          </a:ln>
                          <a:extLst>
                            <a:ext uri="{53640926-AAD7-44D8-BBD7-CCE9431645EC}">
                              <a14:shadowObscured xmlns:a14="http://schemas.microsoft.com/office/drawing/2010/main"/>
                            </a:ext>
                          </a:extLst>
                        </pic:spPr>
                      </pic:pic>
                    </a:graphicData>
                  </a:graphic>
                </wp:anchor>
              </w:drawing>
            </w:r>
          </w:p>
          <w:p w14:paraId="3C80C722" w14:textId="77777777" w:rsidR="00ED774D" w:rsidRDefault="00ED774D" w:rsidP="00ED774D">
            <w:pPr>
              <w:spacing w:after="0" w:line="276" w:lineRule="auto"/>
              <w:jc w:val="right"/>
              <w:rPr>
                <w:rFonts w:ascii="Arial" w:eastAsia="Times New Roman" w:hAnsi="Arial" w:cs="Arial"/>
                <w:color w:val="385623"/>
              </w:rPr>
            </w:pPr>
            <w:r w:rsidRPr="00ED774D">
              <w:rPr>
                <w:rFonts w:ascii="Arial" w:eastAsia="Times New Roman" w:hAnsi="Arial" w:cs="Arial"/>
                <w:color w:val="385623"/>
              </w:rPr>
              <w:t xml:space="preserve">                           </w:t>
            </w:r>
            <w:r>
              <w:rPr>
                <w:rFonts w:ascii="Arial" w:eastAsia="Times New Roman" w:hAnsi="Arial" w:cs="Arial"/>
                <w:color w:val="385623"/>
              </w:rPr>
              <w:t xml:space="preserve"> </w:t>
            </w:r>
          </w:p>
          <w:p w14:paraId="33642DD5" w14:textId="77777777" w:rsidR="00ED774D" w:rsidRDefault="00ED774D" w:rsidP="00ED774D">
            <w:pPr>
              <w:spacing w:after="0" w:line="276" w:lineRule="auto"/>
              <w:jc w:val="right"/>
              <w:rPr>
                <w:rFonts w:ascii="Arial" w:eastAsia="Times New Roman" w:hAnsi="Arial" w:cs="Arial"/>
                <w:color w:val="385623"/>
              </w:rPr>
            </w:pPr>
          </w:p>
          <w:p w14:paraId="253F0CFD" w14:textId="77777777" w:rsidR="00ED774D" w:rsidRDefault="00ED774D" w:rsidP="00ED774D">
            <w:pPr>
              <w:spacing w:after="0" w:line="276" w:lineRule="auto"/>
              <w:jc w:val="right"/>
              <w:rPr>
                <w:rFonts w:ascii="Arial" w:eastAsia="Times New Roman" w:hAnsi="Arial" w:cs="Arial"/>
                <w:color w:val="385623"/>
              </w:rPr>
            </w:pPr>
          </w:p>
          <w:p w14:paraId="7EE1F9C2" w14:textId="77777777" w:rsidR="00ED774D" w:rsidRPr="00ED774D" w:rsidRDefault="00ED774D" w:rsidP="00ED774D">
            <w:pPr>
              <w:spacing w:after="0" w:line="276" w:lineRule="auto"/>
              <w:jc w:val="right"/>
              <w:rPr>
                <w:rFonts w:ascii="Arial" w:eastAsia="Times New Roman" w:hAnsi="Arial" w:cs="Arial"/>
                <w:color w:val="385623"/>
              </w:rPr>
            </w:pPr>
            <w:r w:rsidRPr="00ED774D">
              <w:rPr>
                <w:rFonts w:ascii="Arial" w:eastAsia="Times New Roman" w:hAnsi="Arial" w:cs="Arial"/>
                <w:color w:val="385623"/>
              </w:rPr>
              <w:t>QUESOS</w:t>
            </w:r>
          </w:p>
        </w:tc>
        <w:tc>
          <w:tcPr>
            <w:tcW w:w="2832" w:type="dxa"/>
            <w:vAlign w:val="center"/>
          </w:tcPr>
          <w:p w14:paraId="3E377BFE" w14:textId="77777777" w:rsidR="00ED774D" w:rsidRPr="00ED774D" w:rsidRDefault="00ED774D" w:rsidP="00ED774D">
            <w:pPr>
              <w:spacing w:after="0" w:line="276" w:lineRule="auto"/>
              <w:jc w:val="right"/>
              <w:rPr>
                <w:rFonts w:ascii="Arial" w:eastAsia="Times New Roman" w:hAnsi="Arial" w:cs="Arial"/>
                <w:noProof/>
                <w:color w:val="385623"/>
                <w:lang w:val="en-US"/>
              </w:rPr>
            </w:pPr>
            <w:r w:rsidRPr="00ED774D">
              <w:rPr>
                <w:rFonts w:ascii="Arial" w:eastAsia="Times New Roman" w:hAnsi="Arial" w:cs="Arial"/>
                <w:noProof/>
                <w:color w:val="385623"/>
                <w:lang w:val="en-US"/>
              </w:rPr>
              <w:t xml:space="preserve">                     </w:t>
            </w:r>
          </w:p>
          <w:p w14:paraId="719C8421" w14:textId="77777777" w:rsidR="00ED774D" w:rsidRDefault="00ED774D" w:rsidP="00ED774D">
            <w:pPr>
              <w:spacing w:after="0" w:line="276" w:lineRule="auto"/>
              <w:jc w:val="right"/>
              <w:rPr>
                <w:rFonts w:ascii="Arial" w:eastAsia="Times New Roman" w:hAnsi="Arial" w:cs="Arial"/>
                <w:noProof/>
                <w:color w:val="385623"/>
                <w:lang w:val="en-US"/>
              </w:rPr>
            </w:pPr>
            <w:r>
              <w:rPr>
                <w:rFonts w:ascii="Arial" w:eastAsia="Times New Roman" w:hAnsi="Arial" w:cs="Arial"/>
                <w:noProof/>
                <w:color w:val="385623"/>
                <w:lang w:val="en-US"/>
              </w:rPr>
              <w:t xml:space="preserve">     </w:t>
            </w:r>
          </w:p>
          <w:p w14:paraId="1C85E36C" w14:textId="77777777" w:rsidR="00ED774D" w:rsidRDefault="00ED774D" w:rsidP="00ED774D">
            <w:pPr>
              <w:spacing w:after="0" w:line="276" w:lineRule="auto"/>
              <w:jc w:val="right"/>
              <w:rPr>
                <w:rFonts w:ascii="Arial" w:eastAsia="Times New Roman" w:hAnsi="Arial" w:cs="Arial"/>
                <w:noProof/>
                <w:color w:val="385623"/>
                <w:lang w:val="en-US"/>
              </w:rPr>
            </w:pPr>
          </w:p>
          <w:p w14:paraId="57725C68" w14:textId="77777777" w:rsidR="00ED774D" w:rsidRDefault="00ED774D" w:rsidP="00ED774D">
            <w:pPr>
              <w:spacing w:after="0" w:line="276" w:lineRule="auto"/>
              <w:jc w:val="right"/>
              <w:rPr>
                <w:rFonts w:ascii="Arial" w:eastAsia="Times New Roman" w:hAnsi="Arial" w:cs="Arial"/>
                <w:noProof/>
                <w:color w:val="385623"/>
                <w:lang w:val="en-US"/>
              </w:rPr>
            </w:pPr>
            <w:r w:rsidRPr="00ED774D">
              <w:rPr>
                <w:rFonts w:ascii="Arial" w:eastAsia="Times New Roman" w:hAnsi="Arial" w:cs="Arial"/>
                <w:noProof/>
                <w:color w:val="385623"/>
                <w:lang w:eastAsia="es-ES"/>
              </w:rPr>
              <w:drawing>
                <wp:anchor distT="0" distB="0" distL="114300" distR="114300" simplePos="0" relativeHeight="251679744" behindDoc="1" locked="0" layoutInCell="1" allowOverlap="1" wp14:anchorId="39C37262" wp14:editId="1A07EDF9">
                  <wp:simplePos x="0" y="0"/>
                  <wp:positionH relativeFrom="column">
                    <wp:posOffset>-55880</wp:posOffset>
                  </wp:positionH>
                  <wp:positionV relativeFrom="paragraph">
                    <wp:posOffset>-407035</wp:posOffset>
                  </wp:positionV>
                  <wp:extent cx="580390" cy="502920"/>
                  <wp:effectExtent l="0" t="0" r="0" b="0"/>
                  <wp:wrapTight wrapText="bothSides">
                    <wp:wrapPolygon edited="0">
                      <wp:start x="4254" y="0"/>
                      <wp:lineTo x="0" y="3273"/>
                      <wp:lineTo x="0" y="16364"/>
                      <wp:lineTo x="2836" y="20455"/>
                      <wp:lineTo x="4963" y="20455"/>
                      <wp:lineTo x="15597" y="20455"/>
                      <wp:lineTo x="17015" y="20455"/>
                      <wp:lineTo x="20560" y="14727"/>
                      <wp:lineTo x="20560" y="2455"/>
                      <wp:lineTo x="15597" y="0"/>
                      <wp:lineTo x="4254"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mburger-31792_960_720.png"/>
                          <pic:cNvPicPr/>
                        </pic:nvPicPr>
                        <pic:blipFill>
                          <a:blip r:embed="rId21"/>
                          <a:stretch>
                            <a:fillRect/>
                          </a:stretch>
                        </pic:blipFill>
                        <pic:spPr>
                          <a:xfrm>
                            <a:off x="0" y="0"/>
                            <a:ext cx="580390" cy="502920"/>
                          </a:xfrm>
                          <a:prstGeom prst="rect">
                            <a:avLst/>
                          </a:prstGeom>
                        </pic:spPr>
                      </pic:pic>
                    </a:graphicData>
                  </a:graphic>
                  <wp14:sizeRelH relativeFrom="margin">
                    <wp14:pctWidth>0</wp14:pctWidth>
                  </wp14:sizeRelH>
                  <wp14:sizeRelV relativeFrom="margin">
                    <wp14:pctHeight>0</wp14:pctHeight>
                  </wp14:sizeRelV>
                </wp:anchor>
              </w:drawing>
            </w:r>
          </w:p>
          <w:p w14:paraId="594FE822" w14:textId="77777777" w:rsidR="00ED774D" w:rsidRPr="00ED774D" w:rsidRDefault="00ED774D" w:rsidP="00ED774D">
            <w:pPr>
              <w:spacing w:after="0" w:line="276" w:lineRule="auto"/>
              <w:jc w:val="right"/>
              <w:rPr>
                <w:rFonts w:ascii="Arial" w:eastAsia="Times New Roman" w:hAnsi="Arial" w:cs="Arial"/>
                <w:color w:val="385623"/>
              </w:rPr>
            </w:pPr>
            <w:r w:rsidRPr="00ED774D">
              <w:rPr>
                <w:rFonts w:ascii="Arial" w:eastAsia="Times New Roman" w:hAnsi="Arial" w:cs="Arial"/>
                <w:noProof/>
                <w:color w:val="385623"/>
                <w:lang w:val="en-US"/>
              </w:rPr>
              <w:t>HAMBURGUESA</w:t>
            </w:r>
          </w:p>
        </w:tc>
      </w:tr>
      <w:tr w:rsidR="00ED774D" w:rsidRPr="00ED774D" w14:paraId="115AB095" w14:textId="77777777" w:rsidTr="00ED774D">
        <w:tc>
          <w:tcPr>
            <w:tcW w:w="2831" w:type="dxa"/>
          </w:tcPr>
          <w:p w14:paraId="513C7374" w14:textId="77777777" w:rsidR="00ED774D" w:rsidRPr="00ED774D" w:rsidRDefault="00ED774D" w:rsidP="00ED774D">
            <w:pPr>
              <w:spacing w:after="0" w:line="276" w:lineRule="auto"/>
              <w:rPr>
                <w:rFonts w:ascii="Arial" w:eastAsia="Times New Roman" w:hAnsi="Arial" w:cs="Arial"/>
                <w:color w:val="385623"/>
              </w:rPr>
            </w:pPr>
          </w:p>
        </w:tc>
        <w:tc>
          <w:tcPr>
            <w:tcW w:w="2831" w:type="dxa"/>
          </w:tcPr>
          <w:p w14:paraId="17260F92" w14:textId="77777777" w:rsidR="00ED774D" w:rsidRPr="00ED774D" w:rsidRDefault="00ED774D" w:rsidP="00ED774D">
            <w:pPr>
              <w:spacing w:after="0" w:line="276" w:lineRule="auto"/>
              <w:rPr>
                <w:rFonts w:ascii="Arial" w:eastAsia="Times New Roman" w:hAnsi="Arial" w:cs="Arial"/>
                <w:color w:val="385623"/>
              </w:rPr>
            </w:pPr>
          </w:p>
        </w:tc>
        <w:tc>
          <w:tcPr>
            <w:tcW w:w="2832" w:type="dxa"/>
          </w:tcPr>
          <w:p w14:paraId="2A301321" w14:textId="77777777" w:rsidR="00ED774D" w:rsidRPr="00ED774D" w:rsidRDefault="00ED774D" w:rsidP="00ED774D">
            <w:pPr>
              <w:spacing w:after="0" w:line="276" w:lineRule="auto"/>
              <w:rPr>
                <w:rFonts w:ascii="Arial" w:eastAsia="Times New Roman" w:hAnsi="Arial" w:cs="Arial"/>
                <w:color w:val="385623"/>
              </w:rPr>
            </w:pPr>
          </w:p>
        </w:tc>
      </w:tr>
    </w:tbl>
    <w:p w14:paraId="5F350491" w14:textId="77777777" w:rsidR="00ED774D" w:rsidRPr="00ED774D" w:rsidRDefault="00ED774D" w:rsidP="00ED774D">
      <w:pPr>
        <w:spacing w:after="0" w:line="240" w:lineRule="auto"/>
        <w:jc w:val="both"/>
        <w:rPr>
          <w:rFonts w:ascii="Arial" w:hAnsi="Arial" w:cs="Arial"/>
          <w:sz w:val="24"/>
          <w:szCs w:val="24"/>
        </w:rPr>
      </w:pPr>
    </w:p>
    <w:p w14:paraId="0FFD109C" w14:textId="77777777" w:rsidR="00394EB8" w:rsidRPr="00394EB8" w:rsidRDefault="00394EB8" w:rsidP="00394EB8">
      <w:pPr>
        <w:pStyle w:val="Prrafodelista"/>
        <w:numPr>
          <w:ilvl w:val="0"/>
          <w:numId w:val="2"/>
        </w:numPr>
        <w:spacing w:after="0" w:line="240" w:lineRule="auto"/>
        <w:ind w:left="709" w:hanging="283"/>
        <w:jc w:val="both"/>
        <w:rPr>
          <w:rFonts w:ascii="Arial" w:hAnsi="Arial" w:cs="Arial"/>
          <w:sz w:val="24"/>
          <w:szCs w:val="24"/>
        </w:rPr>
      </w:pPr>
      <w:r w:rsidRPr="00394EB8">
        <w:rPr>
          <w:rFonts w:ascii="Arial" w:hAnsi="Arial" w:cs="Arial"/>
          <w:sz w:val="24"/>
          <w:szCs w:val="24"/>
        </w:rPr>
        <w:t>A continuación, se pide a los/las niños/as que vuelvan al gráfico en donde registraron los alimentos que habían consumido (actividad 1) e identifiquen en qué tipo de nivel de procesamiento los pueden ubicar. Se invita a reflexionar sobre cuán sa</w:t>
      </w:r>
      <w:r>
        <w:rPr>
          <w:rFonts w:ascii="Arial" w:hAnsi="Arial" w:cs="Arial"/>
          <w:sz w:val="24"/>
          <w:szCs w:val="24"/>
        </w:rPr>
        <w:t>ludable es nuestra alimentación</w:t>
      </w:r>
    </w:p>
    <w:p w14:paraId="7A72F3A8" w14:textId="77777777" w:rsidR="00ED774D" w:rsidRDefault="00ED774D" w:rsidP="00750ED4">
      <w:pPr>
        <w:spacing w:after="0" w:line="240" w:lineRule="auto"/>
        <w:jc w:val="both"/>
        <w:rPr>
          <w:rFonts w:ascii="Arial" w:hAnsi="Arial" w:cs="Arial"/>
          <w:sz w:val="24"/>
          <w:szCs w:val="24"/>
        </w:rPr>
      </w:pPr>
    </w:p>
    <w:p w14:paraId="26FA5CB5" w14:textId="77777777" w:rsidR="00016B08" w:rsidRPr="00582401" w:rsidRDefault="00016B08" w:rsidP="00016B08">
      <w:pPr>
        <w:shd w:val="clear" w:color="auto" w:fill="ED7D31"/>
        <w:spacing w:after="0" w:line="240" w:lineRule="auto"/>
        <w:jc w:val="both"/>
        <w:rPr>
          <w:rFonts w:ascii="Arial" w:hAnsi="Arial" w:cs="Arial"/>
          <w:b/>
          <w:sz w:val="24"/>
          <w:szCs w:val="24"/>
          <w:u w:val="single"/>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4: </w:t>
      </w:r>
      <w:r w:rsidRPr="00016B08">
        <w:rPr>
          <w:rFonts w:ascii="Arial" w:hAnsi="Arial" w:cs="Arial"/>
          <w:color w:val="FFFFFF" w:themeColor="background1"/>
          <w:sz w:val="24"/>
          <w:szCs w:val="24"/>
        </w:rPr>
        <w:t>¿De dónde provienen los alimentos?</w:t>
      </w:r>
    </w:p>
    <w:p w14:paraId="6DC35C26" w14:textId="77777777" w:rsidR="00016B08" w:rsidRDefault="00016B08" w:rsidP="00016B08">
      <w:pPr>
        <w:spacing w:after="0" w:line="240" w:lineRule="auto"/>
        <w:jc w:val="both"/>
        <w:rPr>
          <w:rFonts w:ascii="Arial" w:hAnsi="Arial" w:cs="Arial"/>
          <w:sz w:val="24"/>
          <w:szCs w:val="24"/>
        </w:rPr>
      </w:pPr>
    </w:p>
    <w:p w14:paraId="7AB31A2F" w14:textId="77777777" w:rsidR="00016B08" w:rsidRPr="00582401" w:rsidRDefault="00016B08" w:rsidP="00016B08">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14:paraId="44006AFE" w14:textId="77777777" w:rsidR="00016B08" w:rsidRPr="005B462A" w:rsidRDefault="00016B08" w:rsidP="00016B0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 minutos</w:t>
      </w:r>
    </w:p>
    <w:p w14:paraId="5F157E18" w14:textId="77777777" w:rsidR="00016B08" w:rsidRPr="005B462A" w:rsidRDefault="00016B08" w:rsidP="00016B08">
      <w:pPr>
        <w:spacing w:after="0" w:line="240" w:lineRule="auto"/>
        <w:ind w:left="708"/>
        <w:jc w:val="both"/>
        <w:rPr>
          <w:rFonts w:ascii="Arial" w:hAnsi="Arial" w:cs="Arial"/>
          <w:sz w:val="24"/>
          <w:szCs w:val="24"/>
        </w:rPr>
      </w:pPr>
    </w:p>
    <w:p w14:paraId="5693472B" w14:textId="77777777" w:rsidR="00016B08" w:rsidRPr="005B462A" w:rsidRDefault="00016B08" w:rsidP="00016B08">
      <w:pPr>
        <w:spacing w:after="0" w:line="240" w:lineRule="auto"/>
        <w:jc w:val="both"/>
        <w:rPr>
          <w:rFonts w:ascii="Arial" w:hAnsi="Arial" w:cs="Arial"/>
          <w:b/>
          <w:sz w:val="24"/>
          <w:szCs w:val="24"/>
        </w:rPr>
      </w:pPr>
      <w:r>
        <w:rPr>
          <w:rFonts w:ascii="Arial" w:hAnsi="Arial" w:cs="Arial"/>
          <w:b/>
          <w:sz w:val="24"/>
          <w:szCs w:val="24"/>
        </w:rPr>
        <w:t>Organización del aula</w:t>
      </w:r>
      <w:r w:rsidRPr="005B462A">
        <w:rPr>
          <w:rFonts w:ascii="Arial" w:hAnsi="Arial" w:cs="Arial"/>
          <w:b/>
          <w:sz w:val="24"/>
          <w:szCs w:val="24"/>
        </w:rPr>
        <w:t>:</w:t>
      </w:r>
    </w:p>
    <w:p w14:paraId="6B1E1E66"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w:t>
      </w:r>
    </w:p>
    <w:p w14:paraId="7D8130D4" w14:textId="77777777" w:rsidR="00016B08" w:rsidRPr="00A51F3D" w:rsidRDefault="00016B08" w:rsidP="00016B08">
      <w:pPr>
        <w:pStyle w:val="Prrafodelista"/>
        <w:spacing w:after="0" w:line="240" w:lineRule="auto"/>
        <w:ind w:left="709"/>
        <w:jc w:val="both"/>
        <w:rPr>
          <w:rFonts w:ascii="Arial" w:hAnsi="Arial" w:cs="Arial"/>
          <w:sz w:val="24"/>
          <w:szCs w:val="24"/>
        </w:rPr>
      </w:pPr>
    </w:p>
    <w:p w14:paraId="603B25EE" w14:textId="77777777" w:rsidR="00016B08" w:rsidRPr="005B462A" w:rsidRDefault="00016B08" w:rsidP="00016B08">
      <w:pPr>
        <w:spacing w:after="0" w:line="240" w:lineRule="auto"/>
        <w:jc w:val="both"/>
        <w:rPr>
          <w:rFonts w:ascii="Arial" w:hAnsi="Arial" w:cs="Arial"/>
          <w:b/>
          <w:sz w:val="24"/>
          <w:szCs w:val="24"/>
        </w:rPr>
      </w:pPr>
      <w:r>
        <w:rPr>
          <w:rFonts w:ascii="Arial" w:hAnsi="Arial" w:cs="Arial"/>
          <w:b/>
          <w:sz w:val="24"/>
          <w:szCs w:val="24"/>
        </w:rPr>
        <w:t>Recursos y materiales</w:t>
      </w:r>
      <w:r w:rsidRPr="005B462A">
        <w:rPr>
          <w:rFonts w:ascii="Arial" w:hAnsi="Arial" w:cs="Arial"/>
          <w:b/>
          <w:sz w:val="24"/>
          <w:szCs w:val="24"/>
        </w:rPr>
        <w:t>:</w:t>
      </w:r>
    </w:p>
    <w:p w14:paraId="582B1179"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Video y elementos para proyectar “¿De dónde vienen los alimentos?”:</w:t>
      </w:r>
    </w:p>
    <w:p w14:paraId="074A2C06" w14:textId="77777777" w:rsidR="00016B08" w:rsidRPr="00016B08" w:rsidRDefault="00C824C1" w:rsidP="00016B08">
      <w:pPr>
        <w:spacing w:after="0" w:line="276" w:lineRule="auto"/>
        <w:ind w:left="708"/>
        <w:rPr>
          <w:rFonts w:ascii="Arial" w:hAnsi="Arial" w:cs="Arial"/>
          <w:color w:val="000000" w:themeColor="text1"/>
        </w:rPr>
      </w:pPr>
      <w:hyperlink r:id="rId27" w:history="1">
        <w:r w:rsidR="00016B08" w:rsidRPr="00016B08">
          <w:rPr>
            <w:rStyle w:val="Hipervnculo"/>
            <w:rFonts w:ascii="Arial" w:hAnsi="Arial" w:cs="Arial"/>
          </w:rPr>
          <w:t>https://www.youtube.com/watch?v=QtLDiyCO7yo</w:t>
        </w:r>
      </w:hyperlink>
    </w:p>
    <w:p w14:paraId="43878638" w14:textId="77777777" w:rsidR="00016B08" w:rsidRDefault="00016B08" w:rsidP="00016B08">
      <w:pPr>
        <w:pStyle w:val="Prrafodelista"/>
        <w:spacing w:after="0" w:line="240" w:lineRule="auto"/>
        <w:ind w:left="709"/>
        <w:jc w:val="both"/>
        <w:rPr>
          <w:rFonts w:ascii="Arial" w:hAnsi="Arial" w:cs="Arial"/>
          <w:sz w:val="24"/>
          <w:szCs w:val="24"/>
        </w:rPr>
      </w:pPr>
    </w:p>
    <w:p w14:paraId="4134FA58" w14:textId="77777777" w:rsidR="00016B08" w:rsidRDefault="00016B08">
      <w:pPr>
        <w:spacing w:after="0" w:line="240" w:lineRule="auto"/>
        <w:rPr>
          <w:rFonts w:ascii="Arial" w:hAnsi="Arial" w:cs="Arial"/>
          <w:b/>
          <w:sz w:val="24"/>
          <w:szCs w:val="24"/>
        </w:rPr>
      </w:pPr>
      <w:r>
        <w:rPr>
          <w:rFonts w:ascii="Arial" w:hAnsi="Arial" w:cs="Arial"/>
          <w:b/>
          <w:sz w:val="24"/>
          <w:szCs w:val="24"/>
        </w:rPr>
        <w:br w:type="page"/>
      </w:r>
    </w:p>
    <w:p w14:paraId="2874E04E" w14:textId="77777777" w:rsidR="00016B08" w:rsidRPr="005B462A" w:rsidRDefault="00016B08" w:rsidP="00016B08">
      <w:pPr>
        <w:spacing w:after="0" w:line="240" w:lineRule="auto"/>
        <w:jc w:val="both"/>
        <w:rPr>
          <w:rFonts w:ascii="Arial" w:hAnsi="Arial" w:cs="Arial"/>
          <w:b/>
          <w:sz w:val="24"/>
          <w:szCs w:val="24"/>
        </w:rPr>
      </w:pPr>
      <w:r>
        <w:rPr>
          <w:rFonts w:ascii="Arial" w:hAnsi="Arial" w:cs="Arial"/>
          <w:b/>
          <w:sz w:val="24"/>
          <w:szCs w:val="24"/>
        </w:rPr>
        <w:lastRenderedPageBreak/>
        <w:t>Contenidos</w:t>
      </w:r>
      <w:r w:rsidRPr="005B462A">
        <w:rPr>
          <w:rFonts w:ascii="Arial" w:hAnsi="Arial" w:cs="Arial"/>
          <w:b/>
          <w:sz w:val="24"/>
          <w:szCs w:val="24"/>
        </w:rPr>
        <w:t>:</w:t>
      </w:r>
    </w:p>
    <w:p w14:paraId="26CDDE1D"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Características de los alimentos: de dónde provienen</w:t>
      </w:r>
    </w:p>
    <w:p w14:paraId="42CEC6D7" w14:textId="77777777" w:rsidR="00016B08" w:rsidRPr="005B462A" w:rsidRDefault="00016B08" w:rsidP="00016B08">
      <w:pPr>
        <w:pStyle w:val="Prrafodelista"/>
        <w:spacing w:after="0" w:line="240" w:lineRule="auto"/>
        <w:ind w:left="709"/>
        <w:jc w:val="both"/>
        <w:rPr>
          <w:rFonts w:ascii="Arial" w:hAnsi="Arial" w:cs="Arial"/>
          <w:sz w:val="24"/>
          <w:szCs w:val="24"/>
        </w:rPr>
      </w:pPr>
    </w:p>
    <w:p w14:paraId="11AF0AD0" w14:textId="77777777" w:rsidR="00016B08" w:rsidRDefault="00016B08" w:rsidP="00016B08">
      <w:pPr>
        <w:spacing w:after="0" w:line="240" w:lineRule="auto"/>
        <w:jc w:val="both"/>
        <w:rPr>
          <w:rFonts w:ascii="Arial" w:hAnsi="Arial" w:cs="Arial"/>
          <w:b/>
          <w:sz w:val="24"/>
          <w:szCs w:val="24"/>
        </w:rPr>
      </w:pPr>
      <w:r>
        <w:rPr>
          <w:rFonts w:ascii="Arial" w:hAnsi="Arial" w:cs="Arial"/>
          <w:b/>
          <w:sz w:val="24"/>
          <w:szCs w:val="24"/>
        </w:rPr>
        <w:t>Descripción</w:t>
      </w:r>
      <w:r w:rsidRPr="005B462A">
        <w:rPr>
          <w:rFonts w:ascii="Arial" w:hAnsi="Arial" w:cs="Arial"/>
          <w:b/>
          <w:sz w:val="24"/>
          <w:szCs w:val="24"/>
        </w:rPr>
        <w:t>:</w:t>
      </w:r>
    </w:p>
    <w:p w14:paraId="033E85D6"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A través del video se analizará de donde vienen los alimento</w:t>
      </w:r>
      <w:r>
        <w:rPr>
          <w:rFonts w:ascii="Arial" w:hAnsi="Arial" w:cs="Arial"/>
          <w:sz w:val="24"/>
          <w:szCs w:val="24"/>
        </w:rPr>
        <w:t>s que consumimos habitualmente</w:t>
      </w:r>
    </w:p>
    <w:p w14:paraId="10A12608"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113CB8BC"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 xml:space="preserve">A partir de lo trabajado en estas 4 actividades se propone al grupo pensar ¿qué deberíamos hacer para comer de forma más saludable? ¿qué alimentos deberíamos consumir? ¿de dónde se obtienen? ¿es posible conseguir estos alimentos en nuestro centro educativo? ¿cómo podríamos hacer si queremos “conseguir” fresas o tomates? ¿Saben lo que es un huerto? ¿alguno conoce uno? </w:t>
      </w:r>
    </w:p>
    <w:p w14:paraId="6187B4C6"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2E2EFDC7"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Se los/las anima a construir entre todos/as un huerto escolar. Para ello, se propone primero indagar cómo se hace y qué as</w:t>
      </w:r>
      <w:r>
        <w:rPr>
          <w:rFonts w:ascii="Arial" w:hAnsi="Arial" w:cs="Arial"/>
          <w:sz w:val="24"/>
          <w:szCs w:val="24"/>
        </w:rPr>
        <w:t>pectos hay que tener en cuenta</w:t>
      </w:r>
    </w:p>
    <w:p w14:paraId="5BCA79B5" w14:textId="77777777" w:rsidR="00016B08" w:rsidRDefault="00016B08" w:rsidP="00750ED4">
      <w:pPr>
        <w:spacing w:after="0" w:line="240" w:lineRule="auto"/>
        <w:jc w:val="both"/>
        <w:rPr>
          <w:rFonts w:ascii="Arial" w:hAnsi="Arial" w:cs="Arial"/>
          <w:sz w:val="24"/>
          <w:szCs w:val="24"/>
        </w:rPr>
      </w:pPr>
    </w:p>
    <w:p w14:paraId="01ABFA5C" w14:textId="77777777" w:rsidR="004D4536" w:rsidRPr="00582401" w:rsidRDefault="0062418B" w:rsidP="003F6778">
      <w:pPr>
        <w:pStyle w:val="ttulosegundo"/>
        <w:shd w:val="clear" w:color="auto" w:fill="50AF3F"/>
        <w:ind w:left="0" w:firstLine="0"/>
        <w:rPr>
          <w:rFonts w:ascii="Arial" w:hAnsi="Arial" w:cs="Arial"/>
        </w:rPr>
      </w:pPr>
      <w:bookmarkStart w:id="70" w:name="_Toc526506631"/>
      <w:bookmarkStart w:id="71" w:name="_Toc526506977"/>
      <w:bookmarkStart w:id="72" w:name="_Toc526763944"/>
      <w:bookmarkStart w:id="73" w:name="_Toc528054049"/>
      <w:r w:rsidRPr="0065280B">
        <w:rPr>
          <w:rFonts w:ascii="Arial" w:hAnsi="Arial" w:cs="Arial"/>
          <w:b/>
          <w:color w:val="FFFFFF" w:themeColor="background1"/>
        </w:rPr>
        <w:t>3.</w:t>
      </w:r>
      <w:r w:rsidR="00EB3C65">
        <w:rPr>
          <w:rFonts w:ascii="Arial" w:hAnsi="Arial" w:cs="Arial"/>
          <w:b/>
          <w:color w:val="FFFFFF" w:themeColor="background1"/>
        </w:rPr>
        <w:t>3</w:t>
      </w:r>
      <w:r w:rsidRPr="0065280B">
        <w:rPr>
          <w:rFonts w:ascii="Arial" w:hAnsi="Arial" w:cs="Arial"/>
          <w:b/>
          <w:color w:val="FFFFFF" w:themeColor="background1"/>
        </w:rPr>
        <w:t xml:space="preserve">. </w:t>
      </w:r>
      <w:bookmarkEnd w:id="70"/>
      <w:bookmarkEnd w:id="71"/>
      <w:bookmarkEnd w:id="72"/>
      <w:r w:rsidR="0085454F" w:rsidRPr="0085454F">
        <w:rPr>
          <w:rFonts w:ascii="Arial" w:hAnsi="Arial" w:cs="Arial"/>
          <w:b/>
          <w:color w:val="FFFFFF" w:themeColor="background1"/>
        </w:rPr>
        <w:t xml:space="preserve">Sesión </w:t>
      </w:r>
      <w:r w:rsidR="004C287E">
        <w:rPr>
          <w:rFonts w:ascii="Arial" w:hAnsi="Arial" w:cs="Arial"/>
          <w:b/>
          <w:color w:val="FFFFFF" w:themeColor="background1"/>
        </w:rPr>
        <w:t>2</w:t>
      </w:r>
      <w:r w:rsidR="0085454F" w:rsidRPr="0085454F">
        <w:rPr>
          <w:rFonts w:ascii="Arial" w:hAnsi="Arial" w:cs="Arial"/>
          <w:b/>
          <w:color w:val="FFFFFF" w:themeColor="background1"/>
        </w:rPr>
        <w:t xml:space="preserve">. </w:t>
      </w:r>
      <w:r w:rsidR="00016B08" w:rsidRPr="00016B08">
        <w:rPr>
          <w:rFonts w:ascii="Arial" w:hAnsi="Arial" w:cs="Arial"/>
          <w:b/>
          <w:color w:val="FFFFFF" w:themeColor="background1"/>
        </w:rPr>
        <w:t>Planificamos el huerto escolar</w:t>
      </w:r>
      <w:bookmarkEnd w:id="73"/>
    </w:p>
    <w:p w14:paraId="3DB05A96" w14:textId="77777777" w:rsidR="003F6778" w:rsidRDefault="003F6778" w:rsidP="00A845D7">
      <w:pPr>
        <w:spacing w:after="0" w:line="240" w:lineRule="auto"/>
        <w:jc w:val="both"/>
        <w:rPr>
          <w:rFonts w:ascii="Arial" w:hAnsi="Arial" w:cs="Arial"/>
          <w:b/>
          <w:sz w:val="24"/>
          <w:szCs w:val="24"/>
        </w:rPr>
      </w:pPr>
    </w:p>
    <w:p w14:paraId="31900B0E" w14:textId="77777777" w:rsidR="00A51F3D" w:rsidRPr="00582401" w:rsidRDefault="00016B08" w:rsidP="00A51F3D">
      <w:pPr>
        <w:spacing w:after="0" w:line="240" w:lineRule="auto"/>
        <w:jc w:val="both"/>
        <w:rPr>
          <w:rFonts w:ascii="Arial" w:hAnsi="Arial" w:cs="Arial"/>
          <w:sz w:val="24"/>
          <w:szCs w:val="24"/>
        </w:rPr>
      </w:pPr>
      <w:r>
        <w:rPr>
          <w:rFonts w:ascii="Arial" w:hAnsi="Arial" w:cs="Arial"/>
          <w:b/>
          <w:sz w:val="24"/>
          <w:szCs w:val="24"/>
        </w:rPr>
        <w:t>Tiempo</w:t>
      </w:r>
      <w:r w:rsidR="00A51F3D" w:rsidRPr="00582401">
        <w:rPr>
          <w:rFonts w:ascii="Arial" w:hAnsi="Arial" w:cs="Arial"/>
          <w:b/>
          <w:sz w:val="24"/>
          <w:szCs w:val="24"/>
        </w:rPr>
        <w:t>:</w:t>
      </w:r>
    </w:p>
    <w:p w14:paraId="7E04EB67" w14:textId="77777777" w:rsidR="00A51F3D" w:rsidRDefault="00016B08" w:rsidP="00A51F3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 jornadas</w:t>
      </w:r>
    </w:p>
    <w:p w14:paraId="1DC7CE06" w14:textId="77777777" w:rsidR="00A51F3D" w:rsidRPr="00582401" w:rsidRDefault="00A51F3D" w:rsidP="00A51F3D">
      <w:pPr>
        <w:pStyle w:val="Prrafodelista"/>
        <w:spacing w:after="0" w:line="240" w:lineRule="auto"/>
        <w:ind w:left="709"/>
        <w:jc w:val="both"/>
        <w:rPr>
          <w:rFonts w:ascii="Arial" w:hAnsi="Arial" w:cs="Arial"/>
          <w:sz w:val="24"/>
          <w:szCs w:val="24"/>
        </w:rPr>
      </w:pPr>
    </w:p>
    <w:p w14:paraId="15377C8C" w14:textId="77777777" w:rsidR="00A51F3D" w:rsidRPr="00582401" w:rsidRDefault="00016B08" w:rsidP="00A51F3D">
      <w:pPr>
        <w:spacing w:after="0" w:line="240" w:lineRule="auto"/>
        <w:jc w:val="both"/>
        <w:rPr>
          <w:rFonts w:ascii="Arial" w:hAnsi="Arial" w:cs="Arial"/>
          <w:sz w:val="24"/>
          <w:szCs w:val="24"/>
        </w:rPr>
      </w:pPr>
      <w:r>
        <w:rPr>
          <w:rFonts w:ascii="Arial" w:hAnsi="Arial" w:cs="Arial"/>
          <w:b/>
          <w:sz w:val="24"/>
          <w:szCs w:val="24"/>
        </w:rPr>
        <w:t>Objetivos:</w:t>
      </w:r>
    </w:p>
    <w:p w14:paraId="0CB1BB76"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 xml:space="preserve">Conocer los factores y condiciones a tener en cuenta para el armado de un huerto escolar.  </w:t>
      </w:r>
    </w:p>
    <w:p w14:paraId="197164FA"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2E3B8CC2"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Fomentar una actitud constructiva y activa en búsqueda de acciones de intervención para la búsqueda de soluciones ligadas a la alimentación saludable y ecológica.</w:t>
      </w:r>
    </w:p>
    <w:p w14:paraId="3D93C252"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6892A771"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 xml:space="preserve">Desarrollar redes de participación, involucrando a la comunidad educativa en su conjunto en propuestas y proyectos de intervención medioambiental. </w:t>
      </w:r>
    </w:p>
    <w:p w14:paraId="5D2E8A38" w14:textId="77777777" w:rsidR="00A51F3D" w:rsidRPr="00A51F3D" w:rsidRDefault="00A51F3D" w:rsidP="00A51F3D">
      <w:pPr>
        <w:pStyle w:val="Prrafodelista"/>
        <w:spacing w:after="0" w:line="240" w:lineRule="auto"/>
        <w:ind w:left="709"/>
        <w:jc w:val="both"/>
        <w:rPr>
          <w:rFonts w:ascii="Arial" w:hAnsi="Arial" w:cs="Arial"/>
          <w:sz w:val="24"/>
          <w:szCs w:val="24"/>
        </w:rPr>
      </w:pPr>
    </w:p>
    <w:p w14:paraId="5D795CF6" w14:textId="77777777" w:rsidR="00A51F3D" w:rsidRDefault="00A51F3D" w:rsidP="00016B08">
      <w:pPr>
        <w:shd w:val="clear" w:color="auto" w:fill="ED7D31"/>
        <w:spacing w:after="0" w:line="240" w:lineRule="auto"/>
        <w:jc w:val="both"/>
        <w:rPr>
          <w:rFonts w:ascii="Arial" w:hAnsi="Arial" w:cs="Arial"/>
          <w:b/>
          <w:sz w:val="24"/>
          <w:szCs w:val="24"/>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1: </w:t>
      </w:r>
      <w:r w:rsidR="00016B08" w:rsidRPr="00016B08">
        <w:rPr>
          <w:rFonts w:ascii="Arial" w:hAnsi="Arial" w:cs="Arial"/>
          <w:color w:val="FFFFFF" w:themeColor="background1"/>
          <w:sz w:val="24"/>
          <w:szCs w:val="24"/>
        </w:rPr>
        <w:t>Visita a un huerto</w:t>
      </w:r>
    </w:p>
    <w:p w14:paraId="13F0224F" w14:textId="77777777" w:rsidR="00016B08" w:rsidRDefault="00016B08" w:rsidP="00A51F3D">
      <w:pPr>
        <w:spacing w:after="0" w:line="240" w:lineRule="auto"/>
        <w:jc w:val="both"/>
        <w:rPr>
          <w:rFonts w:ascii="Arial" w:hAnsi="Arial" w:cs="Arial"/>
          <w:b/>
          <w:sz w:val="24"/>
          <w:szCs w:val="24"/>
        </w:rPr>
      </w:pPr>
    </w:p>
    <w:p w14:paraId="7E60FB79" w14:textId="77777777" w:rsidR="00016B08" w:rsidRPr="00582401" w:rsidRDefault="00016B08" w:rsidP="00016B08">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14:paraId="699C5BCC" w14:textId="77777777" w:rsidR="00016B08" w:rsidRPr="005B462A" w:rsidRDefault="00016B08" w:rsidP="00016B0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14:paraId="2E7A9147" w14:textId="77777777" w:rsidR="00016B08" w:rsidRPr="005B462A" w:rsidRDefault="00016B08" w:rsidP="00016B08">
      <w:pPr>
        <w:spacing w:after="0" w:line="240" w:lineRule="auto"/>
        <w:ind w:left="708"/>
        <w:jc w:val="both"/>
        <w:rPr>
          <w:rFonts w:ascii="Arial" w:hAnsi="Arial" w:cs="Arial"/>
          <w:sz w:val="24"/>
          <w:szCs w:val="24"/>
        </w:rPr>
      </w:pPr>
    </w:p>
    <w:p w14:paraId="2F242769" w14:textId="77777777" w:rsidR="00016B08" w:rsidRPr="005B462A" w:rsidRDefault="00016B08" w:rsidP="00016B08">
      <w:pPr>
        <w:spacing w:after="0" w:line="240" w:lineRule="auto"/>
        <w:jc w:val="both"/>
        <w:rPr>
          <w:rFonts w:ascii="Arial" w:hAnsi="Arial" w:cs="Arial"/>
          <w:b/>
          <w:sz w:val="24"/>
          <w:szCs w:val="24"/>
        </w:rPr>
      </w:pPr>
      <w:r>
        <w:rPr>
          <w:rFonts w:ascii="Arial" w:hAnsi="Arial" w:cs="Arial"/>
          <w:b/>
          <w:sz w:val="24"/>
          <w:szCs w:val="24"/>
        </w:rPr>
        <w:t>Organización del aula</w:t>
      </w:r>
      <w:r w:rsidRPr="005B462A">
        <w:rPr>
          <w:rFonts w:ascii="Arial" w:hAnsi="Arial" w:cs="Arial"/>
          <w:b/>
          <w:sz w:val="24"/>
          <w:szCs w:val="24"/>
        </w:rPr>
        <w:t>:</w:t>
      </w:r>
    </w:p>
    <w:p w14:paraId="1908C016"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Salida didáctica en grupo</w:t>
      </w:r>
    </w:p>
    <w:p w14:paraId="7FBDD6C4" w14:textId="77777777" w:rsidR="00016B08" w:rsidRPr="00A51F3D" w:rsidRDefault="00016B08" w:rsidP="00016B08">
      <w:pPr>
        <w:pStyle w:val="Prrafodelista"/>
        <w:spacing w:after="0" w:line="240" w:lineRule="auto"/>
        <w:ind w:left="709"/>
        <w:jc w:val="both"/>
        <w:rPr>
          <w:rFonts w:ascii="Arial" w:hAnsi="Arial" w:cs="Arial"/>
          <w:sz w:val="24"/>
          <w:szCs w:val="24"/>
        </w:rPr>
      </w:pPr>
    </w:p>
    <w:p w14:paraId="30E5280C" w14:textId="77777777" w:rsidR="00016B08" w:rsidRDefault="00016B08">
      <w:pPr>
        <w:spacing w:after="0" w:line="240" w:lineRule="auto"/>
        <w:rPr>
          <w:rFonts w:ascii="Arial" w:hAnsi="Arial" w:cs="Arial"/>
          <w:b/>
          <w:sz w:val="24"/>
          <w:szCs w:val="24"/>
        </w:rPr>
      </w:pPr>
      <w:r>
        <w:rPr>
          <w:rFonts w:ascii="Arial" w:hAnsi="Arial" w:cs="Arial"/>
          <w:b/>
          <w:sz w:val="24"/>
          <w:szCs w:val="24"/>
        </w:rPr>
        <w:br w:type="page"/>
      </w:r>
    </w:p>
    <w:p w14:paraId="623E1E29" w14:textId="77777777" w:rsidR="00016B08" w:rsidRPr="005B462A" w:rsidRDefault="00016B08" w:rsidP="00016B08">
      <w:pPr>
        <w:spacing w:after="0" w:line="240" w:lineRule="auto"/>
        <w:jc w:val="both"/>
        <w:rPr>
          <w:rFonts w:ascii="Arial" w:hAnsi="Arial" w:cs="Arial"/>
          <w:b/>
          <w:sz w:val="24"/>
          <w:szCs w:val="24"/>
        </w:rPr>
      </w:pPr>
      <w:r>
        <w:rPr>
          <w:rFonts w:ascii="Arial" w:hAnsi="Arial" w:cs="Arial"/>
          <w:b/>
          <w:sz w:val="24"/>
          <w:szCs w:val="24"/>
        </w:rPr>
        <w:lastRenderedPageBreak/>
        <w:t>Recursos y materiales</w:t>
      </w:r>
      <w:r w:rsidRPr="005B462A">
        <w:rPr>
          <w:rFonts w:ascii="Arial" w:hAnsi="Arial" w:cs="Arial"/>
          <w:b/>
          <w:sz w:val="24"/>
          <w:szCs w:val="24"/>
        </w:rPr>
        <w:t>:</w:t>
      </w:r>
    </w:p>
    <w:p w14:paraId="041807E1"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Máquina de fotos</w:t>
      </w:r>
    </w:p>
    <w:p w14:paraId="28F2F551" w14:textId="77777777" w:rsidR="00016B08" w:rsidRDefault="00016B08" w:rsidP="00016B08">
      <w:pPr>
        <w:pStyle w:val="Prrafodelista"/>
        <w:spacing w:after="0" w:line="240" w:lineRule="auto"/>
        <w:ind w:left="709"/>
        <w:jc w:val="both"/>
        <w:rPr>
          <w:rFonts w:ascii="Arial" w:hAnsi="Arial" w:cs="Arial"/>
          <w:sz w:val="24"/>
          <w:szCs w:val="24"/>
        </w:rPr>
      </w:pPr>
    </w:p>
    <w:p w14:paraId="0BB9EF35"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Autorizaciones para la salida didáctica</w:t>
      </w:r>
    </w:p>
    <w:p w14:paraId="771A825E" w14:textId="77777777" w:rsidR="00016B08" w:rsidRDefault="00016B08" w:rsidP="00016B08">
      <w:pPr>
        <w:pStyle w:val="Prrafodelista"/>
        <w:spacing w:after="0" w:line="240" w:lineRule="auto"/>
        <w:ind w:left="709"/>
        <w:jc w:val="both"/>
        <w:rPr>
          <w:rFonts w:ascii="Arial" w:hAnsi="Arial" w:cs="Arial"/>
          <w:sz w:val="24"/>
          <w:szCs w:val="24"/>
        </w:rPr>
      </w:pPr>
    </w:p>
    <w:p w14:paraId="4F08403E" w14:textId="77777777" w:rsidR="00016B08" w:rsidRDefault="00016B08" w:rsidP="00016B08">
      <w:pPr>
        <w:spacing w:after="0" w:line="240" w:lineRule="auto"/>
        <w:jc w:val="both"/>
        <w:rPr>
          <w:rFonts w:ascii="Arial" w:hAnsi="Arial" w:cs="Arial"/>
          <w:b/>
          <w:sz w:val="24"/>
          <w:szCs w:val="24"/>
        </w:rPr>
      </w:pPr>
      <w:r>
        <w:rPr>
          <w:rFonts w:ascii="Arial" w:hAnsi="Arial" w:cs="Arial"/>
          <w:b/>
          <w:sz w:val="24"/>
          <w:szCs w:val="24"/>
        </w:rPr>
        <w:t>Contenidos:</w:t>
      </w:r>
    </w:p>
    <w:p w14:paraId="0A955A2D"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Cuidados y necesidades</w:t>
      </w:r>
      <w:r>
        <w:rPr>
          <w:rFonts w:ascii="Arial" w:hAnsi="Arial" w:cs="Arial"/>
          <w:sz w:val="24"/>
          <w:szCs w:val="24"/>
        </w:rPr>
        <w:t xml:space="preserve"> para la manutención del huerto</w:t>
      </w:r>
    </w:p>
    <w:p w14:paraId="1EB1270C"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0D33C1C4"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Ciclos de las plantas</w:t>
      </w:r>
      <w:r>
        <w:rPr>
          <w:rFonts w:ascii="Arial" w:hAnsi="Arial" w:cs="Arial"/>
          <w:sz w:val="24"/>
          <w:szCs w:val="24"/>
        </w:rPr>
        <w:t xml:space="preserve"> (tiempos de siembra y cosecha)</w:t>
      </w:r>
    </w:p>
    <w:p w14:paraId="159D3DD8"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4C5A3F71"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El agua, el aire, la tierra y el sol: características, propi</w:t>
      </w:r>
      <w:r>
        <w:rPr>
          <w:rFonts w:ascii="Arial" w:hAnsi="Arial" w:cs="Arial"/>
          <w:sz w:val="24"/>
          <w:szCs w:val="24"/>
        </w:rPr>
        <w:t>edades y utilidad en el huerto</w:t>
      </w:r>
    </w:p>
    <w:p w14:paraId="3D409FD4"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73405052"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Observación, sele</w:t>
      </w:r>
      <w:r>
        <w:rPr>
          <w:rFonts w:ascii="Arial" w:hAnsi="Arial" w:cs="Arial"/>
          <w:sz w:val="24"/>
          <w:szCs w:val="24"/>
        </w:rPr>
        <w:t>cción y registro de información</w:t>
      </w:r>
    </w:p>
    <w:p w14:paraId="05563E7F"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58A84668"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Agricultura ecológica</w:t>
      </w:r>
    </w:p>
    <w:p w14:paraId="4AA1ED6E"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411E7325"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Uso y manejo de herramientas</w:t>
      </w:r>
      <w:r>
        <w:rPr>
          <w:rFonts w:ascii="Arial" w:hAnsi="Arial" w:cs="Arial"/>
          <w:sz w:val="24"/>
          <w:szCs w:val="24"/>
        </w:rPr>
        <w:t xml:space="preserve"> para el huerto</w:t>
      </w:r>
    </w:p>
    <w:p w14:paraId="483438A5" w14:textId="77777777" w:rsidR="00016B08" w:rsidRDefault="00016B08" w:rsidP="00016B08">
      <w:pPr>
        <w:spacing w:after="0" w:line="240" w:lineRule="auto"/>
        <w:jc w:val="both"/>
        <w:rPr>
          <w:rFonts w:ascii="Arial" w:hAnsi="Arial" w:cs="Arial"/>
          <w:b/>
          <w:sz w:val="24"/>
          <w:szCs w:val="24"/>
        </w:rPr>
      </w:pPr>
    </w:p>
    <w:p w14:paraId="166DE27E" w14:textId="77777777" w:rsidR="00016B08" w:rsidRDefault="00016B08" w:rsidP="00016B08">
      <w:pPr>
        <w:spacing w:after="0" w:line="240" w:lineRule="auto"/>
        <w:jc w:val="both"/>
        <w:rPr>
          <w:rFonts w:ascii="Arial" w:hAnsi="Arial" w:cs="Arial"/>
          <w:b/>
          <w:sz w:val="24"/>
          <w:szCs w:val="24"/>
        </w:rPr>
      </w:pPr>
      <w:r w:rsidRPr="005B462A">
        <w:rPr>
          <w:rFonts w:ascii="Arial" w:hAnsi="Arial" w:cs="Arial"/>
          <w:b/>
          <w:sz w:val="24"/>
          <w:szCs w:val="24"/>
        </w:rPr>
        <w:t>Descripción:</w:t>
      </w:r>
    </w:p>
    <w:p w14:paraId="1096B95E"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Se propone una salida didáctica con el grupo a un huerto cercano al centro educativo. Se debe contactar con anterioridad a algún vecino u organización que cuente con un huerto. Es importante conversar previamente con el responsable del mismo para notificarle cuáles son los objetivos de la visita y qué informació</w:t>
      </w:r>
      <w:r>
        <w:rPr>
          <w:rFonts w:ascii="Arial" w:hAnsi="Arial" w:cs="Arial"/>
          <w:sz w:val="24"/>
          <w:szCs w:val="24"/>
        </w:rPr>
        <w:t>n necesitamos que nos brinde</w:t>
      </w:r>
    </w:p>
    <w:p w14:paraId="01520A78"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43683D5D"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Asimismo, es importante trabajar sobre la salida didáctica con los/las niños/as con anterioridad. Se recomienda hacer un listado de preguntas que surjan del grupo… “si queremos armar un huerto en nuestra escuela, ¿qué queremos averiguar? ¿cómo lo vamos a preguntar? ¿a qué cosas debemos estar atentos en la visita? ¿a qué cosas les tomaremos fotografía?”. Se sugiere l</w:t>
      </w:r>
      <w:r>
        <w:rPr>
          <w:rFonts w:ascii="Arial" w:hAnsi="Arial" w:cs="Arial"/>
          <w:sz w:val="24"/>
          <w:szCs w:val="24"/>
        </w:rPr>
        <w:t>levar el registro de preguntas</w:t>
      </w:r>
    </w:p>
    <w:p w14:paraId="1106F33A" w14:textId="77777777" w:rsidR="00016B08" w:rsidRPr="00016B08" w:rsidRDefault="00016B08" w:rsidP="00016B08">
      <w:pPr>
        <w:pStyle w:val="Prrafodelista"/>
        <w:rPr>
          <w:rFonts w:ascii="Arial" w:hAnsi="Arial" w:cs="Arial"/>
          <w:sz w:val="24"/>
          <w:szCs w:val="24"/>
        </w:rPr>
      </w:pPr>
    </w:p>
    <w:p w14:paraId="52ADC03A" w14:textId="77777777" w:rsid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Para la salida didáctica se puede convocar a los padres/familiares que estén interesados en la construcción</w:t>
      </w:r>
      <w:r>
        <w:rPr>
          <w:rFonts w:ascii="Arial" w:hAnsi="Arial" w:cs="Arial"/>
          <w:sz w:val="24"/>
          <w:szCs w:val="24"/>
        </w:rPr>
        <w:t xml:space="preserve"> del huerto para que acompañen</w:t>
      </w:r>
    </w:p>
    <w:p w14:paraId="6EB447D6" w14:textId="77777777" w:rsidR="00016B08" w:rsidRPr="00016B08" w:rsidRDefault="00016B08" w:rsidP="00016B08">
      <w:pPr>
        <w:pStyle w:val="Prrafodelista"/>
        <w:spacing w:after="0" w:line="240" w:lineRule="auto"/>
        <w:ind w:left="709"/>
        <w:jc w:val="both"/>
        <w:rPr>
          <w:rFonts w:ascii="Arial" w:hAnsi="Arial" w:cs="Arial"/>
          <w:sz w:val="24"/>
          <w:szCs w:val="24"/>
        </w:rPr>
      </w:pPr>
    </w:p>
    <w:p w14:paraId="1534C39F"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Durante la visita al huerto es importante que la persona que nos reciba y guíe (el/la responsable del huerto) nos cuente sobre las siguientes cuestiones:</w:t>
      </w:r>
    </w:p>
    <w:p w14:paraId="24416D60" w14:textId="77777777" w:rsidR="00016B08" w:rsidRPr="00016B08" w:rsidRDefault="00016B08" w:rsidP="00016B08">
      <w:pPr>
        <w:pStyle w:val="Prrafodelista"/>
        <w:numPr>
          <w:ilvl w:val="1"/>
          <w:numId w:val="2"/>
        </w:numPr>
        <w:spacing w:after="0"/>
        <w:rPr>
          <w:rFonts w:ascii="Arial" w:hAnsi="Arial" w:cs="Arial"/>
          <w:sz w:val="24"/>
          <w:szCs w:val="24"/>
        </w:rPr>
      </w:pPr>
      <w:r w:rsidRPr="00016B08">
        <w:rPr>
          <w:rFonts w:ascii="Arial" w:hAnsi="Arial" w:cs="Arial"/>
          <w:sz w:val="24"/>
          <w:szCs w:val="24"/>
        </w:rPr>
        <w:t>Cómo se empieza a hacer un huerto</w:t>
      </w:r>
    </w:p>
    <w:p w14:paraId="7D0DC1B4" w14:textId="77777777" w:rsidR="00016B08" w:rsidRPr="00016B08" w:rsidRDefault="00016B08" w:rsidP="00016B08">
      <w:pPr>
        <w:pStyle w:val="Prrafodelista"/>
        <w:numPr>
          <w:ilvl w:val="1"/>
          <w:numId w:val="2"/>
        </w:numPr>
        <w:spacing w:after="0"/>
        <w:rPr>
          <w:rFonts w:ascii="Arial" w:hAnsi="Arial" w:cs="Arial"/>
          <w:sz w:val="24"/>
          <w:szCs w:val="24"/>
        </w:rPr>
      </w:pPr>
      <w:r w:rsidRPr="00016B08">
        <w:rPr>
          <w:rFonts w:ascii="Arial" w:hAnsi="Arial" w:cs="Arial"/>
          <w:sz w:val="24"/>
          <w:szCs w:val="24"/>
        </w:rPr>
        <w:t>Qué frutas/verduras se pueden plantar</w:t>
      </w:r>
    </w:p>
    <w:p w14:paraId="13CD21AF" w14:textId="77777777" w:rsidR="00016B08" w:rsidRPr="00016B08" w:rsidRDefault="00016B08" w:rsidP="00016B08">
      <w:pPr>
        <w:pStyle w:val="Prrafodelista"/>
        <w:numPr>
          <w:ilvl w:val="1"/>
          <w:numId w:val="2"/>
        </w:numPr>
        <w:spacing w:after="0"/>
        <w:rPr>
          <w:rFonts w:ascii="Arial" w:hAnsi="Arial" w:cs="Arial"/>
          <w:sz w:val="24"/>
          <w:szCs w:val="24"/>
        </w:rPr>
      </w:pPr>
      <w:r w:rsidRPr="00016B08">
        <w:rPr>
          <w:rFonts w:ascii="Arial" w:hAnsi="Arial" w:cs="Arial"/>
          <w:sz w:val="24"/>
          <w:szCs w:val="24"/>
        </w:rPr>
        <w:t>Qué cuidados necesita un huerto</w:t>
      </w:r>
    </w:p>
    <w:p w14:paraId="3F9203D3" w14:textId="77777777" w:rsidR="00016B08" w:rsidRPr="00016B08" w:rsidRDefault="00016B08" w:rsidP="00016B08">
      <w:pPr>
        <w:pStyle w:val="Prrafodelista"/>
        <w:numPr>
          <w:ilvl w:val="1"/>
          <w:numId w:val="2"/>
        </w:numPr>
        <w:spacing w:after="0"/>
        <w:rPr>
          <w:rFonts w:ascii="Arial" w:hAnsi="Arial" w:cs="Arial"/>
          <w:sz w:val="24"/>
          <w:szCs w:val="24"/>
        </w:rPr>
      </w:pPr>
      <w:r w:rsidRPr="00016B08">
        <w:rPr>
          <w:rFonts w:ascii="Arial" w:hAnsi="Arial" w:cs="Arial"/>
          <w:sz w:val="24"/>
          <w:szCs w:val="24"/>
        </w:rPr>
        <w:lastRenderedPageBreak/>
        <w:t xml:space="preserve">Qué elementos se necesitan para la construcción del huerto </w:t>
      </w:r>
    </w:p>
    <w:p w14:paraId="5FA999E8" w14:textId="77777777" w:rsidR="00016B08" w:rsidRDefault="00016B08" w:rsidP="00016B08">
      <w:pPr>
        <w:spacing w:after="0" w:line="276" w:lineRule="auto"/>
        <w:rPr>
          <w:color w:val="000000" w:themeColor="text1"/>
        </w:rPr>
      </w:pPr>
    </w:p>
    <w:p w14:paraId="08823479" w14:textId="77777777" w:rsidR="00016B08" w:rsidRPr="00016B08" w:rsidRDefault="00016B08" w:rsidP="00016B08">
      <w:pPr>
        <w:pStyle w:val="Prrafodelista"/>
        <w:numPr>
          <w:ilvl w:val="0"/>
          <w:numId w:val="2"/>
        </w:numPr>
        <w:spacing w:after="0" w:line="240" w:lineRule="auto"/>
        <w:ind w:left="709" w:hanging="283"/>
        <w:jc w:val="both"/>
        <w:rPr>
          <w:rFonts w:ascii="Arial" w:hAnsi="Arial" w:cs="Arial"/>
          <w:sz w:val="24"/>
          <w:szCs w:val="24"/>
        </w:rPr>
      </w:pPr>
      <w:r w:rsidRPr="00016B08">
        <w:rPr>
          <w:rFonts w:ascii="Arial" w:hAnsi="Arial" w:cs="Arial"/>
          <w:sz w:val="24"/>
          <w:szCs w:val="24"/>
        </w:rPr>
        <w:t>Después de la visita, se hace un intercambio oral y grupal sobre las sensaciones y opiniones sobre la visita, identificando qué fue lo que más les gustó y qué cosas aprendieron. Los/las niños/as hacen un dibujo para regist</w:t>
      </w:r>
      <w:r>
        <w:rPr>
          <w:rFonts w:ascii="Arial" w:hAnsi="Arial" w:cs="Arial"/>
          <w:sz w:val="24"/>
          <w:szCs w:val="24"/>
        </w:rPr>
        <w:t>rar lo vivenciado en la visita</w:t>
      </w:r>
    </w:p>
    <w:p w14:paraId="0623BB9C" w14:textId="77777777" w:rsidR="00016B08" w:rsidRPr="00016B08" w:rsidRDefault="00016B08" w:rsidP="00016B08">
      <w:pPr>
        <w:spacing w:after="0" w:line="240" w:lineRule="auto"/>
        <w:jc w:val="both"/>
        <w:rPr>
          <w:rFonts w:ascii="Arial" w:hAnsi="Arial" w:cs="Arial"/>
          <w:sz w:val="24"/>
          <w:szCs w:val="24"/>
        </w:rPr>
      </w:pPr>
    </w:p>
    <w:p w14:paraId="23E1053F" w14:textId="77777777" w:rsidR="00A51F3D" w:rsidRDefault="00A51F3D" w:rsidP="00A51F3D">
      <w:pPr>
        <w:shd w:val="clear" w:color="auto" w:fill="ED7D31"/>
        <w:spacing w:after="0" w:line="240" w:lineRule="auto"/>
        <w:jc w:val="both"/>
        <w:rPr>
          <w:rFonts w:ascii="Arial" w:hAnsi="Arial" w:cs="Arial"/>
          <w:b/>
          <w:sz w:val="24"/>
          <w:szCs w:val="24"/>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2: </w:t>
      </w:r>
      <w:r w:rsidR="00572FAD" w:rsidRPr="00572FAD">
        <w:rPr>
          <w:rFonts w:ascii="Arial" w:hAnsi="Arial" w:cs="Arial"/>
          <w:color w:val="FFFFFF" w:themeColor="background1"/>
          <w:sz w:val="24"/>
          <w:szCs w:val="24"/>
        </w:rPr>
        <w:t>Asamblea para distribuir tareas y crear comité del huerto</w:t>
      </w:r>
    </w:p>
    <w:p w14:paraId="0A9316DC" w14:textId="77777777" w:rsidR="00A51F3D" w:rsidRDefault="00A51F3D" w:rsidP="00A51F3D">
      <w:pPr>
        <w:spacing w:after="0" w:line="240" w:lineRule="auto"/>
        <w:jc w:val="both"/>
        <w:rPr>
          <w:rFonts w:ascii="Arial" w:hAnsi="Arial" w:cs="Arial"/>
          <w:b/>
          <w:sz w:val="24"/>
          <w:szCs w:val="24"/>
        </w:rPr>
      </w:pPr>
    </w:p>
    <w:p w14:paraId="47E0A8A6" w14:textId="77777777" w:rsidR="00572FAD" w:rsidRPr="00582401" w:rsidRDefault="00572FAD" w:rsidP="00572FAD">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14:paraId="10B2C106" w14:textId="77777777" w:rsidR="00572FAD" w:rsidRPr="005B462A" w:rsidRDefault="00572FAD" w:rsidP="00572FA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40 minutos</w:t>
      </w:r>
    </w:p>
    <w:p w14:paraId="34A3B90E" w14:textId="77777777" w:rsidR="00572FAD" w:rsidRPr="005B462A" w:rsidRDefault="00572FAD" w:rsidP="00572FAD">
      <w:pPr>
        <w:spacing w:after="0" w:line="240" w:lineRule="auto"/>
        <w:ind w:left="708"/>
        <w:jc w:val="both"/>
        <w:rPr>
          <w:rFonts w:ascii="Arial" w:hAnsi="Arial" w:cs="Arial"/>
          <w:sz w:val="24"/>
          <w:szCs w:val="24"/>
        </w:rPr>
      </w:pPr>
    </w:p>
    <w:p w14:paraId="07FF1892" w14:textId="77777777" w:rsidR="00572FAD" w:rsidRPr="005B462A" w:rsidRDefault="00572FAD" w:rsidP="00572FAD">
      <w:pPr>
        <w:spacing w:after="0" w:line="240" w:lineRule="auto"/>
        <w:jc w:val="both"/>
        <w:rPr>
          <w:rFonts w:ascii="Arial" w:hAnsi="Arial" w:cs="Arial"/>
          <w:b/>
          <w:sz w:val="24"/>
          <w:szCs w:val="24"/>
        </w:rPr>
      </w:pPr>
      <w:r>
        <w:rPr>
          <w:rFonts w:ascii="Arial" w:hAnsi="Arial" w:cs="Arial"/>
          <w:b/>
          <w:sz w:val="24"/>
          <w:szCs w:val="24"/>
        </w:rPr>
        <w:t>Organización del aula</w:t>
      </w:r>
      <w:r w:rsidRPr="005B462A">
        <w:rPr>
          <w:rFonts w:ascii="Arial" w:hAnsi="Arial" w:cs="Arial"/>
          <w:b/>
          <w:sz w:val="24"/>
          <w:szCs w:val="24"/>
        </w:rPr>
        <w:t>:</w:t>
      </w:r>
    </w:p>
    <w:p w14:paraId="605E3B48" w14:textId="77777777" w:rsid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Reunión de padres/familiares y docentes</w:t>
      </w:r>
    </w:p>
    <w:p w14:paraId="1A15135F" w14:textId="77777777" w:rsidR="00572FAD" w:rsidRPr="00A51F3D" w:rsidRDefault="00572FAD" w:rsidP="00572FAD">
      <w:pPr>
        <w:pStyle w:val="Prrafodelista"/>
        <w:spacing w:after="0" w:line="240" w:lineRule="auto"/>
        <w:ind w:left="709"/>
        <w:jc w:val="both"/>
        <w:rPr>
          <w:rFonts w:ascii="Arial" w:hAnsi="Arial" w:cs="Arial"/>
          <w:sz w:val="24"/>
          <w:szCs w:val="24"/>
        </w:rPr>
      </w:pPr>
    </w:p>
    <w:p w14:paraId="3594F1AA" w14:textId="77777777" w:rsidR="00572FAD" w:rsidRPr="005B462A" w:rsidRDefault="00572FAD" w:rsidP="00572FAD">
      <w:pPr>
        <w:spacing w:after="0" w:line="240" w:lineRule="auto"/>
        <w:rPr>
          <w:rFonts w:ascii="Arial" w:hAnsi="Arial" w:cs="Arial"/>
          <w:b/>
          <w:sz w:val="24"/>
          <w:szCs w:val="24"/>
        </w:rPr>
      </w:pPr>
      <w:r>
        <w:rPr>
          <w:rFonts w:ascii="Arial" w:hAnsi="Arial" w:cs="Arial"/>
          <w:b/>
          <w:sz w:val="24"/>
          <w:szCs w:val="24"/>
        </w:rPr>
        <w:t>Recursos y materiales</w:t>
      </w:r>
      <w:r w:rsidRPr="005B462A">
        <w:rPr>
          <w:rFonts w:ascii="Arial" w:hAnsi="Arial" w:cs="Arial"/>
          <w:b/>
          <w:sz w:val="24"/>
          <w:szCs w:val="24"/>
        </w:rPr>
        <w:t>:</w:t>
      </w:r>
    </w:p>
    <w:p w14:paraId="2E07CB8B"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Elementos para re</w:t>
      </w:r>
      <w:r>
        <w:rPr>
          <w:rFonts w:ascii="Arial" w:hAnsi="Arial" w:cs="Arial"/>
          <w:sz w:val="24"/>
          <w:szCs w:val="24"/>
        </w:rPr>
        <w:t>gistrar las decisiones tomadas</w:t>
      </w:r>
    </w:p>
    <w:p w14:paraId="7C186397" w14:textId="77777777" w:rsidR="00572FAD" w:rsidRDefault="00572FAD" w:rsidP="00572FAD">
      <w:pPr>
        <w:pStyle w:val="Prrafodelista"/>
        <w:spacing w:after="0" w:line="240" w:lineRule="auto"/>
        <w:ind w:left="709"/>
        <w:jc w:val="both"/>
        <w:rPr>
          <w:rFonts w:ascii="Arial" w:hAnsi="Arial" w:cs="Arial"/>
          <w:sz w:val="24"/>
          <w:szCs w:val="24"/>
        </w:rPr>
      </w:pPr>
    </w:p>
    <w:p w14:paraId="4EB19EBA" w14:textId="77777777" w:rsidR="00572FAD" w:rsidRDefault="00572FAD" w:rsidP="00572FAD">
      <w:pPr>
        <w:spacing w:after="0" w:line="240" w:lineRule="auto"/>
        <w:jc w:val="both"/>
        <w:rPr>
          <w:rFonts w:ascii="Arial" w:hAnsi="Arial" w:cs="Arial"/>
          <w:b/>
          <w:sz w:val="24"/>
          <w:szCs w:val="24"/>
        </w:rPr>
      </w:pPr>
      <w:r>
        <w:rPr>
          <w:rFonts w:ascii="Arial" w:hAnsi="Arial" w:cs="Arial"/>
          <w:b/>
          <w:sz w:val="24"/>
          <w:szCs w:val="24"/>
        </w:rPr>
        <w:t>Contenidos:</w:t>
      </w:r>
    </w:p>
    <w:p w14:paraId="0F231D9D"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Creación y organización del comité de huerto escolar</w:t>
      </w:r>
    </w:p>
    <w:p w14:paraId="5133D3EB" w14:textId="77777777" w:rsidR="00572FAD" w:rsidRDefault="00572FAD" w:rsidP="00572FAD">
      <w:pPr>
        <w:spacing w:after="0" w:line="240" w:lineRule="auto"/>
        <w:jc w:val="both"/>
        <w:rPr>
          <w:rFonts w:ascii="Arial" w:hAnsi="Arial" w:cs="Arial"/>
          <w:b/>
          <w:sz w:val="24"/>
          <w:szCs w:val="24"/>
        </w:rPr>
      </w:pPr>
    </w:p>
    <w:p w14:paraId="4C55CDF0" w14:textId="77777777" w:rsidR="00572FAD" w:rsidRDefault="00572FAD" w:rsidP="00572FAD">
      <w:pPr>
        <w:spacing w:after="0" w:line="240" w:lineRule="auto"/>
        <w:jc w:val="both"/>
        <w:rPr>
          <w:rFonts w:ascii="Arial" w:hAnsi="Arial" w:cs="Arial"/>
          <w:b/>
          <w:sz w:val="24"/>
          <w:szCs w:val="24"/>
        </w:rPr>
      </w:pPr>
      <w:r w:rsidRPr="005B462A">
        <w:rPr>
          <w:rFonts w:ascii="Arial" w:hAnsi="Arial" w:cs="Arial"/>
          <w:b/>
          <w:sz w:val="24"/>
          <w:szCs w:val="24"/>
        </w:rPr>
        <w:t>Descripción:</w:t>
      </w:r>
    </w:p>
    <w:p w14:paraId="12CA5BCA"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Se propone invitar a una reunión/asamblea a toda la comunidad educativa (familiares y docentes). Mediante una comunicación escrita previa, se les anticipará que se inicia un proyecto de huerto escolar y que se convoca a una asamblea a quienes quieran formar parte del proyecto. En la reunión se presentan los objetivos y la fundamentación del proyecto de huerto, haciendo foco en la importancia de la construcción colectiva, el cuidado del medio ambiente y la alimentación saludable</w:t>
      </w:r>
    </w:p>
    <w:p w14:paraId="78300190" w14:textId="77777777" w:rsidR="00572FAD" w:rsidRDefault="00572FAD" w:rsidP="00572FAD">
      <w:pPr>
        <w:spacing w:after="0" w:line="276" w:lineRule="auto"/>
      </w:pPr>
    </w:p>
    <w:p w14:paraId="64B8DF75"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Es necesaria la presencia de un responsable dentro del equipo docente que se asuma como coordinador del proyecto. Se determina un listado de actividades y roles necesario para llevar adelante el huerto y cada participante selecciona de forma voluntaria cómo va a participar y sus posibilidades de compromiso. En este sentido, es importante establecer de forma escrita cuáles serán los roles y funciones de quienes participan: Por ejemplo,</w:t>
      </w:r>
    </w:p>
    <w:p w14:paraId="236165F2" w14:textId="77777777" w:rsidR="00572FAD" w:rsidRPr="00572FAD" w:rsidRDefault="00572FAD" w:rsidP="00572FAD">
      <w:pPr>
        <w:pStyle w:val="Prrafodelista"/>
        <w:numPr>
          <w:ilvl w:val="1"/>
          <w:numId w:val="2"/>
        </w:numPr>
        <w:spacing w:after="0"/>
        <w:jc w:val="both"/>
        <w:rPr>
          <w:rFonts w:ascii="Arial" w:hAnsi="Arial" w:cs="Arial"/>
          <w:sz w:val="24"/>
          <w:szCs w:val="24"/>
        </w:rPr>
      </w:pPr>
      <w:r w:rsidRPr="00572FAD">
        <w:rPr>
          <w:rFonts w:ascii="Arial" w:hAnsi="Arial" w:cs="Arial"/>
          <w:b/>
          <w:sz w:val="24"/>
          <w:szCs w:val="24"/>
        </w:rPr>
        <w:t>El coordinador del huerto debe:</w:t>
      </w:r>
      <w:r w:rsidRPr="00572FAD">
        <w:rPr>
          <w:rFonts w:ascii="Arial" w:hAnsi="Arial" w:cs="Arial"/>
          <w:sz w:val="24"/>
          <w:szCs w:val="24"/>
        </w:rPr>
        <w:t xml:space="preserve"> organizar las reuniones del comité; motivar a la comunidad educativa a llevar adelante el proyecto; gestionar la ejecución de las actividades; establecer vínculos y conexiones con organizaciones/ayuntamiento para solicitar ayudas; ser el nexo entre todos los participantes. </w:t>
      </w:r>
    </w:p>
    <w:p w14:paraId="6A90B19B" w14:textId="77777777" w:rsidR="00572FAD" w:rsidRPr="00572FAD" w:rsidRDefault="00572FAD" w:rsidP="00572FAD">
      <w:pPr>
        <w:pStyle w:val="Prrafodelista"/>
        <w:numPr>
          <w:ilvl w:val="1"/>
          <w:numId w:val="2"/>
        </w:numPr>
        <w:spacing w:after="0"/>
        <w:jc w:val="both"/>
        <w:rPr>
          <w:rFonts w:ascii="Arial" w:hAnsi="Arial" w:cs="Arial"/>
          <w:sz w:val="24"/>
          <w:szCs w:val="24"/>
        </w:rPr>
      </w:pPr>
      <w:r w:rsidRPr="00572FAD">
        <w:rPr>
          <w:rFonts w:ascii="Arial" w:hAnsi="Arial" w:cs="Arial"/>
          <w:b/>
          <w:sz w:val="24"/>
          <w:szCs w:val="24"/>
        </w:rPr>
        <w:lastRenderedPageBreak/>
        <w:t>El equipo docente debe:</w:t>
      </w:r>
      <w:r w:rsidRPr="00572FAD">
        <w:rPr>
          <w:rFonts w:ascii="Arial" w:hAnsi="Arial" w:cs="Arial"/>
          <w:sz w:val="24"/>
          <w:szCs w:val="24"/>
        </w:rPr>
        <w:t xml:space="preserve"> llevar adelante las actividades en sus clases/aulas vinculadas al huerto escolar; garantizar el cuidado y uso adecuado de los materiales; respetar los turnos y actividades de cuidado del huerto. </w:t>
      </w:r>
    </w:p>
    <w:p w14:paraId="4BFA6618" w14:textId="77777777" w:rsidR="00572FAD" w:rsidRPr="00572FAD" w:rsidRDefault="00572FAD" w:rsidP="00572FAD">
      <w:pPr>
        <w:pStyle w:val="Prrafodelista"/>
        <w:numPr>
          <w:ilvl w:val="1"/>
          <w:numId w:val="2"/>
        </w:numPr>
        <w:spacing w:after="0"/>
        <w:jc w:val="both"/>
        <w:rPr>
          <w:rFonts w:ascii="Arial" w:hAnsi="Arial" w:cs="Arial"/>
          <w:sz w:val="24"/>
          <w:szCs w:val="24"/>
        </w:rPr>
      </w:pPr>
      <w:r w:rsidRPr="00572FAD">
        <w:rPr>
          <w:rFonts w:ascii="Arial" w:hAnsi="Arial" w:cs="Arial"/>
          <w:b/>
          <w:sz w:val="24"/>
          <w:szCs w:val="24"/>
        </w:rPr>
        <w:t>Los/las niños/as deben:</w:t>
      </w:r>
      <w:r w:rsidRPr="00572FAD">
        <w:rPr>
          <w:rFonts w:ascii="Arial" w:hAnsi="Arial" w:cs="Arial"/>
          <w:sz w:val="24"/>
          <w:szCs w:val="24"/>
        </w:rPr>
        <w:t xml:space="preserve"> Participar de las actividades del huerto (tanto del armado como de su cuidado y manutención); ser agentes multiplicadores de las actividades del huerto en la comunidad y en sus hogares. </w:t>
      </w:r>
    </w:p>
    <w:p w14:paraId="602B77F0" w14:textId="77777777" w:rsidR="00572FAD" w:rsidRPr="00572FAD" w:rsidRDefault="00572FAD" w:rsidP="00572FAD">
      <w:pPr>
        <w:pStyle w:val="Prrafodelista"/>
        <w:numPr>
          <w:ilvl w:val="1"/>
          <w:numId w:val="2"/>
        </w:numPr>
        <w:spacing w:after="0"/>
        <w:jc w:val="both"/>
        <w:rPr>
          <w:rFonts w:ascii="Arial" w:hAnsi="Arial" w:cs="Arial"/>
          <w:sz w:val="24"/>
          <w:szCs w:val="24"/>
        </w:rPr>
      </w:pPr>
      <w:r w:rsidRPr="00572FAD">
        <w:rPr>
          <w:rFonts w:ascii="Arial" w:hAnsi="Arial" w:cs="Arial"/>
          <w:b/>
          <w:sz w:val="24"/>
          <w:szCs w:val="24"/>
        </w:rPr>
        <w:t>Los padres/madres/familiares deben:</w:t>
      </w:r>
      <w:r w:rsidRPr="00572FAD">
        <w:rPr>
          <w:rFonts w:ascii="Arial" w:hAnsi="Arial" w:cs="Arial"/>
          <w:sz w:val="24"/>
          <w:szCs w:val="24"/>
        </w:rPr>
        <w:t xml:space="preserve"> Colaborar en el armado y mantenimiento del huerto; facilitar insumos y herramientas cuando se necesiten; participar en las reuniones del comité y posibles capacitaciones.</w:t>
      </w:r>
    </w:p>
    <w:p w14:paraId="7EA52E7D" w14:textId="77777777" w:rsidR="00572FAD" w:rsidRDefault="00572FAD" w:rsidP="00572FAD">
      <w:pPr>
        <w:spacing w:after="0" w:line="276" w:lineRule="auto"/>
        <w:rPr>
          <w:b/>
          <w:color w:val="000000" w:themeColor="text1"/>
        </w:rPr>
      </w:pPr>
    </w:p>
    <w:p w14:paraId="21F57EBA"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 xml:space="preserve">También se puede invitar a organizaciones del barrio, agrupaciones, vecinos, dependencias del Estado local, empresas u otras instrucciones o particulares a colaborar con el proyecto (algunos lo podrán hacer con mano de obra, otros con capacitación y formación, otros con insumos y materiales y otros con recursos económicos) </w:t>
      </w:r>
    </w:p>
    <w:p w14:paraId="620B6F39" w14:textId="77777777" w:rsidR="00572FAD" w:rsidRDefault="00572FAD" w:rsidP="00572FAD">
      <w:pPr>
        <w:spacing w:after="0" w:line="276" w:lineRule="auto"/>
        <w:rPr>
          <w:color w:val="000000" w:themeColor="text1"/>
        </w:rPr>
      </w:pPr>
    </w:p>
    <w:p w14:paraId="6BB6CCC0" w14:textId="77777777" w:rsidR="00BA0044" w:rsidRDefault="00BA0044" w:rsidP="00BA0044">
      <w:pPr>
        <w:shd w:val="clear" w:color="auto" w:fill="ED7D31"/>
        <w:spacing w:after="0" w:line="240" w:lineRule="auto"/>
        <w:jc w:val="both"/>
        <w:rPr>
          <w:rFonts w:ascii="Arial" w:hAnsi="Arial" w:cs="Arial"/>
          <w:b/>
          <w:sz w:val="24"/>
          <w:szCs w:val="24"/>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3: </w:t>
      </w:r>
      <w:r w:rsidR="00572FAD" w:rsidRPr="00572FAD">
        <w:rPr>
          <w:rFonts w:ascii="Arial" w:hAnsi="Arial" w:cs="Arial"/>
          <w:color w:val="FFFFFF" w:themeColor="background1"/>
          <w:sz w:val="24"/>
          <w:szCs w:val="24"/>
        </w:rPr>
        <w:t>Campaña de recolección de materiales y herramientas necesarias para el huerto</w:t>
      </w:r>
    </w:p>
    <w:p w14:paraId="5ED9C2EE" w14:textId="77777777" w:rsidR="00BA0044" w:rsidRDefault="00BA0044" w:rsidP="00BA0044">
      <w:pPr>
        <w:spacing w:after="0" w:line="240" w:lineRule="auto"/>
        <w:jc w:val="both"/>
        <w:rPr>
          <w:rFonts w:ascii="Arial" w:hAnsi="Arial" w:cs="Arial"/>
          <w:b/>
          <w:sz w:val="24"/>
          <w:szCs w:val="24"/>
        </w:rPr>
      </w:pPr>
    </w:p>
    <w:p w14:paraId="631814ED" w14:textId="77777777" w:rsidR="00572FAD" w:rsidRPr="00582401" w:rsidRDefault="00572FAD" w:rsidP="00572FAD">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14:paraId="2DE7BA97" w14:textId="77777777" w:rsidR="00572FAD" w:rsidRPr="005B462A" w:rsidRDefault="00572FAD" w:rsidP="00572FA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30 minutos</w:t>
      </w:r>
    </w:p>
    <w:p w14:paraId="2DEDFB50" w14:textId="77777777" w:rsidR="00572FAD" w:rsidRPr="005B462A" w:rsidRDefault="00572FAD" w:rsidP="00572FAD">
      <w:pPr>
        <w:spacing w:after="0" w:line="240" w:lineRule="auto"/>
        <w:ind w:left="708"/>
        <w:jc w:val="both"/>
        <w:rPr>
          <w:rFonts w:ascii="Arial" w:hAnsi="Arial" w:cs="Arial"/>
          <w:sz w:val="24"/>
          <w:szCs w:val="24"/>
        </w:rPr>
      </w:pPr>
    </w:p>
    <w:p w14:paraId="1DCEF858" w14:textId="77777777" w:rsidR="00572FAD" w:rsidRPr="005B462A" w:rsidRDefault="00572FAD" w:rsidP="00572FAD">
      <w:pPr>
        <w:spacing w:after="0" w:line="240" w:lineRule="auto"/>
        <w:jc w:val="both"/>
        <w:rPr>
          <w:rFonts w:ascii="Arial" w:hAnsi="Arial" w:cs="Arial"/>
          <w:b/>
          <w:sz w:val="24"/>
          <w:szCs w:val="24"/>
        </w:rPr>
      </w:pPr>
      <w:r>
        <w:rPr>
          <w:rFonts w:ascii="Arial" w:hAnsi="Arial" w:cs="Arial"/>
          <w:b/>
          <w:sz w:val="24"/>
          <w:szCs w:val="24"/>
        </w:rPr>
        <w:t>Organización del aula</w:t>
      </w:r>
      <w:r w:rsidRPr="005B462A">
        <w:rPr>
          <w:rFonts w:ascii="Arial" w:hAnsi="Arial" w:cs="Arial"/>
          <w:b/>
          <w:sz w:val="24"/>
          <w:szCs w:val="24"/>
        </w:rPr>
        <w:t>:</w:t>
      </w:r>
    </w:p>
    <w:p w14:paraId="2819F800" w14:textId="77777777" w:rsid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w:t>
      </w:r>
    </w:p>
    <w:p w14:paraId="074BDC0A" w14:textId="77777777" w:rsidR="00572FAD" w:rsidRPr="00A51F3D" w:rsidRDefault="00572FAD" w:rsidP="00572FAD">
      <w:pPr>
        <w:pStyle w:val="Prrafodelista"/>
        <w:spacing w:after="0" w:line="240" w:lineRule="auto"/>
        <w:ind w:left="709"/>
        <w:jc w:val="both"/>
        <w:rPr>
          <w:rFonts w:ascii="Arial" w:hAnsi="Arial" w:cs="Arial"/>
          <w:sz w:val="24"/>
          <w:szCs w:val="24"/>
        </w:rPr>
      </w:pPr>
    </w:p>
    <w:p w14:paraId="04451C6A" w14:textId="77777777" w:rsidR="00572FAD" w:rsidRPr="005B462A" w:rsidRDefault="00572FAD" w:rsidP="00572FAD">
      <w:pPr>
        <w:spacing w:after="0" w:line="240" w:lineRule="auto"/>
        <w:rPr>
          <w:rFonts w:ascii="Arial" w:hAnsi="Arial" w:cs="Arial"/>
          <w:b/>
          <w:sz w:val="24"/>
          <w:szCs w:val="24"/>
        </w:rPr>
      </w:pPr>
      <w:r>
        <w:rPr>
          <w:rFonts w:ascii="Arial" w:hAnsi="Arial" w:cs="Arial"/>
          <w:b/>
          <w:sz w:val="24"/>
          <w:szCs w:val="24"/>
        </w:rPr>
        <w:t>Recursos y materiales</w:t>
      </w:r>
      <w:r w:rsidRPr="005B462A">
        <w:rPr>
          <w:rFonts w:ascii="Arial" w:hAnsi="Arial" w:cs="Arial"/>
          <w:b/>
          <w:sz w:val="24"/>
          <w:szCs w:val="24"/>
        </w:rPr>
        <w:t>:</w:t>
      </w:r>
    </w:p>
    <w:p w14:paraId="6A5FCB7F" w14:textId="77777777" w:rsid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Folios</w:t>
      </w:r>
    </w:p>
    <w:p w14:paraId="780EC1CB" w14:textId="77777777" w:rsidR="00572FAD" w:rsidRDefault="00572FAD" w:rsidP="00572FAD">
      <w:pPr>
        <w:pStyle w:val="Prrafodelista"/>
        <w:spacing w:after="0" w:line="240" w:lineRule="auto"/>
        <w:ind w:left="709"/>
        <w:jc w:val="both"/>
        <w:rPr>
          <w:rFonts w:ascii="Arial" w:hAnsi="Arial" w:cs="Arial"/>
          <w:sz w:val="24"/>
          <w:szCs w:val="24"/>
        </w:rPr>
      </w:pPr>
    </w:p>
    <w:p w14:paraId="692D6FD8" w14:textId="77777777" w:rsid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Rotuladores</w:t>
      </w:r>
    </w:p>
    <w:p w14:paraId="0F28AF47" w14:textId="77777777" w:rsidR="00572FAD" w:rsidRDefault="00572FAD" w:rsidP="00572FAD">
      <w:pPr>
        <w:pStyle w:val="Prrafodelista"/>
        <w:spacing w:after="0" w:line="240" w:lineRule="auto"/>
        <w:ind w:left="709"/>
        <w:jc w:val="both"/>
        <w:rPr>
          <w:rFonts w:ascii="Arial" w:hAnsi="Arial" w:cs="Arial"/>
          <w:sz w:val="24"/>
          <w:szCs w:val="24"/>
        </w:rPr>
      </w:pPr>
    </w:p>
    <w:p w14:paraId="26D8E94C"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Cámara de video</w:t>
      </w:r>
    </w:p>
    <w:p w14:paraId="6A7ACC6B" w14:textId="77777777" w:rsidR="00572FAD" w:rsidRDefault="00572FAD" w:rsidP="00572FAD">
      <w:pPr>
        <w:pStyle w:val="Prrafodelista"/>
        <w:spacing w:after="0" w:line="240" w:lineRule="auto"/>
        <w:ind w:left="709"/>
        <w:jc w:val="both"/>
        <w:rPr>
          <w:rFonts w:ascii="Arial" w:hAnsi="Arial" w:cs="Arial"/>
          <w:sz w:val="24"/>
          <w:szCs w:val="24"/>
        </w:rPr>
      </w:pPr>
    </w:p>
    <w:p w14:paraId="04010D7A" w14:textId="77777777" w:rsidR="00572FAD" w:rsidRDefault="00572FAD" w:rsidP="00572FAD">
      <w:pPr>
        <w:spacing w:after="0" w:line="240" w:lineRule="auto"/>
        <w:jc w:val="both"/>
        <w:rPr>
          <w:rFonts w:ascii="Arial" w:hAnsi="Arial" w:cs="Arial"/>
          <w:b/>
          <w:sz w:val="24"/>
          <w:szCs w:val="24"/>
        </w:rPr>
      </w:pPr>
      <w:r>
        <w:rPr>
          <w:rFonts w:ascii="Arial" w:hAnsi="Arial" w:cs="Arial"/>
          <w:b/>
          <w:sz w:val="24"/>
          <w:szCs w:val="24"/>
        </w:rPr>
        <w:t>Contenidos:</w:t>
      </w:r>
    </w:p>
    <w:p w14:paraId="376EA450"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Estrategias de comunicación para conseguir materiales</w:t>
      </w:r>
    </w:p>
    <w:p w14:paraId="2AA2643C" w14:textId="77777777" w:rsidR="00572FAD" w:rsidRDefault="00572FAD" w:rsidP="00572FAD">
      <w:pPr>
        <w:pStyle w:val="Prrafodelista"/>
        <w:spacing w:after="0" w:line="240" w:lineRule="auto"/>
        <w:ind w:left="709"/>
        <w:jc w:val="both"/>
        <w:rPr>
          <w:rFonts w:ascii="Arial" w:hAnsi="Arial" w:cs="Arial"/>
          <w:sz w:val="24"/>
          <w:szCs w:val="24"/>
        </w:rPr>
      </w:pPr>
    </w:p>
    <w:p w14:paraId="32EC1D1A"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Elementos del huerto</w:t>
      </w:r>
    </w:p>
    <w:p w14:paraId="272536FA" w14:textId="77777777" w:rsidR="00572FAD" w:rsidRDefault="00572FAD" w:rsidP="00572FAD">
      <w:pPr>
        <w:spacing w:after="0" w:line="240" w:lineRule="auto"/>
        <w:jc w:val="both"/>
        <w:rPr>
          <w:rFonts w:ascii="Arial" w:hAnsi="Arial" w:cs="Arial"/>
          <w:b/>
          <w:sz w:val="24"/>
          <w:szCs w:val="24"/>
        </w:rPr>
      </w:pPr>
    </w:p>
    <w:p w14:paraId="59BAE810" w14:textId="77777777" w:rsidR="00572FAD" w:rsidRDefault="00572FAD" w:rsidP="00572FAD">
      <w:pPr>
        <w:spacing w:after="0" w:line="240" w:lineRule="auto"/>
        <w:jc w:val="both"/>
        <w:rPr>
          <w:rFonts w:ascii="Arial" w:hAnsi="Arial" w:cs="Arial"/>
          <w:b/>
          <w:sz w:val="24"/>
          <w:szCs w:val="24"/>
        </w:rPr>
      </w:pPr>
      <w:r w:rsidRPr="005B462A">
        <w:rPr>
          <w:rFonts w:ascii="Arial" w:hAnsi="Arial" w:cs="Arial"/>
          <w:b/>
          <w:sz w:val="24"/>
          <w:szCs w:val="24"/>
        </w:rPr>
        <w:t>Descripción:</w:t>
      </w:r>
    </w:p>
    <w:p w14:paraId="7265A672"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 xml:space="preserve">Se pueden utilizar distintas vías para conseguir las herramientas y elementos necesarios para hacer el huerto. Es posible que el </w:t>
      </w:r>
      <w:r w:rsidRPr="00572FAD">
        <w:rPr>
          <w:rFonts w:ascii="Arial" w:hAnsi="Arial" w:cs="Arial"/>
          <w:sz w:val="24"/>
          <w:szCs w:val="24"/>
        </w:rPr>
        <w:lastRenderedPageBreak/>
        <w:t>coordinador del huerto las gestione a través de las autoridades del centro educativo o puede solicitarlas a la cooperativa de la escuela. De todos modos, se recomienda hacer partícipes a los/las niños/as en esta tarea ya que posibilita el aprendizaje de cómo llevar adelante estrategias para la consecución de recurso</w:t>
      </w:r>
      <w:r>
        <w:rPr>
          <w:rFonts w:ascii="Arial" w:hAnsi="Arial" w:cs="Arial"/>
          <w:sz w:val="24"/>
          <w:szCs w:val="24"/>
        </w:rPr>
        <w:t>s para un proyecto comunitario</w:t>
      </w:r>
    </w:p>
    <w:p w14:paraId="40AF4E30" w14:textId="77777777" w:rsidR="00572FAD" w:rsidRPr="00572FAD" w:rsidRDefault="00572FAD" w:rsidP="00572FAD">
      <w:pPr>
        <w:pStyle w:val="Prrafodelista"/>
        <w:spacing w:after="0" w:line="240" w:lineRule="auto"/>
        <w:ind w:left="709"/>
        <w:jc w:val="both"/>
        <w:rPr>
          <w:rFonts w:ascii="Arial" w:hAnsi="Arial" w:cs="Arial"/>
          <w:sz w:val="24"/>
          <w:szCs w:val="24"/>
        </w:rPr>
      </w:pPr>
    </w:p>
    <w:p w14:paraId="20575B22" w14:textId="77777777" w:rsid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 xml:space="preserve">El/la docente hará, junto con los/las niños/as, un listado de todos los elementos que se necesitan para el huerto, recuperando lo aprendido en la visita didáctica. En caso de que no recuerden, o incluso para verificar que están todos los materiales, se puede hacer una llamada en “altavoz” al responsable del huerto que se visitó para que nos revise el listado. Designar, antes de realizar la comunicación, a un interlocutor para </w:t>
      </w:r>
      <w:r>
        <w:rPr>
          <w:rFonts w:ascii="Arial" w:hAnsi="Arial" w:cs="Arial"/>
          <w:sz w:val="24"/>
          <w:szCs w:val="24"/>
        </w:rPr>
        <w:t>llevar adelante la conversación</w:t>
      </w:r>
    </w:p>
    <w:p w14:paraId="524FFD12" w14:textId="77777777" w:rsidR="00572FAD" w:rsidRPr="00572FAD" w:rsidRDefault="00572FAD" w:rsidP="00572FAD">
      <w:pPr>
        <w:pStyle w:val="Prrafodelista"/>
        <w:spacing w:after="0" w:line="240" w:lineRule="auto"/>
        <w:ind w:left="709"/>
        <w:jc w:val="both"/>
        <w:rPr>
          <w:rFonts w:ascii="Arial" w:hAnsi="Arial" w:cs="Arial"/>
          <w:sz w:val="24"/>
          <w:szCs w:val="24"/>
        </w:rPr>
      </w:pPr>
    </w:p>
    <w:p w14:paraId="61AC6D95" w14:textId="77777777" w:rsid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Lista de herramientas y materiales para el huerto:</w:t>
      </w:r>
    </w:p>
    <w:p w14:paraId="2EF4E95D" w14:textId="77777777" w:rsidR="00572FAD" w:rsidRPr="00572FAD" w:rsidRDefault="00572FAD" w:rsidP="00572FAD">
      <w:pPr>
        <w:pStyle w:val="Prrafodelista"/>
        <w:rPr>
          <w:rFonts w:ascii="Arial" w:hAnsi="Arial" w:cs="Arial"/>
          <w:sz w:val="24"/>
          <w:szCs w:val="24"/>
        </w:rPr>
      </w:pPr>
    </w:p>
    <w:tbl>
      <w:tblPr>
        <w:tblStyle w:val="Tablaconcuadrcula"/>
        <w:tblW w:w="0" w:type="auto"/>
        <w:tblInd w:w="1101"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863"/>
        <w:gridCol w:w="3090"/>
      </w:tblGrid>
      <w:tr w:rsidR="00572FAD" w:rsidRPr="00572FAD" w14:paraId="04A2AB85" w14:textId="77777777" w:rsidTr="00572FAD">
        <w:tc>
          <w:tcPr>
            <w:tcW w:w="2863" w:type="dxa"/>
          </w:tcPr>
          <w:p w14:paraId="04A94E69"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PALA</w:t>
            </w:r>
          </w:p>
        </w:tc>
        <w:tc>
          <w:tcPr>
            <w:tcW w:w="3090" w:type="dxa"/>
          </w:tcPr>
          <w:p w14:paraId="6E31B968"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PIQUETA</w:t>
            </w:r>
          </w:p>
        </w:tc>
      </w:tr>
      <w:tr w:rsidR="00572FAD" w:rsidRPr="00572FAD" w14:paraId="3EB6E767" w14:textId="77777777" w:rsidTr="00572FAD">
        <w:tc>
          <w:tcPr>
            <w:tcW w:w="2863" w:type="dxa"/>
          </w:tcPr>
          <w:p w14:paraId="6F9AAD9C"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AZADA DE MANO</w:t>
            </w:r>
          </w:p>
        </w:tc>
        <w:tc>
          <w:tcPr>
            <w:tcW w:w="3090" w:type="dxa"/>
          </w:tcPr>
          <w:p w14:paraId="1C031E87"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MOCHA</w:t>
            </w:r>
          </w:p>
        </w:tc>
      </w:tr>
      <w:tr w:rsidR="00572FAD" w:rsidRPr="00572FAD" w14:paraId="0A853D4C" w14:textId="77777777" w:rsidTr="00572FAD">
        <w:tc>
          <w:tcPr>
            <w:tcW w:w="2863" w:type="dxa"/>
          </w:tcPr>
          <w:p w14:paraId="09D82367"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CARRETILLA</w:t>
            </w:r>
          </w:p>
        </w:tc>
        <w:tc>
          <w:tcPr>
            <w:tcW w:w="3090" w:type="dxa"/>
          </w:tcPr>
          <w:p w14:paraId="43D2D6BF"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TIJERAS DE PODAR</w:t>
            </w:r>
          </w:p>
        </w:tc>
      </w:tr>
      <w:tr w:rsidR="00572FAD" w:rsidRPr="00572FAD" w14:paraId="65E00028" w14:textId="77777777" w:rsidTr="00572FAD">
        <w:tc>
          <w:tcPr>
            <w:tcW w:w="2863" w:type="dxa"/>
          </w:tcPr>
          <w:p w14:paraId="348D5345"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AZADA</w:t>
            </w:r>
          </w:p>
        </w:tc>
        <w:tc>
          <w:tcPr>
            <w:tcW w:w="3090" w:type="dxa"/>
          </w:tcPr>
          <w:p w14:paraId="2CC03C8F"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HORQUETA</w:t>
            </w:r>
          </w:p>
        </w:tc>
      </w:tr>
      <w:tr w:rsidR="00572FAD" w:rsidRPr="00572FAD" w14:paraId="4A67596C" w14:textId="77777777" w:rsidTr="00572FAD">
        <w:tc>
          <w:tcPr>
            <w:tcW w:w="2863" w:type="dxa"/>
          </w:tcPr>
          <w:p w14:paraId="5D72DFF0"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RASTRILLO</w:t>
            </w:r>
          </w:p>
        </w:tc>
        <w:tc>
          <w:tcPr>
            <w:tcW w:w="3090" w:type="dxa"/>
          </w:tcPr>
          <w:p w14:paraId="1B05D920"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GUANTES</w:t>
            </w:r>
          </w:p>
        </w:tc>
      </w:tr>
      <w:tr w:rsidR="00572FAD" w:rsidRPr="00572FAD" w14:paraId="777E6E80" w14:textId="77777777" w:rsidTr="00572FAD">
        <w:tc>
          <w:tcPr>
            <w:tcW w:w="2863" w:type="dxa"/>
          </w:tcPr>
          <w:p w14:paraId="79DE51EF"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MANGUERAS</w:t>
            </w:r>
          </w:p>
        </w:tc>
        <w:tc>
          <w:tcPr>
            <w:tcW w:w="3090" w:type="dxa"/>
          </w:tcPr>
          <w:p w14:paraId="60FA2586"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REGADERAS</w:t>
            </w:r>
          </w:p>
        </w:tc>
      </w:tr>
      <w:tr w:rsidR="00572FAD" w:rsidRPr="00572FAD" w14:paraId="7088697D" w14:textId="77777777" w:rsidTr="00572FAD">
        <w:tc>
          <w:tcPr>
            <w:tcW w:w="2863" w:type="dxa"/>
          </w:tcPr>
          <w:p w14:paraId="4862291F"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SEMILLAS</w:t>
            </w:r>
          </w:p>
        </w:tc>
        <w:tc>
          <w:tcPr>
            <w:tcW w:w="3090" w:type="dxa"/>
          </w:tcPr>
          <w:p w14:paraId="78D07794" w14:textId="77777777" w:rsidR="00572FAD" w:rsidRPr="00572FAD" w:rsidRDefault="00572FAD" w:rsidP="00572FAD">
            <w:pPr>
              <w:spacing w:after="0" w:line="276" w:lineRule="auto"/>
              <w:rPr>
                <w:rFonts w:ascii="Arial" w:eastAsia="Times New Roman" w:hAnsi="Arial" w:cs="Arial"/>
                <w:color w:val="385623"/>
                <w:sz w:val="24"/>
                <w:szCs w:val="24"/>
              </w:rPr>
            </w:pPr>
            <w:r w:rsidRPr="00572FAD">
              <w:rPr>
                <w:rFonts w:ascii="Arial" w:eastAsia="Times New Roman" w:hAnsi="Arial" w:cs="Arial"/>
                <w:color w:val="385623"/>
                <w:sz w:val="24"/>
                <w:szCs w:val="24"/>
              </w:rPr>
              <w:t>TIERRA ABONADA</w:t>
            </w:r>
          </w:p>
        </w:tc>
      </w:tr>
    </w:tbl>
    <w:p w14:paraId="3C43E303" w14:textId="77777777" w:rsidR="00572FAD" w:rsidRDefault="00572FAD" w:rsidP="00572FAD">
      <w:pPr>
        <w:pStyle w:val="Prrafodelista"/>
        <w:spacing w:after="0" w:line="240" w:lineRule="auto"/>
        <w:ind w:left="709"/>
        <w:jc w:val="both"/>
        <w:rPr>
          <w:rFonts w:ascii="Arial" w:hAnsi="Arial" w:cs="Arial"/>
          <w:sz w:val="24"/>
          <w:szCs w:val="24"/>
        </w:rPr>
      </w:pPr>
    </w:p>
    <w:p w14:paraId="1368B4A6"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Luego se interroga a los/las niños/as sobre los lugares o personas que pueden facilitar estos elementos, pueden colaborar para comprarlos o pueden donar herramientas que ya no usen (ejemplo: ferretería de la zona; familiares del centro educativo, entre otros)</w:t>
      </w:r>
    </w:p>
    <w:p w14:paraId="32E6ED84" w14:textId="77777777" w:rsidR="00572FAD" w:rsidRDefault="00572FAD" w:rsidP="00572FAD">
      <w:pPr>
        <w:spacing w:after="0" w:line="276" w:lineRule="auto"/>
        <w:rPr>
          <w:rFonts w:eastAsia="Times New Roman"/>
          <w:color w:val="000000"/>
        </w:rPr>
      </w:pPr>
    </w:p>
    <w:p w14:paraId="6032B70B" w14:textId="77777777" w:rsidR="00572FAD" w:rsidRPr="00572FAD" w:rsidRDefault="00572FAD" w:rsidP="00572FAD">
      <w:pPr>
        <w:pStyle w:val="Prrafodelista"/>
        <w:numPr>
          <w:ilvl w:val="0"/>
          <w:numId w:val="2"/>
        </w:numPr>
        <w:spacing w:after="0" w:line="240" w:lineRule="auto"/>
        <w:ind w:left="709" w:hanging="283"/>
        <w:jc w:val="both"/>
        <w:rPr>
          <w:rFonts w:ascii="Arial" w:hAnsi="Arial" w:cs="Arial"/>
          <w:sz w:val="24"/>
          <w:szCs w:val="24"/>
        </w:rPr>
      </w:pPr>
      <w:r w:rsidRPr="00572FAD">
        <w:rPr>
          <w:rFonts w:ascii="Arial" w:hAnsi="Arial" w:cs="Arial"/>
          <w:sz w:val="24"/>
          <w:szCs w:val="24"/>
        </w:rPr>
        <w:t>Se propone al grupo hacer una “campaña” para conseguir estos elementos. Para ello, se utilizarán dos formatos: video y gráfica. Antes de grabar el video, se trabaja en el grupo ¿qué se quiere decir? ¿Cómo pedirlo? ¿a quién va dirigido? ¿Quiénes van a hablar? ¿Cómo contar el proyecto del huerto? El/la docente lo filma y luego lo edita. La idea es difundir este video por los canales de las redes sociales de la escuela. Por otro lado, se confecciona un “</w:t>
      </w:r>
      <w:proofErr w:type="spellStart"/>
      <w:r w:rsidRPr="00572FAD">
        <w:rPr>
          <w:rFonts w:ascii="Arial" w:hAnsi="Arial" w:cs="Arial"/>
          <w:sz w:val="24"/>
          <w:szCs w:val="24"/>
        </w:rPr>
        <w:t>flyer</w:t>
      </w:r>
      <w:proofErr w:type="spellEnd"/>
      <w:r w:rsidRPr="00572FAD">
        <w:rPr>
          <w:rFonts w:ascii="Arial" w:hAnsi="Arial" w:cs="Arial"/>
          <w:sz w:val="24"/>
          <w:szCs w:val="24"/>
        </w:rPr>
        <w:t xml:space="preserve">” o cartel. En este caso, se piensa con el grupo cómo comunicar la misma información que se cuenta en el video de forma gráfica. Los/las niños/as dibujarán los elementos del huerto y escribirán algunas palabras. Luego el/la docente editará el </w:t>
      </w:r>
      <w:r w:rsidRPr="00572FAD">
        <w:rPr>
          <w:rFonts w:ascii="Arial" w:hAnsi="Arial" w:cs="Arial"/>
          <w:sz w:val="24"/>
          <w:szCs w:val="24"/>
        </w:rPr>
        <w:lastRenderedPageBreak/>
        <w:t>cartel/</w:t>
      </w:r>
      <w:proofErr w:type="spellStart"/>
      <w:r w:rsidRPr="00572FAD">
        <w:rPr>
          <w:rFonts w:ascii="Arial" w:hAnsi="Arial" w:cs="Arial"/>
          <w:sz w:val="24"/>
          <w:szCs w:val="24"/>
        </w:rPr>
        <w:t>flyer</w:t>
      </w:r>
      <w:proofErr w:type="spellEnd"/>
      <w:r w:rsidRPr="00572FAD">
        <w:rPr>
          <w:rFonts w:ascii="Arial" w:hAnsi="Arial" w:cs="Arial"/>
          <w:sz w:val="24"/>
          <w:szCs w:val="24"/>
        </w:rPr>
        <w:t xml:space="preserve"> y manda a imprimir para distribuirlos en el bar</w:t>
      </w:r>
      <w:r>
        <w:rPr>
          <w:rFonts w:ascii="Arial" w:hAnsi="Arial" w:cs="Arial"/>
          <w:sz w:val="24"/>
          <w:szCs w:val="24"/>
        </w:rPr>
        <w:t>rio y a la comunidad educativa</w:t>
      </w:r>
    </w:p>
    <w:p w14:paraId="14A515E3" w14:textId="77777777" w:rsidR="00572FAD" w:rsidRPr="00572FAD" w:rsidRDefault="00572FAD" w:rsidP="00572FAD">
      <w:pPr>
        <w:pStyle w:val="Prrafodelista"/>
        <w:spacing w:after="0" w:line="240" w:lineRule="auto"/>
        <w:ind w:left="709"/>
        <w:jc w:val="both"/>
        <w:rPr>
          <w:rFonts w:ascii="Arial" w:hAnsi="Arial" w:cs="Arial"/>
          <w:sz w:val="24"/>
          <w:szCs w:val="24"/>
        </w:rPr>
      </w:pPr>
    </w:p>
    <w:p w14:paraId="1C4566BB" w14:textId="77777777" w:rsidR="00712F0B" w:rsidRPr="00582401" w:rsidRDefault="00712F0B" w:rsidP="00712F0B">
      <w:pPr>
        <w:pStyle w:val="ttulosegundo"/>
        <w:shd w:val="clear" w:color="auto" w:fill="50AF3F"/>
        <w:ind w:left="0" w:firstLine="0"/>
        <w:rPr>
          <w:rFonts w:ascii="Arial" w:hAnsi="Arial" w:cs="Arial"/>
        </w:rPr>
      </w:pPr>
      <w:bookmarkStart w:id="74" w:name="_Toc528054050"/>
      <w:r w:rsidRPr="0065280B">
        <w:rPr>
          <w:rFonts w:ascii="Arial" w:hAnsi="Arial" w:cs="Arial"/>
          <w:b/>
          <w:color w:val="FFFFFF" w:themeColor="background1"/>
        </w:rPr>
        <w:t>3.</w:t>
      </w:r>
      <w:r>
        <w:rPr>
          <w:rFonts w:ascii="Arial" w:hAnsi="Arial" w:cs="Arial"/>
          <w:b/>
          <w:color w:val="FFFFFF" w:themeColor="background1"/>
        </w:rPr>
        <w:t>4</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sidR="00572FAD">
        <w:rPr>
          <w:rFonts w:ascii="Arial" w:hAnsi="Arial" w:cs="Arial"/>
          <w:b/>
          <w:color w:val="FFFFFF" w:themeColor="background1"/>
        </w:rPr>
        <w:t>3</w:t>
      </w:r>
      <w:r w:rsidRPr="0085454F">
        <w:rPr>
          <w:rFonts w:ascii="Arial" w:hAnsi="Arial" w:cs="Arial"/>
          <w:b/>
          <w:color w:val="FFFFFF" w:themeColor="background1"/>
        </w:rPr>
        <w:t xml:space="preserve">. </w:t>
      </w:r>
      <w:r w:rsidR="00572FAD">
        <w:rPr>
          <w:rFonts w:ascii="Arial" w:hAnsi="Arial" w:cs="Arial"/>
          <w:b/>
          <w:color w:val="FFFFFF" w:themeColor="background1"/>
        </w:rPr>
        <w:t>Preparación del terreno</w:t>
      </w:r>
      <w:bookmarkEnd w:id="74"/>
    </w:p>
    <w:p w14:paraId="2D82CF6E" w14:textId="77777777" w:rsidR="00712F0B" w:rsidRDefault="00712F0B" w:rsidP="00712F0B">
      <w:pPr>
        <w:spacing w:after="0" w:line="240" w:lineRule="auto"/>
        <w:jc w:val="both"/>
        <w:rPr>
          <w:rFonts w:ascii="Arial" w:hAnsi="Arial" w:cs="Arial"/>
          <w:b/>
          <w:sz w:val="24"/>
          <w:szCs w:val="24"/>
        </w:rPr>
      </w:pPr>
    </w:p>
    <w:p w14:paraId="0E5C6AFB" w14:textId="77777777" w:rsidR="001A2EB5" w:rsidRPr="00582401" w:rsidRDefault="001A2EB5" w:rsidP="001A2EB5">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0A80E59F"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4 jornadas</w:t>
      </w:r>
    </w:p>
    <w:p w14:paraId="0DF5AE5A" w14:textId="77777777" w:rsidR="001A2EB5" w:rsidRPr="00582401" w:rsidRDefault="001A2EB5" w:rsidP="001A2EB5">
      <w:pPr>
        <w:pStyle w:val="Prrafodelista"/>
        <w:spacing w:after="0" w:line="240" w:lineRule="auto"/>
        <w:ind w:left="709"/>
        <w:jc w:val="both"/>
        <w:rPr>
          <w:rFonts w:ascii="Arial" w:hAnsi="Arial" w:cs="Arial"/>
          <w:sz w:val="24"/>
          <w:szCs w:val="24"/>
        </w:rPr>
      </w:pPr>
    </w:p>
    <w:p w14:paraId="252E5EE8" w14:textId="77777777" w:rsidR="001A2EB5" w:rsidRPr="00582401" w:rsidRDefault="001A2EB5" w:rsidP="001A2EB5">
      <w:pPr>
        <w:spacing w:after="0" w:line="240" w:lineRule="auto"/>
        <w:jc w:val="both"/>
        <w:rPr>
          <w:rFonts w:ascii="Arial" w:hAnsi="Arial" w:cs="Arial"/>
          <w:sz w:val="24"/>
          <w:szCs w:val="24"/>
        </w:rPr>
      </w:pPr>
      <w:r>
        <w:rPr>
          <w:rFonts w:ascii="Arial" w:hAnsi="Arial" w:cs="Arial"/>
          <w:b/>
          <w:sz w:val="24"/>
          <w:szCs w:val="24"/>
        </w:rPr>
        <w:t>Objetivos:</w:t>
      </w:r>
    </w:p>
    <w:p w14:paraId="7EFBA433" w14:textId="77777777" w:rsidR="00712F0B"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Preparación del terreno en donde se construirá el huerto escolar, de forma colectiva y comunitaria</w:t>
      </w:r>
    </w:p>
    <w:p w14:paraId="16D72207"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564136CA" w14:textId="77777777" w:rsidR="00712F0B" w:rsidRDefault="00712F0B" w:rsidP="00712F0B">
      <w:pPr>
        <w:shd w:val="clear" w:color="auto" w:fill="ED7D31"/>
        <w:spacing w:after="0" w:line="240" w:lineRule="auto"/>
        <w:jc w:val="both"/>
        <w:rPr>
          <w:rFonts w:ascii="Arial" w:hAnsi="Arial" w:cs="Arial"/>
          <w:b/>
          <w:sz w:val="24"/>
          <w:szCs w:val="24"/>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1: </w:t>
      </w:r>
      <w:r w:rsidR="001A2EB5" w:rsidRPr="001A2EB5">
        <w:rPr>
          <w:rFonts w:ascii="Arial" w:hAnsi="Arial" w:cs="Arial"/>
          <w:color w:val="FFFFFF" w:themeColor="background1"/>
          <w:sz w:val="24"/>
          <w:szCs w:val="24"/>
        </w:rPr>
        <w:t>Cercado del terreno</w:t>
      </w:r>
    </w:p>
    <w:p w14:paraId="1EDFD1D4" w14:textId="77777777" w:rsidR="00A27E57" w:rsidRDefault="00A27E57" w:rsidP="00712F0B">
      <w:pPr>
        <w:spacing w:after="0" w:line="240" w:lineRule="auto"/>
        <w:jc w:val="both"/>
        <w:rPr>
          <w:rFonts w:ascii="Arial" w:hAnsi="Arial" w:cs="Arial"/>
          <w:b/>
          <w:sz w:val="24"/>
          <w:szCs w:val="24"/>
        </w:rPr>
      </w:pPr>
    </w:p>
    <w:p w14:paraId="0B8181D1" w14:textId="77777777" w:rsidR="001A2EB5" w:rsidRPr="00582401" w:rsidRDefault="001A2EB5" w:rsidP="001A2EB5">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14:paraId="025DF390" w14:textId="77777777" w:rsidR="001A2EB5" w:rsidRPr="005B462A" w:rsidRDefault="001A2EB5" w:rsidP="001A2EB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14:paraId="69559D79" w14:textId="77777777" w:rsidR="001A2EB5" w:rsidRPr="005B462A" w:rsidRDefault="001A2EB5" w:rsidP="001A2EB5">
      <w:pPr>
        <w:spacing w:after="0" w:line="240" w:lineRule="auto"/>
        <w:ind w:left="708"/>
        <w:jc w:val="both"/>
        <w:rPr>
          <w:rFonts w:ascii="Arial" w:hAnsi="Arial" w:cs="Arial"/>
          <w:sz w:val="24"/>
          <w:szCs w:val="24"/>
        </w:rPr>
      </w:pPr>
    </w:p>
    <w:p w14:paraId="148713B6" w14:textId="77777777" w:rsidR="001A2EB5" w:rsidRPr="005B462A" w:rsidRDefault="001A2EB5" w:rsidP="001A2EB5">
      <w:pPr>
        <w:spacing w:after="0" w:line="240" w:lineRule="auto"/>
        <w:jc w:val="both"/>
        <w:rPr>
          <w:rFonts w:ascii="Arial" w:hAnsi="Arial" w:cs="Arial"/>
          <w:b/>
          <w:sz w:val="24"/>
          <w:szCs w:val="24"/>
        </w:rPr>
      </w:pPr>
      <w:r>
        <w:rPr>
          <w:rFonts w:ascii="Arial" w:hAnsi="Arial" w:cs="Arial"/>
          <w:b/>
          <w:sz w:val="24"/>
          <w:szCs w:val="24"/>
        </w:rPr>
        <w:t>Organización del aula</w:t>
      </w:r>
      <w:r w:rsidRPr="005B462A">
        <w:rPr>
          <w:rFonts w:ascii="Arial" w:hAnsi="Arial" w:cs="Arial"/>
          <w:b/>
          <w:sz w:val="24"/>
          <w:szCs w:val="24"/>
        </w:rPr>
        <w:t>:</w:t>
      </w:r>
    </w:p>
    <w:p w14:paraId="1D0BF50D"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A</w:t>
      </w:r>
      <w:r w:rsidRPr="001A2EB5">
        <w:rPr>
          <w:rFonts w:ascii="Arial" w:hAnsi="Arial" w:cs="Arial"/>
          <w:sz w:val="24"/>
          <w:szCs w:val="24"/>
        </w:rPr>
        <w:t>ctividad con familiares y voluntarios de la comunidad educativa</w:t>
      </w:r>
    </w:p>
    <w:p w14:paraId="6EC4B595" w14:textId="77777777" w:rsidR="001A2EB5" w:rsidRPr="00A51F3D" w:rsidRDefault="001A2EB5" w:rsidP="001A2EB5">
      <w:pPr>
        <w:pStyle w:val="Prrafodelista"/>
        <w:spacing w:after="0" w:line="240" w:lineRule="auto"/>
        <w:ind w:left="709"/>
        <w:jc w:val="both"/>
        <w:rPr>
          <w:rFonts w:ascii="Arial" w:hAnsi="Arial" w:cs="Arial"/>
          <w:sz w:val="24"/>
          <w:szCs w:val="24"/>
        </w:rPr>
      </w:pPr>
    </w:p>
    <w:p w14:paraId="0B77085F" w14:textId="77777777" w:rsidR="001A2EB5" w:rsidRPr="005B462A" w:rsidRDefault="001A2EB5" w:rsidP="001A2EB5">
      <w:pPr>
        <w:spacing w:after="0" w:line="240" w:lineRule="auto"/>
        <w:rPr>
          <w:rFonts w:ascii="Arial" w:hAnsi="Arial" w:cs="Arial"/>
          <w:b/>
          <w:sz w:val="24"/>
          <w:szCs w:val="24"/>
        </w:rPr>
      </w:pPr>
      <w:r>
        <w:rPr>
          <w:rFonts w:ascii="Arial" w:hAnsi="Arial" w:cs="Arial"/>
          <w:b/>
          <w:sz w:val="24"/>
          <w:szCs w:val="24"/>
        </w:rPr>
        <w:t>Recursos y materiales</w:t>
      </w:r>
      <w:r w:rsidRPr="005B462A">
        <w:rPr>
          <w:rFonts w:ascii="Arial" w:hAnsi="Arial" w:cs="Arial"/>
          <w:b/>
          <w:sz w:val="24"/>
          <w:szCs w:val="24"/>
        </w:rPr>
        <w:t>:</w:t>
      </w:r>
    </w:p>
    <w:p w14:paraId="7088E612"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Tela de gallinero</w:t>
      </w:r>
    </w:p>
    <w:p w14:paraId="4EEF3E45" w14:textId="77777777" w:rsidR="001A2EB5" w:rsidRDefault="001A2EB5" w:rsidP="001A2EB5">
      <w:pPr>
        <w:pStyle w:val="Prrafodelista"/>
        <w:spacing w:after="0" w:line="240" w:lineRule="auto"/>
        <w:ind w:left="709"/>
        <w:jc w:val="both"/>
        <w:rPr>
          <w:rFonts w:ascii="Arial" w:hAnsi="Arial" w:cs="Arial"/>
          <w:sz w:val="24"/>
          <w:szCs w:val="24"/>
        </w:rPr>
      </w:pPr>
    </w:p>
    <w:p w14:paraId="4B34AF1D"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P</w:t>
      </w:r>
      <w:r w:rsidRPr="001A2EB5">
        <w:rPr>
          <w:rFonts w:ascii="Arial" w:hAnsi="Arial" w:cs="Arial"/>
          <w:sz w:val="24"/>
          <w:szCs w:val="24"/>
        </w:rPr>
        <w:t>ostes de bambú</w:t>
      </w:r>
    </w:p>
    <w:p w14:paraId="3F2EC167" w14:textId="77777777" w:rsidR="001A2EB5" w:rsidRPr="001A2EB5" w:rsidRDefault="001A2EB5" w:rsidP="001A2EB5">
      <w:pPr>
        <w:pStyle w:val="Prrafodelista"/>
        <w:rPr>
          <w:rFonts w:ascii="Arial" w:hAnsi="Arial" w:cs="Arial"/>
          <w:sz w:val="24"/>
          <w:szCs w:val="24"/>
        </w:rPr>
      </w:pPr>
    </w:p>
    <w:p w14:paraId="7FBE6C66" w14:textId="77777777" w:rsidR="001A2EB5" w:rsidRP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1A2EB5">
        <w:rPr>
          <w:rFonts w:ascii="Arial" w:hAnsi="Arial" w:cs="Arial"/>
          <w:sz w:val="24"/>
          <w:szCs w:val="24"/>
        </w:rPr>
        <w:t>uantes</w:t>
      </w:r>
    </w:p>
    <w:p w14:paraId="4751790B" w14:textId="77777777" w:rsidR="001A2EB5" w:rsidRDefault="001A2EB5" w:rsidP="001A2EB5">
      <w:pPr>
        <w:pStyle w:val="Prrafodelista"/>
        <w:spacing w:after="0" w:line="240" w:lineRule="auto"/>
        <w:ind w:left="709"/>
        <w:jc w:val="both"/>
        <w:rPr>
          <w:rFonts w:ascii="Arial" w:hAnsi="Arial" w:cs="Arial"/>
          <w:sz w:val="24"/>
          <w:szCs w:val="24"/>
        </w:rPr>
      </w:pPr>
    </w:p>
    <w:p w14:paraId="1B9D7BBB" w14:textId="77777777" w:rsidR="001A2EB5" w:rsidRDefault="001A2EB5" w:rsidP="001A2EB5">
      <w:pPr>
        <w:spacing w:after="0" w:line="240" w:lineRule="auto"/>
        <w:jc w:val="both"/>
        <w:rPr>
          <w:rFonts w:ascii="Arial" w:hAnsi="Arial" w:cs="Arial"/>
          <w:b/>
          <w:sz w:val="24"/>
          <w:szCs w:val="24"/>
        </w:rPr>
      </w:pPr>
      <w:r w:rsidRPr="005B462A">
        <w:rPr>
          <w:rFonts w:ascii="Arial" w:hAnsi="Arial" w:cs="Arial"/>
          <w:b/>
          <w:sz w:val="24"/>
          <w:szCs w:val="24"/>
        </w:rPr>
        <w:t>Descripción:</w:t>
      </w:r>
    </w:p>
    <w:p w14:paraId="03A07B85" w14:textId="77777777" w:rsidR="001A2EB5" w:rsidRP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De forma previa al cercado del huerto, el coordinador del proyecto debe haber escogido el sitio adecuado para su implementación. Se debe tener en cuenta para la selección del mismo: la proximidad a fuentes de agua, el fácil acceso para los/las niños/as, el alcance de la luz solar, la nivelación del terreno y la inexistencia de fuentes de contaminación cercanas</w:t>
      </w:r>
    </w:p>
    <w:p w14:paraId="3EAF54D7"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6756866F" w14:textId="77777777" w:rsidR="001A2EB5" w:rsidRP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Es necesario tener en cuenta que el para un desarrollo adecuado y exitoso del huerto, es fundamental la instancia de preparación del terreno. Las características del suelo y su trabajo oportuno determin</w:t>
      </w:r>
      <w:r>
        <w:rPr>
          <w:rFonts w:ascii="Arial" w:hAnsi="Arial" w:cs="Arial"/>
          <w:sz w:val="24"/>
          <w:szCs w:val="24"/>
        </w:rPr>
        <w:t>arán la fertilidad del terreno</w:t>
      </w:r>
    </w:p>
    <w:p w14:paraId="7D70315A"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54225283"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 xml:space="preserve">La tarea de cercado del huerto es compleja para ser llevada a cabo con un grupo de niños/as ya que hay que manipular elementos muy grandes (palos, redes, maderas, etc). Es por ello, que se recomienda hacer esta actividad con los miembros del comité del huerto escolar. Se los convoca un día y horario específico </w:t>
      </w:r>
      <w:r w:rsidRPr="001A2EB5">
        <w:rPr>
          <w:rFonts w:ascii="Arial" w:hAnsi="Arial" w:cs="Arial"/>
          <w:sz w:val="24"/>
          <w:szCs w:val="24"/>
        </w:rPr>
        <w:lastRenderedPageBreak/>
        <w:t>(procurando tener los elementos necesarios) y de forma conjunta se realiza el cercado. El objetivo de esta acción es evitar el ingreso</w:t>
      </w:r>
      <w:r>
        <w:rPr>
          <w:rFonts w:ascii="Arial" w:hAnsi="Arial" w:cs="Arial"/>
          <w:sz w:val="24"/>
          <w:szCs w:val="24"/>
        </w:rPr>
        <w:t xml:space="preserve"> de animales y personas ajenas</w:t>
      </w:r>
    </w:p>
    <w:p w14:paraId="43C45F81"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5F90B1A0" w14:textId="77777777" w:rsidR="001A2EB5" w:rsidRP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Para llevar adelante el cercado se sugiere utilizar poste</w:t>
      </w:r>
      <w:r>
        <w:rPr>
          <w:rFonts w:ascii="Arial" w:hAnsi="Arial" w:cs="Arial"/>
          <w:sz w:val="24"/>
          <w:szCs w:val="24"/>
        </w:rPr>
        <w:t>s de bambú y tela de gallinero</w:t>
      </w:r>
    </w:p>
    <w:p w14:paraId="4CFB3831"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5CA78D4F" w14:textId="77777777" w:rsidR="001A2EB5" w:rsidRP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Una vez montado el cerco se puede ir a visitar</w:t>
      </w:r>
      <w:r>
        <w:rPr>
          <w:rFonts w:ascii="Arial" w:hAnsi="Arial" w:cs="Arial"/>
          <w:sz w:val="24"/>
          <w:szCs w:val="24"/>
        </w:rPr>
        <w:t xml:space="preserve"> con los/las niños/as el avance</w:t>
      </w:r>
    </w:p>
    <w:p w14:paraId="22E503EA" w14:textId="77777777" w:rsidR="00A51F3D" w:rsidRDefault="00A51F3D" w:rsidP="00AC64AD">
      <w:pPr>
        <w:pStyle w:val="Prrafodelista"/>
        <w:spacing w:after="0"/>
        <w:rPr>
          <w:rFonts w:ascii="Arial" w:hAnsi="Arial" w:cs="Arial"/>
          <w:sz w:val="24"/>
          <w:szCs w:val="24"/>
        </w:rPr>
      </w:pPr>
    </w:p>
    <w:p w14:paraId="46D3F748" w14:textId="77777777" w:rsidR="001A2EB5" w:rsidRDefault="001A2EB5" w:rsidP="001A2EB5">
      <w:pPr>
        <w:shd w:val="clear" w:color="auto" w:fill="ED7D31"/>
        <w:spacing w:after="0" w:line="240" w:lineRule="auto"/>
        <w:jc w:val="both"/>
        <w:rPr>
          <w:rFonts w:ascii="Arial" w:hAnsi="Arial" w:cs="Arial"/>
          <w:b/>
          <w:sz w:val="24"/>
          <w:szCs w:val="24"/>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2: </w:t>
      </w:r>
      <w:r w:rsidRPr="001A2EB5">
        <w:rPr>
          <w:rFonts w:ascii="Arial" w:hAnsi="Arial" w:cs="Arial"/>
          <w:color w:val="FFFFFF" w:themeColor="background1"/>
          <w:sz w:val="24"/>
          <w:szCs w:val="24"/>
        </w:rPr>
        <w:t>Limpieza y análisis del suelo</w:t>
      </w:r>
    </w:p>
    <w:p w14:paraId="4CC265BD" w14:textId="77777777" w:rsidR="001A2EB5" w:rsidRDefault="001A2EB5" w:rsidP="001A2EB5">
      <w:pPr>
        <w:spacing w:after="0" w:line="240" w:lineRule="auto"/>
        <w:jc w:val="both"/>
        <w:rPr>
          <w:rFonts w:ascii="Arial" w:hAnsi="Arial" w:cs="Arial"/>
          <w:b/>
          <w:sz w:val="24"/>
          <w:szCs w:val="24"/>
        </w:rPr>
      </w:pPr>
    </w:p>
    <w:p w14:paraId="58C5E2AB" w14:textId="77777777" w:rsidR="001A2EB5" w:rsidRPr="00582401" w:rsidRDefault="001A2EB5" w:rsidP="001A2EB5">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14:paraId="3A95A040" w14:textId="77777777" w:rsidR="001A2EB5" w:rsidRPr="005B462A" w:rsidRDefault="001A2EB5" w:rsidP="001A2EB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14:paraId="193180D5" w14:textId="77777777" w:rsidR="001A2EB5" w:rsidRPr="005B462A" w:rsidRDefault="001A2EB5" w:rsidP="001A2EB5">
      <w:pPr>
        <w:spacing w:after="0" w:line="240" w:lineRule="auto"/>
        <w:ind w:left="708"/>
        <w:jc w:val="both"/>
        <w:rPr>
          <w:rFonts w:ascii="Arial" w:hAnsi="Arial" w:cs="Arial"/>
          <w:sz w:val="24"/>
          <w:szCs w:val="24"/>
        </w:rPr>
      </w:pPr>
    </w:p>
    <w:p w14:paraId="1B282D18" w14:textId="77777777" w:rsidR="001A2EB5" w:rsidRPr="005B462A" w:rsidRDefault="001A2EB5" w:rsidP="001A2EB5">
      <w:pPr>
        <w:spacing w:after="0" w:line="240" w:lineRule="auto"/>
        <w:jc w:val="both"/>
        <w:rPr>
          <w:rFonts w:ascii="Arial" w:hAnsi="Arial" w:cs="Arial"/>
          <w:b/>
          <w:sz w:val="24"/>
          <w:szCs w:val="24"/>
        </w:rPr>
      </w:pPr>
      <w:r>
        <w:rPr>
          <w:rFonts w:ascii="Arial" w:hAnsi="Arial" w:cs="Arial"/>
          <w:b/>
          <w:sz w:val="24"/>
          <w:szCs w:val="24"/>
        </w:rPr>
        <w:t>Organización del aula</w:t>
      </w:r>
      <w:r w:rsidRPr="005B462A">
        <w:rPr>
          <w:rFonts w:ascii="Arial" w:hAnsi="Arial" w:cs="Arial"/>
          <w:b/>
          <w:sz w:val="24"/>
          <w:szCs w:val="24"/>
        </w:rPr>
        <w:t>:</w:t>
      </w:r>
    </w:p>
    <w:p w14:paraId="6F56B0A8"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1A2EB5">
        <w:rPr>
          <w:rFonts w:ascii="Arial" w:hAnsi="Arial" w:cs="Arial"/>
          <w:sz w:val="24"/>
          <w:szCs w:val="24"/>
        </w:rPr>
        <w:t>rupo total y participación de voluntarios. Trabajo en el huerto</w:t>
      </w:r>
    </w:p>
    <w:p w14:paraId="6BC40D0C" w14:textId="77777777" w:rsidR="001A2EB5" w:rsidRPr="00A51F3D" w:rsidRDefault="001A2EB5" w:rsidP="001A2EB5">
      <w:pPr>
        <w:pStyle w:val="Prrafodelista"/>
        <w:spacing w:after="0" w:line="240" w:lineRule="auto"/>
        <w:ind w:left="709"/>
        <w:jc w:val="both"/>
        <w:rPr>
          <w:rFonts w:ascii="Arial" w:hAnsi="Arial" w:cs="Arial"/>
          <w:sz w:val="24"/>
          <w:szCs w:val="24"/>
        </w:rPr>
      </w:pPr>
    </w:p>
    <w:p w14:paraId="5B35747A" w14:textId="77777777" w:rsidR="001A2EB5" w:rsidRPr="005B462A" w:rsidRDefault="001A2EB5" w:rsidP="001A2EB5">
      <w:pPr>
        <w:spacing w:after="0" w:line="240" w:lineRule="auto"/>
        <w:rPr>
          <w:rFonts w:ascii="Arial" w:hAnsi="Arial" w:cs="Arial"/>
          <w:b/>
          <w:sz w:val="24"/>
          <w:szCs w:val="24"/>
        </w:rPr>
      </w:pPr>
      <w:r>
        <w:rPr>
          <w:rFonts w:ascii="Arial" w:hAnsi="Arial" w:cs="Arial"/>
          <w:b/>
          <w:sz w:val="24"/>
          <w:szCs w:val="24"/>
        </w:rPr>
        <w:t>Recursos y materiales</w:t>
      </w:r>
      <w:r w:rsidRPr="005B462A">
        <w:rPr>
          <w:rFonts w:ascii="Arial" w:hAnsi="Arial" w:cs="Arial"/>
          <w:b/>
          <w:sz w:val="24"/>
          <w:szCs w:val="24"/>
        </w:rPr>
        <w:t>:</w:t>
      </w:r>
    </w:p>
    <w:p w14:paraId="2CC2548C"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Guantes</w:t>
      </w:r>
    </w:p>
    <w:p w14:paraId="36324BBD" w14:textId="77777777" w:rsidR="001A2EB5" w:rsidRDefault="001A2EB5" w:rsidP="001A2EB5">
      <w:pPr>
        <w:pStyle w:val="Prrafodelista"/>
        <w:spacing w:after="0" w:line="240" w:lineRule="auto"/>
        <w:ind w:left="709"/>
        <w:jc w:val="both"/>
        <w:rPr>
          <w:rFonts w:ascii="Arial" w:hAnsi="Arial" w:cs="Arial"/>
          <w:sz w:val="24"/>
          <w:szCs w:val="24"/>
        </w:rPr>
      </w:pPr>
    </w:p>
    <w:p w14:paraId="42905313"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Bandeja</w:t>
      </w:r>
    </w:p>
    <w:p w14:paraId="35CFC955" w14:textId="77777777" w:rsidR="001A2EB5" w:rsidRDefault="001A2EB5" w:rsidP="001A2EB5">
      <w:pPr>
        <w:pStyle w:val="Prrafodelista"/>
        <w:spacing w:after="0" w:line="240" w:lineRule="auto"/>
        <w:ind w:left="709"/>
        <w:jc w:val="both"/>
        <w:rPr>
          <w:rFonts w:ascii="Arial" w:hAnsi="Arial" w:cs="Arial"/>
          <w:sz w:val="24"/>
          <w:szCs w:val="24"/>
        </w:rPr>
      </w:pPr>
    </w:p>
    <w:p w14:paraId="7F6B9C04"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Lupas</w:t>
      </w:r>
    </w:p>
    <w:p w14:paraId="5E4D32FF" w14:textId="77777777" w:rsidR="001A2EB5" w:rsidRDefault="001A2EB5" w:rsidP="001A2EB5">
      <w:pPr>
        <w:pStyle w:val="Prrafodelista"/>
        <w:spacing w:after="0" w:line="240" w:lineRule="auto"/>
        <w:ind w:left="709"/>
        <w:jc w:val="both"/>
        <w:rPr>
          <w:rFonts w:ascii="Arial" w:hAnsi="Arial" w:cs="Arial"/>
          <w:sz w:val="24"/>
          <w:szCs w:val="24"/>
        </w:rPr>
      </w:pPr>
    </w:p>
    <w:p w14:paraId="52AA500E"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Palitas</w:t>
      </w:r>
    </w:p>
    <w:p w14:paraId="6ACE06BE" w14:textId="77777777" w:rsidR="001A2EB5" w:rsidRDefault="001A2EB5" w:rsidP="001A2EB5">
      <w:pPr>
        <w:pStyle w:val="Prrafodelista"/>
        <w:spacing w:after="0" w:line="240" w:lineRule="auto"/>
        <w:ind w:left="709"/>
        <w:jc w:val="both"/>
        <w:rPr>
          <w:rFonts w:ascii="Arial" w:hAnsi="Arial" w:cs="Arial"/>
          <w:sz w:val="24"/>
          <w:szCs w:val="24"/>
        </w:rPr>
      </w:pPr>
    </w:p>
    <w:p w14:paraId="7CE5A92C" w14:textId="77777777" w:rsidR="001A2EB5" w:rsidRDefault="001A2EB5" w:rsidP="001A2EB5">
      <w:pPr>
        <w:spacing w:after="0" w:line="240" w:lineRule="auto"/>
        <w:jc w:val="both"/>
        <w:rPr>
          <w:rFonts w:ascii="Arial" w:hAnsi="Arial" w:cs="Arial"/>
          <w:b/>
          <w:sz w:val="24"/>
          <w:szCs w:val="24"/>
        </w:rPr>
      </w:pPr>
      <w:r>
        <w:rPr>
          <w:rFonts w:ascii="Arial" w:hAnsi="Arial" w:cs="Arial"/>
          <w:b/>
          <w:sz w:val="24"/>
          <w:szCs w:val="24"/>
        </w:rPr>
        <w:t>Contenidos:</w:t>
      </w:r>
    </w:p>
    <w:p w14:paraId="1197EA75" w14:textId="77777777" w:rsidR="001A2EB5" w:rsidRP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 xml:space="preserve">Elementos y características </w:t>
      </w:r>
      <w:r>
        <w:rPr>
          <w:rFonts w:ascii="Arial" w:hAnsi="Arial" w:cs="Arial"/>
          <w:sz w:val="24"/>
          <w:szCs w:val="24"/>
        </w:rPr>
        <w:t>del suelo</w:t>
      </w:r>
    </w:p>
    <w:p w14:paraId="0C0A4C85" w14:textId="77777777" w:rsidR="001A2EB5" w:rsidRDefault="001A2EB5" w:rsidP="001A2EB5">
      <w:pPr>
        <w:spacing w:after="0" w:line="240" w:lineRule="auto"/>
        <w:jc w:val="both"/>
        <w:rPr>
          <w:rFonts w:ascii="Arial" w:hAnsi="Arial" w:cs="Arial"/>
          <w:b/>
          <w:sz w:val="24"/>
          <w:szCs w:val="24"/>
        </w:rPr>
      </w:pPr>
    </w:p>
    <w:p w14:paraId="02263EC5" w14:textId="77777777" w:rsidR="001A2EB5" w:rsidRDefault="001A2EB5" w:rsidP="001A2EB5">
      <w:pPr>
        <w:spacing w:after="0" w:line="240" w:lineRule="auto"/>
        <w:jc w:val="both"/>
        <w:rPr>
          <w:rFonts w:ascii="Arial" w:hAnsi="Arial" w:cs="Arial"/>
          <w:b/>
          <w:sz w:val="24"/>
          <w:szCs w:val="24"/>
        </w:rPr>
      </w:pPr>
      <w:r w:rsidRPr="005B462A">
        <w:rPr>
          <w:rFonts w:ascii="Arial" w:hAnsi="Arial" w:cs="Arial"/>
          <w:b/>
          <w:sz w:val="24"/>
          <w:szCs w:val="24"/>
        </w:rPr>
        <w:t>Descripción:</w:t>
      </w:r>
    </w:p>
    <w:p w14:paraId="1042C4BD"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El/la docente explicará a los/las niños/as la importancia de limpiar y analizar el suelo del huerto. Para evitar que las malezas/yuyos consuman los nutrientes de las plantas que se siembren, es necesario quitarlos. Esto evitará plagas.  Es importante que todos/as usen guante</w:t>
      </w:r>
      <w:r>
        <w:rPr>
          <w:rFonts w:ascii="Arial" w:hAnsi="Arial" w:cs="Arial"/>
          <w:sz w:val="24"/>
          <w:szCs w:val="24"/>
        </w:rPr>
        <w:t>s para realizar esta actividad</w:t>
      </w:r>
    </w:p>
    <w:p w14:paraId="6C8250D7"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5E643234"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Esta es una tarea muy ardua. El grupo de niños/as pueden hacer una parte y luego la limpieza queda a cargo</w:t>
      </w:r>
      <w:r>
        <w:rPr>
          <w:rFonts w:ascii="Arial" w:hAnsi="Arial" w:cs="Arial"/>
          <w:sz w:val="24"/>
          <w:szCs w:val="24"/>
        </w:rPr>
        <w:t xml:space="preserve"> de los voluntarios del comité</w:t>
      </w:r>
    </w:p>
    <w:p w14:paraId="44E6D686"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66C0A027" w14:textId="77777777" w:rsid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 xml:space="preserve">Recoger en bandejas de plástico muestras de suelo del huerto. Volver a la sala. Organizar el grupo en mesas (subgrupos de 4/5 niños/as) cada uno con una bandeja con la muestra. El objetivo es identificar qué elementos encuentran en la misma (tierra, trozos de </w:t>
      </w:r>
      <w:r w:rsidRPr="001A2EB5">
        <w:rPr>
          <w:rFonts w:ascii="Arial" w:hAnsi="Arial" w:cs="Arial"/>
          <w:sz w:val="24"/>
          <w:szCs w:val="24"/>
        </w:rPr>
        <w:lastRenderedPageBreak/>
        <w:t>hojas o tallos, piedras, insectos, etc). Utilizar las lupas. Luego hacer una puesta en común y reflexionar sobre los componentes que propician u obstaculizan el futuro crecimi</w:t>
      </w:r>
      <w:r>
        <w:rPr>
          <w:rFonts w:ascii="Arial" w:hAnsi="Arial" w:cs="Arial"/>
          <w:sz w:val="24"/>
          <w:szCs w:val="24"/>
        </w:rPr>
        <w:t>ento de las plantas del huerto</w:t>
      </w:r>
    </w:p>
    <w:p w14:paraId="06CCF155"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7F52F256" w14:textId="77777777" w:rsidR="001A2EB5" w:rsidRPr="001A2EB5" w:rsidRDefault="001A2EB5" w:rsidP="001A2EB5">
      <w:pPr>
        <w:pStyle w:val="Prrafodelista"/>
        <w:numPr>
          <w:ilvl w:val="0"/>
          <w:numId w:val="2"/>
        </w:numPr>
        <w:spacing w:after="0" w:line="240" w:lineRule="auto"/>
        <w:ind w:left="709" w:hanging="283"/>
        <w:jc w:val="both"/>
        <w:rPr>
          <w:rFonts w:ascii="Arial" w:hAnsi="Arial" w:cs="Arial"/>
          <w:sz w:val="24"/>
          <w:szCs w:val="24"/>
        </w:rPr>
      </w:pPr>
      <w:r w:rsidRPr="001A2EB5">
        <w:rPr>
          <w:rFonts w:ascii="Arial" w:hAnsi="Arial" w:cs="Arial"/>
          <w:sz w:val="24"/>
          <w:szCs w:val="24"/>
        </w:rPr>
        <w:t>El/la docente explica la importancia de las características del suelo y distingue entre la materia orgánica e inorgánica, ejemplificando con los element</w:t>
      </w:r>
      <w:r>
        <w:rPr>
          <w:rFonts w:ascii="Arial" w:hAnsi="Arial" w:cs="Arial"/>
          <w:sz w:val="24"/>
          <w:szCs w:val="24"/>
        </w:rPr>
        <w:t>os encontrados en la muestra</w:t>
      </w:r>
    </w:p>
    <w:p w14:paraId="2C27D0BE"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0E7FDA79" w14:textId="77777777" w:rsidR="001A2EB5" w:rsidRDefault="001A2EB5" w:rsidP="001A2EB5">
      <w:pPr>
        <w:shd w:val="clear" w:color="auto" w:fill="ED7D31"/>
        <w:spacing w:after="0" w:line="240" w:lineRule="auto"/>
        <w:jc w:val="both"/>
        <w:rPr>
          <w:rFonts w:ascii="Arial" w:hAnsi="Arial" w:cs="Arial"/>
          <w:b/>
          <w:sz w:val="24"/>
          <w:szCs w:val="24"/>
        </w:rPr>
      </w:pPr>
      <w:r w:rsidRPr="0065280B">
        <w:rPr>
          <w:rFonts w:ascii="Arial" w:hAnsi="Arial" w:cs="Arial"/>
          <w:color w:val="FFFFFF" w:themeColor="background1"/>
          <w:sz w:val="24"/>
          <w:szCs w:val="24"/>
        </w:rPr>
        <w:t>Actividad</w:t>
      </w:r>
      <w:r>
        <w:rPr>
          <w:rFonts w:ascii="Arial" w:hAnsi="Arial" w:cs="Arial"/>
          <w:color w:val="FFFFFF" w:themeColor="background1"/>
          <w:sz w:val="24"/>
          <w:szCs w:val="24"/>
        </w:rPr>
        <w:t xml:space="preserve"> 3: </w:t>
      </w:r>
      <w:r w:rsidRPr="001A2EB5">
        <w:rPr>
          <w:rFonts w:ascii="Arial" w:hAnsi="Arial" w:cs="Arial"/>
          <w:color w:val="FFFFFF" w:themeColor="background1"/>
          <w:sz w:val="24"/>
          <w:szCs w:val="24"/>
        </w:rPr>
        <w:t>Incorporar materia orgánica</w:t>
      </w:r>
    </w:p>
    <w:p w14:paraId="59ED1871" w14:textId="77777777" w:rsidR="001A2EB5" w:rsidRDefault="001A2EB5" w:rsidP="001A2EB5">
      <w:pPr>
        <w:spacing w:after="0" w:line="240" w:lineRule="auto"/>
        <w:jc w:val="both"/>
        <w:rPr>
          <w:rFonts w:ascii="Arial" w:hAnsi="Arial" w:cs="Arial"/>
          <w:b/>
          <w:sz w:val="24"/>
          <w:szCs w:val="24"/>
        </w:rPr>
      </w:pPr>
    </w:p>
    <w:p w14:paraId="77CF81A3" w14:textId="77777777" w:rsidR="001A2EB5" w:rsidRPr="003418DF" w:rsidRDefault="001A2EB5" w:rsidP="001A2EB5">
      <w:pPr>
        <w:spacing w:after="0" w:line="240" w:lineRule="auto"/>
        <w:jc w:val="both"/>
        <w:rPr>
          <w:rFonts w:ascii="Arial" w:hAnsi="Arial" w:cs="Arial"/>
          <w:b/>
          <w:sz w:val="24"/>
          <w:szCs w:val="24"/>
        </w:rPr>
      </w:pPr>
      <w:r w:rsidRPr="003418DF">
        <w:rPr>
          <w:rFonts w:ascii="Arial" w:hAnsi="Arial" w:cs="Arial"/>
          <w:b/>
          <w:sz w:val="24"/>
          <w:szCs w:val="24"/>
        </w:rPr>
        <w:t>Tiempo:</w:t>
      </w:r>
    </w:p>
    <w:p w14:paraId="6EAD3B34" w14:textId="77777777" w:rsidR="001A2EB5" w:rsidRPr="003418DF" w:rsidRDefault="003418DF" w:rsidP="001A2EB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 minutos</w:t>
      </w:r>
    </w:p>
    <w:p w14:paraId="06C536CD" w14:textId="77777777" w:rsidR="001A2EB5" w:rsidRPr="003418DF" w:rsidRDefault="001A2EB5" w:rsidP="001A2EB5">
      <w:pPr>
        <w:spacing w:after="0" w:line="240" w:lineRule="auto"/>
        <w:ind w:left="708"/>
        <w:jc w:val="both"/>
        <w:rPr>
          <w:rFonts w:ascii="Arial" w:hAnsi="Arial" w:cs="Arial"/>
          <w:sz w:val="24"/>
          <w:szCs w:val="24"/>
        </w:rPr>
      </w:pPr>
    </w:p>
    <w:p w14:paraId="56D40228" w14:textId="77777777" w:rsidR="001A2EB5" w:rsidRPr="003418DF" w:rsidRDefault="001A2EB5" w:rsidP="001A2EB5">
      <w:pPr>
        <w:spacing w:after="0" w:line="240" w:lineRule="auto"/>
        <w:jc w:val="both"/>
        <w:rPr>
          <w:rFonts w:ascii="Arial" w:hAnsi="Arial" w:cs="Arial"/>
          <w:b/>
          <w:sz w:val="24"/>
          <w:szCs w:val="24"/>
        </w:rPr>
      </w:pPr>
      <w:r w:rsidRPr="003418DF">
        <w:rPr>
          <w:rFonts w:ascii="Arial" w:hAnsi="Arial" w:cs="Arial"/>
          <w:b/>
          <w:sz w:val="24"/>
          <w:szCs w:val="24"/>
        </w:rPr>
        <w:t>Organización del aula:</w:t>
      </w:r>
    </w:p>
    <w:p w14:paraId="1E638E67" w14:textId="77777777" w:rsidR="001A2EB5" w:rsidRPr="003418DF" w:rsidRDefault="001A2EB5" w:rsidP="003418DF">
      <w:pPr>
        <w:pStyle w:val="Prrafodelista"/>
        <w:numPr>
          <w:ilvl w:val="0"/>
          <w:numId w:val="2"/>
        </w:numPr>
        <w:spacing w:after="0" w:line="240" w:lineRule="auto"/>
        <w:jc w:val="both"/>
        <w:rPr>
          <w:rFonts w:ascii="Arial" w:hAnsi="Arial" w:cs="Arial"/>
          <w:sz w:val="24"/>
          <w:szCs w:val="24"/>
        </w:rPr>
      </w:pPr>
      <w:r w:rsidRPr="003418DF">
        <w:rPr>
          <w:rFonts w:ascii="Arial" w:hAnsi="Arial" w:cs="Arial"/>
          <w:sz w:val="24"/>
          <w:szCs w:val="24"/>
        </w:rPr>
        <w:t xml:space="preserve">Grupo </w:t>
      </w:r>
      <w:r w:rsidR="003418DF">
        <w:rPr>
          <w:rFonts w:ascii="Arial" w:hAnsi="Arial" w:cs="Arial"/>
          <w:sz w:val="24"/>
          <w:szCs w:val="24"/>
        </w:rPr>
        <w:t xml:space="preserve">total, </w:t>
      </w:r>
      <w:r w:rsidR="003418DF" w:rsidRPr="003418DF">
        <w:rPr>
          <w:rFonts w:ascii="Arial" w:hAnsi="Arial" w:cs="Arial"/>
          <w:sz w:val="24"/>
          <w:szCs w:val="24"/>
        </w:rPr>
        <w:t>trabajo en el huerto</w:t>
      </w:r>
    </w:p>
    <w:p w14:paraId="6C5ABF09" w14:textId="77777777" w:rsidR="001A2EB5" w:rsidRPr="003418DF" w:rsidRDefault="001A2EB5" w:rsidP="001A2EB5">
      <w:pPr>
        <w:pStyle w:val="Prrafodelista"/>
        <w:spacing w:after="0" w:line="240" w:lineRule="auto"/>
        <w:ind w:left="709"/>
        <w:jc w:val="both"/>
        <w:rPr>
          <w:rFonts w:ascii="Arial" w:hAnsi="Arial" w:cs="Arial"/>
          <w:sz w:val="24"/>
          <w:szCs w:val="24"/>
        </w:rPr>
      </w:pPr>
    </w:p>
    <w:p w14:paraId="705FB042" w14:textId="77777777" w:rsidR="001A2EB5" w:rsidRPr="003418DF" w:rsidRDefault="001A2EB5" w:rsidP="001A2EB5">
      <w:pPr>
        <w:spacing w:after="0" w:line="240" w:lineRule="auto"/>
        <w:rPr>
          <w:rFonts w:ascii="Arial" w:hAnsi="Arial" w:cs="Arial"/>
          <w:b/>
          <w:sz w:val="24"/>
          <w:szCs w:val="24"/>
        </w:rPr>
      </w:pPr>
      <w:r w:rsidRPr="003418DF">
        <w:rPr>
          <w:rFonts w:ascii="Arial" w:hAnsi="Arial" w:cs="Arial"/>
          <w:b/>
          <w:sz w:val="24"/>
          <w:szCs w:val="24"/>
        </w:rPr>
        <w:t>Recursos y materiales:</w:t>
      </w:r>
    </w:p>
    <w:p w14:paraId="21F9B4B6" w14:textId="77777777" w:rsidR="003418DF" w:rsidRDefault="003418DF" w:rsidP="003418DF">
      <w:pPr>
        <w:pStyle w:val="Prrafodelista"/>
        <w:numPr>
          <w:ilvl w:val="0"/>
          <w:numId w:val="2"/>
        </w:numPr>
        <w:spacing w:after="0" w:line="240" w:lineRule="auto"/>
        <w:jc w:val="both"/>
        <w:rPr>
          <w:rFonts w:ascii="Arial" w:hAnsi="Arial" w:cs="Arial"/>
          <w:sz w:val="24"/>
          <w:szCs w:val="24"/>
        </w:rPr>
      </w:pPr>
      <w:r w:rsidRPr="003418DF">
        <w:rPr>
          <w:rFonts w:ascii="Arial" w:hAnsi="Arial" w:cs="Arial"/>
          <w:sz w:val="24"/>
          <w:szCs w:val="24"/>
        </w:rPr>
        <w:t>Abono ecológico</w:t>
      </w:r>
    </w:p>
    <w:p w14:paraId="039670C7" w14:textId="77777777" w:rsidR="003418DF" w:rsidRDefault="003418DF" w:rsidP="003418DF">
      <w:pPr>
        <w:pStyle w:val="Prrafodelista"/>
        <w:spacing w:after="0" w:line="240" w:lineRule="auto"/>
        <w:jc w:val="both"/>
        <w:rPr>
          <w:rFonts w:ascii="Arial" w:hAnsi="Arial" w:cs="Arial"/>
          <w:sz w:val="24"/>
          <w:szCs w:val="24"/>
        </w:rPr>
      </w:pPr>
    </w:p>
    <w:p w14:paraId="3D7140C9" w14:textId="77777777" w:rsidR="003418DF" w:rsidRPr="003418DF" w:rsidRDefault="003418DF" w:rsidP="003418DF">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Palas</w:t>
      </w:r>
    </w:p>
    <w:p w14:paraId="3CCF253A" w14:textId="77777777" w:rsidR="001A2EB5" w:rsidRDefault="001A2EB5" w:rsidP="001A2EB5">
      <w:pPr>
        <w:pStyle w:val="Prrafodelista"/>
        <w:spacing w:after="0" w:line="240" w:lineRule="auto"/>
        <w:ind w:left="709"/>
        <w:jc w:val="both"/>
        <w:rPr>
          <w:rFonts w:ascii="Arial" w:hAnsi="Arial" w:cs="Arial"/>
          <w:sz w:val="24"/>
          <w:szCs w:val="24"/>
        </w:rPr>
      </w:pPr>
    </w:p>
    <w:p w14:paraId="71D40379" w14:textId="77777777" w:rsidR="001A2EB5" w:rsidRDefault="001A2EB5" w:rsidP="001A2EB5">
      <w:pPr>
        <w:spacing w:after="0" w:line="240" w:lineRule="auto"/>
        <w:jc w:val="both"/>
        <w:rPr>
          <w:rFonts w:ascii="Arial" w:hAnsi="Arial" w:cs="Arial"/>
          <w:b/>
          <w:sz w:val="24"/>
          <w:szCs w:val="24"/>
        </w:rPr>
      </w:pPr>
      <w:r>
        <w:rPr>
          <w:rFonts w:ascii="Arial" w:hAnsi="Arial" w:cs="Arial"/>
          <w:b/>
          <w:sz w:val="24"/>
          <w:szCs w:val="24"/>
        </w:rPr>
        <w:t>Contenidos:</w:t>
      </w:r>
    </w:p>
    <w:p w14:paraId="6D963E41" w14:textId="77777777" w:rsidR="003418DF" w:rsidRDefault="003418DF" w:rsidP="003418DF">
      <w:pPr>
        <w:pStyle w:val="Prrafodelista"/>
        <w:numPr>
          <w:ilvl w:val="0"/>
          <w:numId w:val="2"/>
        </w:numPr>
        <w:spacing w:after="0" w:line="240" w:lineRule="auto"/>
        <w:jc w:val="both"/>
        <w:rPr>
          <w:rFonts w:ascii="Arial" w:hAnsi="Arial" w:cs="Arial"/>
          <w:sz w:val="24"/>
          <w:szCs w:val="24"/>
        </w:rPr>
      </w:pPr>
      <w:r w:rsidRPr="003418DF">
        <w:rPr>
          <w:rFonts w:ascii="Arial" w:hAnsi="Arial" w:cs="Arial"/>
          <w:sz w:val="24"/>
          <w:szCs w:val="24"/>
        </w:rPr>
        <w:t>Características del suelo</w:t>
      </w:r>
    </w:p>
    <w:p w14:paraId="37DF22D9" w14:textId="77777777" w:rsidR="003418DF" w:rsidRPr="003418DF" w:rsidRDefault="003418DF" w:rsidP="003418DF">
      <w:pPr>
        <w:pStyle w:val="Prrafodelista"/>
        <w:spacing w:after="0" w:line="240" w:lineRule="auto"/>
        <w:jc w:val="both"/>
        <w:rPr>
          <w:rFonts w:ascii="Arial" w:hAnsi="Arial" w:cs="Arial"/>
          <w:sz w:val="24"/>
          <w:szCs w:val="24"/>
        </w:rPr>
      </w:pPr>
    </w:p>
    <w:p w14:paraId="0648B394" w14:textId="77777777" w:rsidR="003418DF" w:rsidRPr="003418DF" w:rsidRDefault="003418DF" w:rsidP="003418DF">
      <w:pPr>
        <w:pStyle w:val="Prrafodelista"/>
        <w:numPr>
          <w:ilvl w:val="0"/>
          <w:numId w:val="2"/>
        </w:numPr>
        <w:spacing w:after="0" w:line="240" w:lineRule="auto"/>
        <w:jc w:val="both"/>
        <w:rPr>
          <w:rFonts w:ascii="Arial" w:hAnsi="Arial" w:cs="Arial"/>
          <w:sz w:val="24"/>
          <w:szCs w:val="24"/>
        </w:rPr>
      </w:pPr>
      <w:r w:rsidRPr="003418DF">
        <w:rPr>
          <w:rFonts w:ascii="Arial" w:hAnsi="Arial" w:cs="Arial"/>
          <w:sz w:val="24"/>
          <w:szCs w:val="24"/>
        </w:rPr>
        <w:t>La materia orgánica</w:t>
      </w:r>
    </w:p>
    <w:p w14:paraId="2E1DF8F4" w14:textId="77777777" w:rsidR="001A2EB5" w:rsidRDefault="001A2EB5" w:rsidP="001A2EB5">
      <w:pPr>
        <w:spacing w:after="0" w:line="240" w:lineRule="auto"/>
        <w:jc w:val="both"/>
        <w:rPr>
          <w:rFonts w:ascii="Arial" w:hAnsi="Arial" w:cs="Arial"/>
          <w:b/>
          <w:sz w:val="24"/>
          <w:szCs w:val="24"/>
        </w:rPr>
      </w:pPr>
    </w:p>
    <w:p w14:paraId="4EE4675B" w14:textId="77777777" w:rsidR="001A2EB5" w:rsidRDefault="001A2EB5" w:rsidP="001A2EB5">
      <w:pPr>
        <w:spacing w:after="0" w:line="240" w:lineRule="auto"/>
        <w:jc w:val="both"/>
        <w:rPr>
          <w:rFonts w:ascii="Arial" w:hAnsi="Arial" w:cs="Arial"/>
          <w:b/>
          <w:sz w:val="24"/>
          <w:szCs w:val="24"/>
        </w:rPr>
      </w:pPr>
      <w:r w:rsidRPr="005B462A">
        <w:rPr>
          <w:rFonts w:ascii="Arial" w:hAnsi="Arial" w:cs="Arial"/>
          <w:b/>
          <w:sz w:val="24"/>
          <w:szCs w:val="24"/>
        </w:rPr>
        <w:t>Descripción:</w:t>
      </w:r>
    </w:p>
    <w:p w14:paraId="2B5DE92C" w14:textId="77777777" w:rsidR="003418DF" w:rsidRDefault="003418DF" w:rsidP="003418DF">
      <w:pPr>
        <w:pStyle w:val="Prrafodelista"/>
        <w:numPr>
          <w:ilvl w:val="0"/>
          <w:numId w:val="2"/>
        </w:numPr>
        <w:spacing w:after="0" w:line="240" w:lineRule="auto"/>
        <w:jc w:val="both"/>
        <w:rPr>
          <w:rFonts w:ascii="Arial" w:hAnsi="Arial" w:cs="Arial"/>
          <w:sz w:val="24"/>
          <w:szCs w:val="24"/>
        </w:rPr>
      </w:pPr>
      <w:r w:rsidRPr="003418DF">
        <w:rPr>
          <w:rFonts w:ascii="Arial" w:hAnsi="Arial" w:cs="Arial"/>
          <w:sz w:val="24"/>
          <w:szCs w:val="24"/>
        </w:rPr>
        <w:t xml:space="preserve">Tal como se analizó en la actividad anterior, la materia orgánica es un elemento fundamental para la salud del suelo ya que mantiene los nutrientes disponibles para las plantas y organismos que viven en la tierra. La materia orgánica le da humedad y suavidad.  Es por ello, que se debe agregar materia orgánica a fin de favorecer la fertilidad </w:t>
      </w:r>
      <w:r>
        <w:rPr>
          <w:rFonts w:ascii="Arial" w:hAnsi="Arial" w:cs="Arial"/>
          <w:sz w:val="24"/>
          <w:szCs w:val="24"/>
        </w:rPr>
        <w:t>y textura del suelo del huerto</w:t>
      </w:r>
    </w:p>
    <w:p w14:paraId="4CC71207" w14:textId="77777777" w:rsidR="003418DF" w:rsidRPr="003418DF" w:rsidRDefault="003418DF" w:rsidP="003418DF">
      <w:pPr>
        <w:pStyle w:val="Prrafodelista"/>
        <w:spacing w:after="0" w:line="240" w:lineRule="auto"/>
        <w:jc w:val="both"/>
        <w:rPr>
          <w:rFonts w:ascii="Arial" w:hAnsi="Arial" w:cs="Arial"/>
          <w:sz w:val="24"/>
          <w:szCs w:val="24"/>
        </w:rPr>
      </w:pPr>
    </w:p>
    <w:p w14:paraId="0C0B769B" w14:textId="77777777" w:rsidR="003418DF" w:rsidRDefault="003418DF" w:rsidP="003418DF">
      <w:pPr>
        <w:pStyle w:val="Prrafodelista"/>
        <w:numPr>
          <w:ilvl w:val="0"/>
          <w:numId w:val="2"/>
        </w:numPr>
        <w:spacing w:after="0" w:line="240" w:lineRule="auto"/>
        <w:jc w:val="both"/>
        <w:rPr>
          <w:rFonts w:ascii="Arial" w:hAnsi="Arial" w:cs="Arial"/>
          <w:sz w:val="24"/>
          <w:szCs w:val="24"/>
        </w:rPr>
      </w:pPr>
      <w:r w:rsidRPr="003418DF">
        <w:rPr>
          <w:rFonts w:ascii="Arial" w:hAnsi="Arial" w:cs="Arial"/>
          <w:sz w:val="24"/>
          <w:szCs w:val="24"/>
        </w:rPr>
        <w:t>Esta materia orgánica/abono ecológico puede provenir de diversas fuentes: compost, humus de lombriz, esti</w:t>
      </w:r>
      <w:r>
        <w:rPr>
          <w:rFonts w:ascii="Arial" w:hAnsi="Arial" w:cs="Arial"/>
          <w:sz w:val="24"/>
          <w:szCs w:val="24"/>
        </w:rPr>
        <w:t>ércol de animales, entre otros</w:t>
      </w:r>
    </w:p>
    <w:p w14:paraId="2ED1C68A" w14:textId="77777777" w:rsidR="003418DF" w:rsidRPr="003418DF" w:rsidRDefault="003418DF" w:rsidP="003418DF">
      <w:pPr>
        <w:pStyle w:val="Prrafodelista"/>
        <w:spacing w:after="0" w:line="240" w:lineRule="auto"/>
        <w:jc w:val="both"/>
        <w:rPr>
          <w:rFonts w:ascii="Arial" w:hAnsi="Arial" w:cs="Arial"/>
          <w:sz w:val="24"/>
          <w:szCs w:val="24"/>
        </w:rPr>
      </w:pPr>
    </w:p>
    <w:p w14:paraId="40BA78BF" w14:textId="77777777" w:rsidR="003418DF" w:rsidRPr="003418DF" w:rsidRDefault="003418DF" w:rsidP="003418DF">
      <w:pPr>
        <w:pStyle w:val="Prrafodelista"/>
        <w:numPr>
          <w:ilvl w:val="0"/>
          <w:numId w:val="2"/>
        </w:numPr>
        <w:spacing w:after="0" w:line="240" w:lineRule="auto"/>
        <w:jc w:val="both"/>
        <w:rPr>
          <w:rFonts w:ascii="Arial" w:hAnsi="Arial" w:cs="Arial"/>
          <w:sz w:val="24"/>
          <w:szCs w:val="24"/>
        </w:rPr>
      </w:pPr>
      <w:r w:rsidRPr="003418DF">
        <w:rPr>
          <w:rFonts w:ascii="Arial" w:hAnsi="Arial" w:cs="Arial"/>
          <w:sz w:val="24"/>
          <w:szCs w:val="24"/>
        </w:rPr>
        <w:t>Ir con el grupo al huerto. Con las palas distribuir el abono ecológico (se consigue en tien</w:t>
      </w:r>
      <w:r>
        <w:rPr>
          <w:rFonts w:ascii="Arial" w:hAnsi="Arial" w:cs="Arial"/>
          <w:sz w:val="24"/>
          <w:szCs w:val="24"/>
        </w:rPr>
        <w:t>das de jardinería) en el suelo</w:t>
      </w:r>
    </w:p>
    <w:p w14:paraId="4CB6FE58" w14:textId="77777777" w:rsidR="004371CB" w:rsidRDefault="004371CB" w:rsidP="003418DF">
      <w:pPr>
        <w:spacing w:after="0" w:line="276" w:lineRule="auto"/>
      </w:pPr>
      <w:r>
        <w:br w:type="page"/>
      </w:r>
    </w:p>
    <w:p w14:paraId="23485056" w14:textId="77777777" w:rsidR="003418DF" w:rsidRPr="003418DF" w:rsidRDefault="003418DF" w:rsidP="003418DF">
      <w:pPr>
        <w:pStyle w:val="Prrafodelista"/>
        <w:numPr>
          <w:ilvl w:val="0"/>
          <w:numId w:val="2"/>
        </w:numPr>
        <w:spacing w:after="0" w:line="240" w:lineRule="auto"/>
        <w:jc w:val="both"/>
        <w:rPr>
          <w:rFonts w:ascii="Arial" w:hAnsi="Arial" w:cs="Arial"/>
          <w:i/>
          <w:sz w:val="24"/>
          <w:szCs w:val="24"/>
        </w:rPr>
      </w:pPr>
      <w:r w:rsidRPr="003418DF">
        <w:rPr>
          <w:rFonts w:ascii="Arial" w:hAnsi="Arial" w:cs="Arial"/>
          <w:i/>
          <w:sz w:val="24"/>
          <w:szCs w:val="24"/>
        </w:rPr>
        <w:lastRenderedPageBreak/>
        <w:t>*Es posible hacer un compost (con deshechos de comidas) en el centro educativo, pero lleva un largo tiempo de preparación. En caso de animarse pueden visitar estos enlaces explicativos:</w:t>
      </w:r>
    </w:p>
    <w:p w14:paraId="283EA8F8" w14:textId="77777777" w:rsidR="003418DF" w:rsidRPr="003418DF" w:rsidRDefault="00C824C1" w:rsidP="003418DF">
      <w:pPr>
        <w:pStyle w:val="Prrafodelista"/>
        <w:spacing w:after="0" w:line="276" w:lineRule="auto"/>
        <w:jc w:val="both"/>
        <w:rPr>
          <w:rFonts w:ascii="Arial" w:hAnsi="Arial" w:cs="Arial"/>
          <w:i/>
        </w:rPr>
      </w:pPr>
      <w:hyperlink r:id="rId28" w:history="1">
        <w:r w:rsidR="003418DF" w:rsidRPr="003418DF">
          <w:rPr>
            <w:rStyle w:val="Hipervnculo"/>
            <w:rFonts w:ascii="Arial" w:hAnsi="Arial" w:cs="Arial"/>
            <w:i/>
          </w:rPr>
          <w:t>http://www.compostadores.com/descubre-el-compostaje/la-sostenibilidad-del-compostaje/190-en-la-escuela-aprendemos-a-hacer-compost.html</w:t>
        </w:r>
      </w:hyperlink>
    </w:p>
    <w:p w14:paraId="06E4EEA4" w14:textId="77777777" w:rsidR="003418DF" w:rsidRPr="003418DF" w:rsidRDefault="00C824C1" w:rsidP="003418DF">
      <w:pPr>
        <w:pStyle w:val="Prrafodelista"/>
        <w:spacing w:after="0" w:line="276" w:lineRule="auto"/>
        <w:jc w:val="both"/>
        <w:rPr>
          <w:rFonts w:ascii="Arial" w:hAnsi="Arial" w:cs="Arial"/>
          <w:i/>
        </w:rPr>
      </w:pPr>
      <w:hyperlink r:id="rId29" w:history="1">
        <w:r w:rsidR="003418DF" w:rsidRPr="003418DF">
          <w:rPr>
            <w:rStyle w:val="Hipervnculo"/>
            <w:rFonts w:ascii="Arial" w:hAnsi="Arial" w:cs="Arial"/>
            <w:i/>
          </w:rPr>
          <w:t>http://ecohuertosescolares.eu/compostera</w:t>
        </w:r>
      </w:hyperlink>
    </w:p>
    <w:p w14:paraId="17A3B411" w14:textId="77777777" w:rsidR="001A2EB5" w:rsidRPr="001A2EB5" w:rsidRDefault="001A2EB5" w:rsidP="001A2EB5">
      <w:pPr>
        <w:pStyle w:val="Prrafodelista"/>
        <w:spacing w:after="0" w:line="240" w:lineRule="auto"/>
        <w:ind w:left="709"/>
        <w:jc w:val="both"/>
        <w:rPr>
          <w:rFonts w:ascii="Arial" w:hAnsi="Arial" w:cs="Arial"/>
          <w:sz w:val="24"/>
          <w:szCs w:val="24"/>
        </w:rPr>
      </w:pPr>
    </w:p>
    <w:p w14:paraId="7E3FA346" w14:textId="77777777" w:rsidR="00AC64AD" w:rsidRPr="00582401" w:rsidRDefault="00AC64AD" w:rsidP="00AC64AD">
      <w:pPr>
        <w:pStyle w:val="ttulosegundo"/>
        <w:shd w:val="clear" w:color="auto" w:fill="50AF3F"/>
        <w:ind w:left="0" w:firstLine="0"/>
        <w:rPr>
          <w:rFonts w:ascii="Arial" w:hAnsi="Arial" w:cs="Arial"/>
        </w:rPr>
      </w:pPr>
      <w:bookmarkStart w:id="75" w:name="_Toc528054051"/>
      <w:r w:rsidRPr="0065280B">
        <w:rPr>
          <w:rFonts w:ascii="Arial" w:hAnsi="Arial" w:cs="Arial"/>
          <w:b/>
          <w:color w:val="FFFFFF" w:themeColor="background1"/>
        </w:rPr>
        <w:t>3.</w:t>
      </w:r>
      <w:r>
        <w:rPr>
          <w:rFonts w:ascii="Arial" w:hAnsi="Arial" w:cs="Arial"/>
          <w:b/>
          <w:color w:val="FFFFFF" w:themeColor="background1"/>
        </w:rPr>
        <w:t>5</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sidR="00AD4767">
        <w:rPr>
          <w:rFonts w:ascii="Arial" w:hAnsi="Arial" w:cs="Arial"/>
          <w:b/>
          <w:color w:val="FFFFFF" w:themeColor="background1"/>
        </w:rPr>
        <w:t>4</w:t>
      </w:r>
      <w:r w:rsidRPr="0085454F">
        <w:rPr>
          <w:rFonts w:ascii="Arial" w:hAnsi="Arial" w:cs="Arial"/>
          <w:b/>
          <w:color w:val="FFFFFF" w:themeColor="background1"/>
        </w:rPr>
        <w:t xml:space="preserve">. </w:t>
      </w:r>
      <w:r w:rsidR="00AD4767" w:rsidRPr="00AD4767">
        <w:rPr>
          <w:rFonts w:ascii="Arial" w:hAnsi="Arial" w:cs="Arial"/>
          <w:b/>
          <w:color w:val="FFFFFF" w:themeColor="background1"/>
        </w:rPr>
        <w:t>Plantar y sembrar</w:t>
      </w:r>
      <w:bookmarkEnd w:id="75"/>
    </w:p>
    <w:p w14:paraId="6A67AFFC" w14:textId="77777777" w:rsidR="00AC64AD" w:rsidRDefault="00AC64AD" w:rsidP="00AC64AD">
      <w:pPr>
        <w:spacing w:after="0" w:line="240" w:lineRule="auto"/>
        <w:jc w:val="both"/>
        <w:rPr>
          <w:rFonts w:ascii="Arial" w:hAnsi="Arial" w:cs="Arial"/>
          <w:b/>
          <w:sz w:val="24"/>
          <w:szCs w:val="24"/>
        </w:rPr>
      </w:pPr>
    </w:p>
    <w:p w14:paraId="26D7449E" w14:textId="77777777" w:rsidR="00AD4767" w:rsidRPr="00582401" w:rsidRDefault="00AD4767" w:rsidP="00AD4767">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2B7034B8" w14:textId="77777777" w:rsidR="00AD4767" w:rsidRDefault="00AD4767" w:rsidP="00AD4767">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 jornadas</w:t>
      </w:r>
    </w:p>
    <w:p w14:paraId="0AA35016" w14:textId="77777777" w:rsidR="00AD4767" w:rsidRPr="00582401" w:rsidRDefault="00AD4767" w:rsidP="00AD4767">
      <w:pPr>
        <w:pStyle w:val="Prrafodelista"/>
        <w:spacing w:after="0" w:line="240" w:lineRule="auto"/>
        <w:ind w:left="709"/>
        <w:jc w:val="both"/>
        <w:rPr>
          <w:rFonts w:ascii="Arial" w:hAnsi="Arial" w:cs="Arial"/>
          <w:sz w:val="24"/>
          <w:szCs w:val="24"/>
        </w:rPr>
      </w:pPr>
    </w:p>
    <w:p w14:paraId="36441C48" w14:textId="77777777" w:rsidR="00AD4767" w:rsidRPr="00582401" w:rsidRDefault="00AD4767" w:rsidP="00AD4767">
      <w:pPr>
        <w:spacing w:after="0" w:line="240" w:lineRule="auto"/>
        <w:jc w:val="both"/>
        <w:rPr>
          <w:rFonts w:ascii="Arial" w:hAnsi="Arial" w:cs="Arial"/>
          <w:sz w:val="24"/>
          <w:szCs w:val="24"/>
        </w:rPr>
      </w:pPr>
      <w:r>
        <w:rPr>
          <w:rFonts w:ascii="Arial" w:hAnsi="Arial" w:cs="Arial"/>
          <w:b/>
          <w:sz w:val="24"/>
          <w:szCs w:val="24"/>
        </w:rPr>
        <w:t>Objetivos:</w:t>
      </w:r>
    </w:p>
    <w:p w14:paraId="6DFDCA26" w14:textId="77777777" w:rsidR="00AD4767" w:rsidRDefault="00AD4767" w:rsidP="00AD4767">
      <w:pPr>
        <w:pStyle w:val="Prrafodelista"/>
        <w:numPr>
          <w:ilvl w:val="0"/>
          <w:numId w:val="2"/>
        </w:numPr>
        <w:spacing w:after="0" w:line="240" w:lineRule="auto"/>
        <w:ind w:left="709" w:hanging="283"/>
        <w:jc w:val="both"/>
        <w:rPr>
          <w:rFonts w:ascii="Arial" w:hAnsi="Arial" w:cs="Arial"/>
          <w:sz w:val="24"/>
          <w:szCs w:val="24"/>
        </w:rPr>
      </w:pPr>
      <w:r w:rsidRPr="00AD4767">
        <w:rPr>
          <w:rFonts w:ascii="Arial" w:hAnsi="Arial" w:cs="Arial"/>
          <w:sz w:val="24"/>
          <w:szCs w:val="24"/>
        </w:rPr>
        <w:t>Favorecer el conocimiento de los procesos de la naturaleza vinculados a la siembra</w:t>
      </w:r>
    </w:p>
    <w:p w14:paraId="3C410566" w14:textId="77777777" w:rsidR="00AD4767" w:rsidRPr="00AD4767" w:rsidRDefault="00AD4767" w:rsidP="00AD4767">
      <w:pPr>
        <w:pStyle w:val="Prrafodelista"/>
        <w:spacing w:after="0" w:line="240" w:lineRule="auto"/>
        <w:ind w:left="709"/>
        <w:jc w:val="both"/>
        <w:rPr>
          <w:rFonts w:ascii="Arial" w:hAnsi="Arial" w:cs="Arial"/>
          <w:sz w:val="24"/>
          <w:szCs w:val="24"/>
        </w:rPr>
      </w:pPr>
    </w:p>
    <w:p w14:paraId="2578DB9E" w14:textId="77777777" w:rsidR="00AD4767" w:rsidRDefault="00AD4767" w:rsidP="00AD4767">
      <w:pPr>
        <w:pStyle w:val="Prrafodelista"/>
        <w:numPr>
          <w:ilvl w:val="0"/>
          <w:numId w:val="2"/>
        </w:numPr>
        <w:spacing w:after="0" w:line="240" w:lineRule="auto"/>
        <w:ind w:left="709" w:hanging="283"/>
        <w:jc w:val="both"/>
        <w:rPr>
          <w:rFonts w:ascii="Arial" w:hAnsi="Arial" w:cs="Arial"/>
          <w:sz w:val="24"/>
          <w:szCs w:val="24"/>
        </w:rPr>
      </w:pPr>
      <w:r w:rsidRPr="00AD4767">
        <w:rPr>
          <w:rFonts w:ascii="Arial" w:hAnsi="Arial" w:cs="Arial"/>
          <w:sz w:val="24"/>
          <w:szCs w:val="24"/>
        </w:rPr>
        <w:t>Fomentar una actitud constructiva y activa en búsqueda de acciones de intervención para la búsqueda de soluciones ligadas a la alimentación saludable y ecológica</w:t>
      </w:r>
    </w:p>
    <w:p w14:paraId="288E13C4" w14:textId="77777777" w:rsidR="00AD4767" w:rsidRPr="00AD4767" w:rsidRDefault="00AD4767" w:rsidP="00AD4767">
      <w:pPr>
        <w:pStyle w:val="Prrafodelista"/>
        <w:spacing w:after="0" w:line="240" w:lineRule="auto"/>
        <w:ind w:left="709"/>
        <w:jc w:val="both"/>
        <w:rPr>
          <w:rFonts w:ascii="Arial" w:hAnsi="Arial" w:cs="Arial"/>
          <w:sz w:val="24"/>
          <w:szCs w:val="24"/>
        </w:rPr>
      </w:pPr>
    </w:p>
    <w:p w14:paraId="6D991819" w14:textId="77777777" w:rsidR="00AD4767" w:rsidRPr="008775D8" w:rsidRDefault="00AD4767" w:rsidP="00AD4767">
      <w:pPr>
        <w:pStyle w:val="Prrafodelista"/>
        <w:numPr>
          <w:ilvl w:val="0"/>
          <w:numId w:val="2"/>
        </w:numPr>
        <w:spacing w:after="0" w:line="240" w:lineRule="auto"/>
        <w:ind w:left="709" w:hanging="283"/>
        <w:jc w:val="both"/>
        <w:rPr>
          <w:rFonts w:ascii="Arial" w:hAnsi="Arial" w:cs="Arial"/>
          <w:sz w:val="24"/>
          <w:szCs w:val="24"/>
        </w:rPr>
      </w:pPr>
      <w:r w:rsidRPr="008775D8">
        <w:rPr>
          <w:rFonts w:ascii="Arial" w:hAnsi="Arial" w:cs="Arial"/>
          <w:sz w:val="24"/>
          <w:szCs w:val="24"/>
        </w:rPr>
        <w:t>Comprender los tiempos y condiciones para la siembra</w:t>
      </w:r>
    </w:p>
    <w:p w14:paraId="253E6561" w14:textId="77777777" w:rsidR="00AD4767" w:rsidRPr="008775D8" w:rsidRDefault="00AD4767" w:rsidP="00AD4767">
      <w:pPr>
        <w:pStyle w:val="Prrafodelista"/>
        <w:spacing w:after="0" w:line="240" w:lineRule="auto"/>
        <w:ind w:left="709"/>
        <w:jc w:val="both"/>
        <w:rPr>
          <w:rFonts w:ascii="Arial" w:hAnsi="Arial" w:cs="Arial"/>
          <w:sz w:val="24"/>
          <w:szCs w:val="24"/>
        </w:rPr>
      </w:pPr>
    </w:p>
    <w:p w14:paraId="65C3FC19" w14:textId="77777777" w:rsidR="00AD4767" w:rsidRPr="008775D8" w:rsidRDefault="00AD4767" w:rsidP="00AD4767">
      <w:pPr>
        <w:pStyle w:val="Prrafodelista"/>
        <w:numPr>
          <w:ilvl w:val="0"/>
          <w:numId w:val="2"/>
        </w:numPr>
        <w:spacing w:after="0" w:line="240" w:lineRule="auto"/>
        <w:ind w:left="709" w:hanging="283"/>
        <w:jc w:val="both"/>
        <w:rPr>
          <w:rFonts w:ascii="Arial" w:hAnsi="Arial" w:cs="Arial"/>
          <w:sz w:val="24"/>
          <w:szCs w:val="24"/>
        </w:rPr>
      </w:pPr>
      <w:r w:rsidRPr="008775D8">
        <w:rPr>
          <w:rFonts w:ascii="Arial" w:hAnsi="Arial" w:cs="Arial"/>
          <w:sz w:val="24"/>
          <w:szCs w:val="24"/>
        </w:rPr>
        <w:t>Reconocer los tipos y características de las semillas</w:t>
      </w:r>
    </w:p>
    <w:p w14:paraId="2AAB3E53" w14:textId="77777777" w:rsidR="00AD4767" w:rsidRPr="008775D8" w:rsidRDefault="00AD4767" w:rsidP="00AD4767">
      <w:pPr>
        <w:pStyle w:val="Prrafodelista"/>
        <w:spacing w:after="0" w:line="240" w:lineRule="auto"/>
        <w:ind w:left="709"/>
        <w:jc w:val="both"/>
        <w:rPr>
          <w:rFonts w:ascii="Arial" w:hAnsi="Arial" w:cs="Arial"/>
          <w:sz w:val="24"/>
          <w:szCs w:val="24"/>
        </w:rPr>
      </w:pPr>
    </w:p>
    <w:p w14:paraId="0682B792" w14:textId="77777777" w:rsidR="00AD4767" w:rsidRPr="008775D8" w:rsidRDefault="00AD4767" w:rsidP="00AD4767">
      <w:pPr>
        <w:shd w:val="clear" w:color="auto" w:fill="ED7D31"/>
        <w:spacing w:after="0" w:line="240" w:lineRule="auto"/>
        <w:jc w:val="both"/>
        <w:rPr>
          <w:rFonts w:ascii="Arial" w:hAnsi="Arial" w:cs="Arial"/>
          <w:b/>
          <w:sz w:val="24"/>
          <w:szCs w:val="24"/>
        </w:rPr>
      </w:pPr>
      <w:r w:rsidRPr="008775D8">
        <w:rPr>
          <w:rFonts w:ascii="Arial" w:hAnsi="Arial" w:cs="Arial"/>
          <w:color w:val="FFFFFF" w:themeColor="background1"/>
          <w:sz w:val="24"/>
          <w:szCs w:val="24"/>
        </w:rPr>
        <w:t>Actividad 1: Identificación, selección de las semillas a plantar</w:t>
      </w:r>
    </w:p>
    <w:p w14:paraId="5FC8FF1B" w14:textId="77777777" w:rsidR="00AD4767" w:rsidRPr="008775D8" w:rsidRDefault="00AD4767" w:rsidP="00AD4767">
      <w:pPr>
        <w:spacing w:after="0" w:line="240" w:lineRule="auto"/>
        <w:jc w:val="both"/>
        <w:rPr>
          <w:rFonts w:ascii="Arial" w:hAnsi="Arial" w:cs="Arial"/>
          <w:b/>
          <w:sz w:val="24"/>
          <w:szCs w:val="24"/>
        </w:rPr>
      </w:pPr>
    </w:p>
    <w:p w14:paraId="3CEF88F3" w14:textId="77777777" w:rsidR="00AD4767" w:rsidRPr="008775D8" w:rsidRDefault="00AD4767" w:rsidP="00AD4767">
      <w:pPr>
        <w:spacing w:after="0" w:line="240" w:lineRule="auto"/>
        <w:jc w:val="both"/>
        <w:rPr>
          <w:rFonts w:ascii="Arial" w:hAnsi="Arial" w:cs="Arial"/>
          <w:b/>
          <w:sz w:val="24"/>
          <w:szCs w:val="24"/>
        </w:rPr>
      </w:pPr>
      <w:r w:rsidRPr="008775D8">
        <w:rPr>
          <w:rFonts w:ascii="Arial" w:hAnsi="Arial" w:cs="Arial"/>
          <w:b/>
          <w:sz w:val="24"/>
          <w:szCs w:val="24"/>
        </w:rPr>
        <w:t>Tiempo:</w:t>
      </w:r>
    </w:p>
    <w:p w14:paraId="4C659975" w14:textId="77777777" w:rsidR="00AD4767" w:rsidRPr="008775D8" w:rsidRDefault="00AD4767" w:rsidP="00AD4767">
      <w:pPr>
        <w:pStyle w:val="Prrafodelista"/>
        <w:numPr>
          <w:ilvl w:val="0"/>
          <w:numId w:val="2"/>
        </w:numPr>
        <w:spacing w:after="0" w:line="240" w:lineRule="auto"/>
        <w:ind w:left="709" w:hanging="283"/>
        <w:jc w:val="both"/>
        <w:rPr>
          <w:rFonts w:ascii="Arial" w:hAnsi="Arial" w:cs="Arial"/>
          <w:sz w:val="24"/>
          <w:szCs w:val="24"/>
        </w:rPr>
      </w:pPr>
      <w:r w:rsidRPr="008775D8">
        <w:rPr>
          <w:rFonts w:ascii="Arial" w:hAnsi="Arial" w:cs="Arial"/>
          <w:sz w:val="24"/>
          <w:szCs w:val="24"/>
        </w:rPr>
        <w:t>50 minutos</w:t>
      </w:r>
    </w:p>
    <w:p w14:paraId="70BD0CC5" w14:textId="77777777" w:rsidR="00AD4767" w:rsidRPr="008775D8" w:rsidRDefault="00AD4767" w:rsidP="00AD4767">
      <w:pPr>
        <w:spacing w:after="0" w:line="240" w:lineRule="auto"/>
        <w:ind w:left="708"/>
        <w:jc w:val="both"/>
        <w:rPr>
          <w:rFonts w:ascii="Arial" w:hAnsi="Arial" w:cs="Arial"/>
          <w:sz w:val="24"/>
          <w:szCs w:val="24"/>
        </w:rPr>
      </w:pPr>
    </w:p>
    <w:p w14:paraId="1F9FD7A8" w14:textId="77777777" w:rsidR="00AD4767" w:rsidRPr="008775D8" w:rsidRDefault="00AD4767" w:rsidP="00AD4767">
      <w:pPr>
        <w:spacing w:after="0" w:line="240" w:lineRule="auto"/>
        <w:jc w:val="both"/>
        <w:rPr>
          <w:rFonts w:ascii="Arial" w:hAnsi="Arial" w:cs="Arial"/>
          <w:b/>
          <w:sz w:val="24"/>
          <w:szCs w:val="24"/>
        </w:rPr>
      </w:pPr>
      <w:r w:rsidRPr="008775D8">
        <w:rPr>
          <w:rFonts w:ascii="Arial" w:hAnsi="Arial" w:cs="Arial"/>
          <w:b/>
          <w:sz w:val="24"/>
          <w:szCs w:val="24"/>
        </w:rPr>
        <w:t>Organización del aula:</w:t>
      </w:r>
    </w:p>
    <w:p w14:paraId="522105B2" w14:textId="77777777" w:rsidR="00AD4767" w:rsidRPr="008775D8" w:rsidRDefault="00AD4767" w:rsidP="00AD4767">
      <w:pPr>
        <w:pStyle w:val="Prrafodelista"/>
        <w:numPr>
          <w:ilvl w:val="0"/>
          <w:numId w:val="2"/>
        </w:numPr>
        <w:spacing w:after="0" w:line="240" w:lineRule="auto"/>
        <w:ind w:left="709" w:hanging="283"/>
        <w:jc w:val="both"/>
        <w:rPr>
          <w:rFonts w:ascii="Arial" w:hAnsi="Arial" w:cs="Arial"/>
          <w:sz w:val="24"/>
          <w:szCs w:val="24"/>
        </w:rPr>
      </w:pPr>
      <w:r w:rsidRPr="008775D8">
        <w:rPr>
          <w:rFonts w:ascii="Arial" w:hAnsi="Arial" w:cs="Arial"/>
          <w:sz w:val="24"/>
          <w:szCs w:val="24"/>
        </w:rPr>
        <w:t>Grupo total con un invitado/a</w:t>
      </w:r>
    </w:p>
    <w:p w14:paraId="57E46A4F" w14:textId="77777777" w:rsidR="00AD4767" w:rsidRPr="008775D8" w:rsidRDefault="00AD4767" w:rsidP="00AD4767">
      <w:pPr>
        <w:pStyle w:val="Prrafodelista"/>
        <w:spacing w:after="0" w:line="240" w:lineRule="auto"/>
        <w:ind w:left="709"/>
        <w:jc w:val="both"/>
        <w:rPr>
          <w:rFonts w:ascii="Arial" w:hAnsi="Arial" w:cs="Arial"/>
          <w:sz w:val="24"/>
          <w:szCs w:val="24"/>
        </w:rPr>
      </w:pPr>
    </w:p>
    <w:p w14:paraId="70CF4112" w14:textId="77777777" w:rsidR="00AD4767" w:rsidRPr="008775D8" w:rsidRDefault="00AD4767" w:rsidP="00AD4767">
      <w:pPr>
        <w:spacing w:after="0" w:line="240" w:lineRule="auto"/>
        <w:rPr>
          <w:rFonts w:ascii="Arial" w:hAnsi="Arial" w:cs="Arial"/>
          <w:b/>
          <w:sz w:val="24"/>
          <w:szCs w:val="24"/>
        </w:rPr>
      </w:pPr>
      <w:r w:rsidRPr="008775D8">
        <w:rPr>
          <w:rFonts w:ascii="Arial" w:hAnsi="Arial" w:cs="Arial"/>
          <w:b/>
          <w:sz w:val="24"/>
          <w:szCs w:val="24"/>
        </w:rPr>
        <w:t>Recursos y materiales:</w:t>
      </w:r>
    </w:p>
    <w:p w14:paraId="5A0050B7" w14:textId="77777777" w:rsidR="008775D8" w:rsidRDefault="008775D8" w:rsidP="008775D8">
      <w:pPr>
        <w:pStyle w:val="Prrafodelista"/>
        <w:numPr>
          <w:ilvl w:val="0"/>
          <w:numId w:val="2"/>
        </w:numPr>
        <w:spacing w:after="0" w:line="240" w:lineRule="auto"/>
        <w:ind w:left="709" w:hanging="283"/>
        <w:jc w:val="both"/>
        <w:rPr>
          <w:rFonts w:ascii="Arial" w:hAnsi="Arial" w:cs="Arial"/>
          <w:sz w:val="24"/>
          <w:szCs w:val="24"/>
        </w:rPr>
      </w:pPr>
      <w:r w:rsidRPr="008775D8">
        <w:rPr>
          <w:rFonts w:ascii="Arial" w:hAnsi="Arial" w:cs="Arial"/>
          <w:sz w:val="24"/>
          <w:szCs w:val="24"/>
        </w:rPr>
        <w:t>Semillas</w:t>
      </w:r>
    </w:p>
    <w:p w14:paraId="59255C03" w14:textId="77777777" w:rsidR="008775D8" w:rsidRDefault="008775D8" w:rsidP="008775D8">
      <w:pPr>
        <w:pStyle w:val="Prrafodelista"/>
        <w:spacing w:after="0" w:line="240" w:lineRule="auto"/>
        <w:ind w:left="709"/>
        <w:jc w:val="both"/>
        <w:rPr>
          <w:rFonts w:ascii="Arial" w:hAnsi="Arial" w:cs="Arial"/>
          <w:sz w:val="24"/>
          <w:szCs w:val="24"/>
        </w:rPr>
      </w:pPr>
    </w:p>
    <w:p w14:paraId="0947CFA3" w14:textId="77777777" w:rsidR="008775D8" w:rsidRPr="008775D8" w:rsidRDefault="008775D8" w:rsidP="008775D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Plantas</w:t>
      </w:r>
    </w:p>
    <w:p w14:paraId="22F54CF3" w14:textId="77777777" w:rsidR="00AD4767" w:rsidRDefault="00AD4767" w:rsidP="00AD4767">
      <w:pPr>
        <w:pStyle w:val="Prrafodelista"/>
        <w:spacing w:after="0" w:line="240" w:lineRule="auto"/>
        <w:ind w:left="709"/>
        <w:jc w:val="both"/>
        <w:rPr>
          <w:rFonts w:ascii="Arial" w:hAnsi="Arial" w:cs="Arial"/>
          <w:sz w:val="24"/>
          <w:szCs w:val="24"/>
        </w:rPr>
      </w:pPr>
    </w:p>
    <w:p w14:paraId="3795CA9D" w14:textId="77777777" w:rsidR="00AD4767" w:rsidRDefault="00AD4767" w:rsidP="00AD4767">
      <w:pPr>
        <w:spacing w:after="0" w:line="240" w:lineRule="auto"/>
        <w:jc w:val="both"/>
        <w:rPr>
          <w:rFonts w:ascii="Arial" w:hAnsi="Arial" w:cs="Arial"/>
          <w:b/>
          <w:sz w:val="24"/>
          <w:szCs w:val="24"/>
        </w:rPr>
      </w:pPr>
      <w:r w:rsidRPr="005B462A">
        <w:rPr>
          <w:rFonts w:ascii="Arial" w:hAnsi="Arial" w:cs="Arial"/>
          <w:b/>
          <w:sz w:val="24"/>
          <w:szCs w:val="24"/>
        </w:rPr>
        <w:t>Descripción:</w:t>
      </w:r>
    </w:p>
    <w:p w14:paraId="088AB5B1" w14:textId="77777777" w:rsidR="008775D8" w:rsidRPr="008775D8" w:rsidRDefault="008775D8" w:rsidP="008775D8">
      <w:pPr>
        <w:pStyle w:val="Prrafodelista"/>
        <w:numPr>
          <w:ilvl w:val="0"/>
          <w:numId w:val="2"/>
        </w:numPr>
        <w:spacing w:after="0" w:line="240" w:lineRule="auto"/>
        <w:ind w:left="709" w:hanging="283"/>
        <w:jc w:val="both"/>
        <w:rPr>
          <w:rFonts w:ascii="Arial" w:hAnsi="Arial" w:cs="Arial"/>
          <w:sz w:val="24"/>
          <w:szCs w:val="24"/>
        </w:rPr>
      </w:pPr>
      <w:r w:rsidRPr="008775D8">
        <w:rPr>
          <w:rFonts w:ascii="Arial" w:hAnsi="Arial" w:cs="Arial"/>
          <w:sz w:val="24"/>
          <w:szCs w:val="24"/>
        </w:rPr>
        <w:t>Se recomienda para esta actividad invitar a un/a especialista (alguien con experiencia en huertos, puede ser el/la coordinadora del proyecto) que brinde la siguiente información:</w:t>
      </w:r>
    </w:p>
    <w:p w14:paraId="4C68F3CF" w14:textId="77777777" w:rsidR="008775D8" w:rsidRPr="00EA0F4A" w:rsidRDefault="008775D8" w:rsidP="008775D8">
      <w:pPr>
        <w:spacing w:after="0" w:line="276" w:lineRule="auto"/>
        <w:rPr>
          <w:color w:val="000000" w:themeColor="text1"/>
        </w:rPr>
      </w:pPr>
      <w:r w:rsidRPr="00EA0F4A">
        <w:rPr>
          <w:color w:val="000000" w:themeColor="text1"/>
        </w:rPr>
        <w:t xml:space="preserve"> </w:t>
      </w:r>
    </w:p>
    <w:p w14:paraId="715E21FD" w14:textId="77777777" w:rsidR="008775D8" w:rsidRPr="008775D8" w:rsidRDefault="008775D8" w:rsidP="008775D8">
      <w:pPr>
        <w:pStyle w:val="Prrafodelista"/>
        <w:numPr>
          <w:ilvl w:val="1"/>
          <w:numId w:val="2"/>
        </w:numPr>
        <w:spacing w:after="0"/>
        <w:jc w:val="both"/>
        <w:rPr>
          <w:rFonts w:ascii="Arial" w:hAnsi="Arial" w:cs="Arial"/>
          <w:sz w:val="24"/>
          <w:szCs w:val="24"/>
        </w:rPr>
      </w:pPr>
      <w:r w:rsidRPr="008775D8">
        <w:rPr>
          <w:rFonts w:ascii="Arial" w:hAnsi="Arial" w:cs="Arial"/>
          <w:sz w:val="24"/>
          <w:szCs w:val="24"/>
        </w:rPr>
        <w:t>Los tipos de cultivos que se pueden tener en el huerto:</w:t>
      </w:r>
    </w:p>
    <w:p w14:paraId="434AE64A" w14:textId="77777777" w:rsidR="008775D8" w:rsidRPr="00FC7D25" w:rsidRDefault="008775D8" w:rsidP="00FC7D25">
      <w:pPr>
        <w:pStyle w:val="Prrafodelista"/>
        <w:numPr>
          <w:ilvl w:val="2"/>
          <w:numId w:val="2"/>
        </w:numPr>
        <w:spacing w:after="0"/>
        <w:jc w:val="both"/>
        <w:rPr>
          <w:rFonts w:ascii="Arial" w:hAnsi="Arial" w:cs="Arial"/>
          <w:sz w:val="24"/>
          <w:szCs w:val="24"/>
        </w:rPr>
      </w:pPr>
      <w:r w:rsidRPr="00FC7D25">
        <w:rPr>
          <w:rFonts w:ascii="Arial" w:hAnsi="Arial" w:cs="Arial"/>
          <w:sz w:val="24"/>
          <w:szCs w:val="24"/>
        </w:rPr>
        <w:lastRenderedPageBreak/>
        <w:t>Hortalizas: pepino, tomate, lechuga, rep</w:t>
      </w:r>
      <w:r w:rsidR="00FC7D25">
        <w:rPr>
          <w:rFonts w:ascii="Arial" w:hAnsi="Arial" w:cs="Arial"/>
          <w:sz w:val="24"/>
          <w:szCs w:val="24"/>
        </w:rPr>
        <w:t>ollo, zanahoria, pipían, etc</w:t>
      </w:r>
    </w:p>
    <w:p w14:paraId="2B7176A2" w14:textId="77777777" w:rsidR="008775D8" w:rsidRPr="00FC7D25" w:rsidRDefault="008775D8" w:rsidP="00FC7D25">
      <w:pPr>
        <w:pStyle w:val="Prrafodelista"/>
        <w:numPr>
          <w:ilvl w:val="2"/>
          <w:numId w:val="2"/>
        </w:numPr>
        <w:spacing w:after="0"/>
        <w:jc w:val="both"/>
        <w:rPr>
          <w:rFonts w:ascii="Arial" w:hAnsi="Arial" w:cs="Arial"/>
          <w:sz w:val="24"/>
          <w:szCs w:val="24"/>
        </w:rPr>
      </w:pPr>
      <w:r w:rsidRPr="00FC7D25">
        <w:rPr>
          <w:rFonts w:ascii="Arial" w:hAnsi="Arial" w:cs="Arial"/>
          <w:sz w:val="24"/>
          <w:szCs w:val="24"/>
        </w:rPr>
        <w:t>Gran</w:t>
      </w:r>
      <w:r w:rsidR="00FC7D25">
        <w:rPr>
          <w:rFonts w:ascii="Arial" w:hAnsi="Arial" w:cs="Arial"/>
          <w:sz w:val="24"/>
          <w:szCs w:val="24"/>
        </w:rPr>
        <w:t>os básicos: maíz y fríjol</w:t>
      </w:r>
    </w:p>
    <w:p w14:paraId="3AE0DED9" w14:textId="77777777" w:rsidR="008775D8" w:rsidRPr="00FC7D25" w:rsidRDefault="008775D8" w:rsidP="00FC7D25">
      <w:pPr>
        <w:pStyle w:val="Prrafodelista"/>
        <w:numPr>
          <w:ilvl w:val="2"/>
          <w:numId w:val="2"/>
        </w:numPr>
        <w:spacing w:after="0"/>
        <w:jc w:val="both"/>
        <w:rPr>
          <w:rFonts w:ascii="Arial" w:hAnsi="Arial" w:cs="Arial"/>
          <w:sz w:val="24"/>
          <w:szCs w:val="24"/>
        </w:rPr>
      </w:pPr>
      <w:r w:rsidRPr="00FC7D25">
        <w:rPr>
          <w:rFonts w:ascii="Arial" w:hAnsi="Arial" w:cs="Arial"/>
          <w:sz w:val="24"/>
          <w:szCs w:val="24"/>
        </w:rPr>
        <w:t>Plantas aromáticas y comestibles: apio, cilantro</w:t>
      </w:r>
      <w:r w:rsidR="00FC7D25">
        <w:rPr>
          <w:rFonts w:ascii="Arial" w:hAnsi="Arial" w:cs="Arial"/>
          <w:sz w:val="24"/>
          <w:szCs w:val="24"/>
        </w:rPr>
        <w:t>, perejil, etc</w:t>
      </w:r>
    </w:p>
    <w:p w14:paraId="5FD1F4EF" w14:textId="77777777" w:rsidR="008775D8" w:rsidRPr="00FC7D25" w:rsidRDefault="008775D8" w:rsidP="00FC7D25">
      <w:pPr>
        <w:pStyle w:val="Prrafodelista"/>
        <w:numPr>
          <w:ilvl w:val="2"/>
          <w:numId w:val="2"/>
        </w:numPr>
        <w:spacing w:after="0"/>
        <w:jc w:val="both"/>
        <w:rPr>
          <w:rFonts w:ascii="Arial" w:hAnsi="Arial" w:cs="Arial"/>
          <w:sz w:val="24"/>
          <w:szCs w:val="24"/>
        </w:rPr>
      </w:pPr>
      <w:r w:rsidRPr="00FC7D25">
        <w:rPr>
          <w:rFonts w:ascii="Arial" w:hAnsi="Arial" w:cs="Arial"/>
          <w:sz w:val="24"/>
          <w:szCs w:val="24"/>
        </w:rPr>
        <w:t xml:space="preserve">Medicinales: zacate limón, ruda, </w:t>
      </w:r>
      <w:r w:rsidR="00FC7D25">
        <w:rPr>
          <w:rFonts w:ascii="Arial" w:hAnsi="Arial" w:cs="Arial"/>
          <w:sz w:val="24"/>
          <w:szCs w:val="24"/>
        </w:rPr>
        <w:t>salvia, sábila, etc</w:t>
      </w:r>
    </w:p>
    <w:p w14:paraId="14AE6751" w14:textId="77777777" w:rsidR="008775D8" w:rsidRPr="00FC7D25" w:rsidRDefault="008775D8" w:rsidP="00FC7D25">
      <w:pPr>
        <w:pStyle w:val="Prrafodelista"/>
        <w:numPr>
          <w:ilvl w:val="2"/>
          <w:numId w:val="2"/>
        </w:numPr>
        <w:spacing w:after="0"/>
        <w:jc w:val="both"/>
        <w:rPr>
          <w:rFonts w:ascii="Arial" w:hAnsi="Arial" w:cs="Arial"/>
          <w:sz w:val="24"/>
          <w:szCs w:val="24"/>
        </w:rPr>
      </w:pPr>
      <w:r w:rsidRPr="00FC7D25">
        <w:rPr>
          <w:rFonts w:ascii="Arial" w:hAnsi="Arial" w:cs="Arial"/>
          <w:sz w:val="24"/>
          <w:szCs w:val="24"/>
        </w:rPr>
        <w:t>Frutales: naranja, m</w:t>
      </w:r>
      <w:r w:rsidR="00FC7D25">
        <w:rPr>
          <w:rFonts w:ascii="Arial" w:hAnsi="Arial" w:cs="Arial"/>
          <w:sz w:val="24"/>
          <w:szCs w:val="24"/>
        </w:rPr>
        <w:t>aracuyá, papaya, jocote, etc</w:t>
      </w:r>
    </w:p>
    <w:p w14:paraId="01BE56E3" w14:textId="77777777" w:rsidR="008775D8" w:rsidRDefault="008775D8" w:rsidP="008775D8">
      <w:pPr>
        <w:pStyle w:val="Prrafodelista"/>
        <w:spacing w:line="276" w:lineRule="auto"/>
      </w:pPr>
    </w:p>
    <w:p w14:paraId="7E17E860" w14:textId="77777777" w:rsidR="008775D8" w:rsidRPr="008775D8" w:rsidRDefault="008775D8" w:rsidP="008775D8">
      <w:pPr>
        <w:pStyle w:val="Prrafodelista"/>
        <w:numPr>
          <w:ilvl w:val="1"/>
          <w:numId w:val="2"/>
        </w:numPr>
        <w:spacing w:after="0"/>
        <w:jc w:val="both"/>
        <w:rPr>
          <w:rFonts w:ascii="Arial" w:hAnsi="Arial" w:cs="Arial"/>
          <w:sz w:val="24"/>
          <w:szCs w:val="24"/>
        </w:rPr>
      </w:pPr>
      <w:r w:rsidRPr="008775D8">
        <w:rPr>
          <w:rFonts w:ascii="Arial" w:hAnsi="Arial" w:cs="Arial"/>
          <w:sz w:val="24"/>
          <w:szCs w:val="24"/>
        </w:rPr>
        <w:t>Características y cualidad</w:t>
      </w:r>
      <w:r w:rsidR="00FC7D25">
        <w:rPr>
          <w:rFonts w:ascii="Arial" w:hAnsi="Arial" w:cs="Arial"/>
          <w:sz w:val="24"/>
          <w:szCs w:val="24"/>
        </w:rPr>
        <w:t>es de los cultivos a sembrar:</w:t>
      </w:r>
    </w:p>
    <w:p w14:paraId="763AA7A1" w14:textId="77777777" w:rsidR="008775D8" w:rsidRPr="00FC7D25" w:rsidRDefault="008775D8" w:rsidP="00FC7D25">
      <w:pPr>
        <w:pStyle w:val="Prrafodelista"/>
        <w:numPr>
          <w:ilvl w:val="2"/>
          <w:numId w:val="2"/>
        </w:numPr>
        <w:spacing w:after="0"/>
        <w:jc w:val="both"/>
        <w:rPr>
          <w:rFonts w:ascii="Arial" w:hAnsi="Arial" w:cs="Arial"/>
          <w:sz w:val="24"/>
          <w:szCs w:val="24"/>
        </w:rPr>
      </w:pPr>
      <w:r w:rsidRPr="00FC7D25">
        <w:rPr>
          <w:rFonts w:ascii="Arial" w:hAnsi="Arial" w:cs="Arial"/>
          <w:sz w:val="24"/>
          <w:szCs w:val="24"/>
        </w:rPr>
        <w:t>Forma de siembra (directa, semillero, trasplante)</w:t>
      </w:r>
    </w:p>
    <w:p w14:paraId="433DCCE4" w14:textId="77777777" w:rsidR="008775D8" w:rsidRPr="00FC7D25" w:rsidRDefault="008775D8" w:rsidP="00FC7D25">
      <w:pPr>
        <w:pStyle w:val="Prrafodelista"/>
        <w:numPr>
          <w:ilvl w:val="2"/>
          <w:numId w:val="2"/>
        </w:numPr>
        <w:spacing w:after="0"/>
        <w:jc w:val="both"/>
        <w:rPr>
          <w:rFonts w:ascii="Arial" w:hAnsi="Arial" w:cs="Arial"/>
          <w:sz w:val="24"/>
          <w:szCs w:val="24"/>
        </w:rPr>
      </w:pPr>
      <w:r w:rsidRPr="00FC7D25">
        <w:rPr>
          <w:rFonts w:ascii="Arial" w:hAnsi="Arial" w:cs="Arial"/>
          <w:sz w:val="24"/>
          <w:szCs w:val="24"/>
        </w:rPr>
        <w:t>Distancia de siembra (de acuerdo al ta</w:t>
      </w:r>
      <w:r w:rsidR="00FC7D25">
        <w:rPr>
          <w:rFonts w:ascii="Arial" w:hAnsi="Arial" w:cs="Arial"/>
          <w:sz w:val="24"/>
          <w:szCs w:val="24"/>
        </w:rPr>
        <w:t>maño y variedad del cultivo)</w:t>
      </w:r>
    </w:p>
    <w:p w14:paraId="34EA14FB" w14:textId="77777777" w:rsidR="008775D8" w:rsidRPr="00FC7D25" w:rsidRDefault="008775D8" w:rsidP="00FC7D25">
      <w:pPr>
        <w:pStyle w:val="Prrafodelista"/>
        <w:numPr>
          <w:ilvl w:val="2"/>
          <w:numId w:val="2"/>
        </w:numPr>
        <w:spacing w:after="0"/>
        <w:jc w:val="both"/>
        <w:rPr>
          <w:rFonts w:ascii="Arial" w:hAnsi="Arial" w:cs="Arial"/>
          <w:sz w:val="24"/>
          <w:szCs w:val="24"/>
        </w:rPr>
      </w:pPr>
      <w:r w:rsidRPr="00FC7D25">
        <w:rPr>
          <w:rFonts w:ascii="Arial" w:hAnsi="Arial" w:cs="Arial"/>
          <w:sz w:val="24"/>
          <w:szCs w:val="24"/>
        </w:rPr>
        <w:t>Periodo de producción (varias veces al año, a</w:t>
      </w:r>
      <w:r w:rsidR="00FC7D25">
        <w:rPr>
          <w:rFonts w:ascii="Arial" w:hAnsi="Arial" w:cs="Arial"/>
          <w:sz w:val="24"/>
          <w:szCs w:val="24"/>
        </w:rPr>
        <w:t>nuales, bianuales, perennes)</w:t>
      </w:r>
    </w:p>
    <w:p w14:paraId="1333A5F9" w14:textId="77777777" w:rsidR="008775D8" w:rsidRPr="00FC7D25" w:rsidRDefault="008775D8" w:rsidP="00FC7D25">
      <w:pPr>
        <w:pStyle w:val="Prrafodelista"/>
        <w:numPr>
          <w:ilvl w:val="2"/>
          <w:numId w:val="2"/>
        </w:numPr>
        <w:spacing w:after="0"/>
        <w:jc w:val="both"/>
        <w:rPr>
          <w:rFonts w:ascii="Arial" w:hAnsi="Arial" w:cs="Arial"/>
          <w:sz w:val="24"/>
          <w:szCs w:val="24"/>
        </w:rPr>
      </w:pPr>
      <w:r w:rsidRPr="00FC7D25">
        <w:rPr>
          <w:rFonts w:ascii="Arial" w:hAnsi="Arial" w:cs="Arial"/>
          <w:sz w:val="24"/>
          <w:szCs w:val="24"/>
        </w:rPr>
        <w:t>Forma de la plan</w:t>
      </w:r>
      <w:r w:rsidR="00FC7D25">
        <w:rPr>
          <w:rFonts w:ascii="Arial" w:hAnsi="Arial" w:cs="Arial"/>
          <w:sz w:val="24"/>
          <w:szCs w:val="24"/>
        </w:rPr>
        <w:t>ta (guías, árboles o arbustos)</w:t>
      </w:r>
    </w:p>
    <w:p w14:paraId="3F72EB31" w14:textId="77777777" w:rsidR="008775D8" w:rsidRPr="00D1053A" w:rsidRDefault="008775D8" w:rsidP="008775D8">
      <w:pPr>
        <w:pStyle w:val="Prrafodelista"/>
        <w:spacing w:line="276" w:lineRule="auto"/>
      </w:pPr>
    </w:p>
    <w:p w14:paraId="36B5974F" w14:textId="77777777" w:rsidR="008775D8" w:rsidRPr="008775D8" w:rsidRDefault="008775D8" w:rsidP="008775D8">
      <w:pPr>
        <w:pStyle w:val="Prrafodelista"/>
        <w:numPr>
          <w:ilvl w:val="0"/>
          <w:numId w:val="2"/>
        </w:numPr>
        <w:spacing w:after="0" w:line="240" w:lineRule="auto"/>
        <w:ind w:left="709" w:hanging="283"/>
        <w:jc w:val="both"/>
        <w:rPr>
          <w:rFonts w:ascii="Arial" w:hAnsi="Arial" w:cs="Arial"/>
          <w:sz w:val="24"/>
          <w:szCs w:val="24"/>
        </w:rPr>
      </w:pPr>
      <w:r w:rsidRPr="008775D8">
        <w:rPr>
          <w:rFonts w:ascii="Arial" w:hAnsi="Arial" w:cs="Arial"/>
          <w:sz w:val="24"/>
          <w:szCs w:val="24"/>
        </w:rPr>
        <w:t>Para ello se recomienda hacer un afiche con imágenes y nombres de cada uno de los grupos de cultivos con ejemplos para que quede en el salón a la vista de los niños. Además, se puede llevar ejemplos reales de cada uno de ellos (planta de tomate, maíz, perejil, salvia, naran</w:t>
      </w:r>
      <w:r>
        <w:rPr>
          <w:rFonts w:ascii="Arial" w:hAnsi="Arial" w:cs="Arial"/>
          <w:sz w:val="24"/>
          <w:szCs w:val="24"/>
        </w:rPr>
        <w:t>jo) y sus respectivas semillas</w:t>
      </w:r>
    </w:p>
    <w:p w14:paraId="6F7A89BD" w14:textId="77777777" w:rsidR="008775D8" w:rsidRDefault="008775D8" w:rsidP="008775D8">
      <w:pPr>
        <w:pStyle w:val="Prrafodelista"/>
        <w:spacing w:after="0" w:line="240" w:lineRule="auto"/>
        <w:ind w:left="709"/>
        <w:jc w:val="both"/>
        <w:rPr>
          <w:rFonts w:ascii="Arial" w:hAnsi="Arial" w:cs="Arial"/>
          <w:sz w:val="24"/>
          <w:szCs w:val="24"/>
        </w:rPr>
      </w:pPr>
    </w:p>
    <w:p w14:paraId="4B0301E8" w14:textId="77777777" w:rsidR="008775D8" w:rsidRPr="008775D8" w:rsidRDefault="008775D8" w:rsidP="008775D8">
      <w:pPr>
        <w:pStyle w:val="Prrafodelista"/>
        <w:numPr>
          <w:ilvl w:val="0"/>
          <w:numId w:val="2"/>
        </w:numPr>
        <w:spacing w:after="0" w:line="240" w:lineRule="auto"/>
        <w:ind w:left="709" w:hanging="283"/>
        <w:jc w:val="both"/>
        <w:rPr>
          <w:rFonts w:ascii="Arial" w:hAnsi="Arial" w:cs="Arial"/>
          <w:sz w:val="24"/>
          <w:szCs w:val="24"/>
        </w:rPr>
      </w:pPr>
      <w:r w:rsidRPr="008775D8">
        <w:rPr>
          <w:rFonts w:ascii="Arial" w:hAnsi="Arial" w:cs="Arial"/>
          <w:sz w:val="24"/>
          <w:szCs w:val="24"/>
        </w:rPr>
        <w:t>Dadas las características del terreno, la época del año y la ubicación geográfica del centro educativo, se determina qué cultivos son los ópt</w:t>
      </w:r>
      <w:r>
        <w:rPr>
          <w:rFonts w:ascii="Arial" w:hAnsi="Arial" w:cs="Arial"/>
          <w:sz w:val="24"/>
          <w:szCs w:val="24"/>
        </w:rPr>
        <w:t>imos para plantar en el huerto</w:t>
      </w:r>
    </w:p>
    <w:p w14:paraId="4D6D1100" w14:textId="77777777" w:rsidR="00AD4767" w:rsidRDefault="00AD4767" w:rsidP="00AC64AD">
      <w:pPr>
        <w:pStyle w:val="Prrafodelista"/>
        <w:spacing w:after="0" w:line="240" w:lineRule="auto"/>
        <w:ind w:left="709"/>
        <w:jc w:val="both"/>
        <w:rPr>
          <w:rFonts w:ascii="Arial" w:hAnsi="Arial" w:cs="Arial"/>
          <w:sz w:val="24"/>
          <w:szCs w:val="24"/>
        </w:rPr>
      </w:pPr>
    </w:p>
    <w:p w14:paraId="6C32002B" w14:textId="77777777" w:rsidR="00FC7D25" w:rsidRPr="008775D8" w:rsidRDefault="00FC7D25" w:rsidP="00FC7D25">
      <w:pPr>
        <w:shd w:val="clear" w:color="auto" w:fill="ED7D31"/>
        <w:spacing w:after="0" w:line="240" w:lineRule="auto"/>
        <w:jc w:val="both"/>
        <w:rPr>
          <w:rFonts w:ascii="Arial" w:hAnsi="Arial" w:cs="Arial"/>
          <w:b/>
          <w:sz w:val="24"/>
          <w:szCs w:val="24"/>
        </w:rPr>
      </w:pPr>
      <w:r>
        <w:rPr>
          <w:rFonts w:ascii="Arial" w:hAnsi="Arial" w:cs="Arial"/>
          <w:color w:val="FFFFFF" w:themeColor="background1"/>
          <w:sz w:val="24"/>
          <w:szCs w:val="24"/>
        </w:rPr>
        <w:t>Actividad 2</w:t>
      </w:r>
      <w:r w:rsidRPr="008775D8">
        <w:rPr>
          <w:rFonts w:ascii="Arial" w:hAnsi="Arial" w:cs="Arial"/>
          <w:color w:val="FFFFFF" w:themeColor="background1"/>
          <w:sz w:val="24"/>
          <w:szCs w:val="24"/>
        </w:rPr>
        <w:t xml:space="preserve">: </w:t>
      </w:r>
      <w:r w:rsidRPr="00FC7D25">
        <w:rPr>
          <w:rFonts w:ascii="Arial" w:hAnsi="Arial" w:cs="Arial"/>
          <w:color w:val="FFFFFF" w:themeColor="background1"/>
          <w:sz w:val="24"/>
          <w:szCs w:val="24"/>
        </w:rPr>
        <w:t>Siembra directa y trasplante</w:t>
      </w:r>
    </w:p>
    <w:p w14:paraId="553D6349" w14:textId="77777777" w:rsidR="00FC7D25" w:rsidRPr="008775D8" w:rsidRDefault="00FC7D25" w:rsidP="00FC7D25">
      <w:pPr>
        <w:spacing w:after="0" w:line="240" w:lineRule="auto"/>
        <w:jc w:val="both"/>
        <w:rPr>
          <w:rFonts w:ascii="Arial" w:hAnsi="Arial" w:cs="Arial"/>
          <w:b/>
          <w:sz w:val="24"/>
          <w:szCs w:val="24"/>
        </w:rPr>
      </w:pPr>
    </w:p>
    <w:p w14:paraId="2F16D67D" w14:textId="77777777" w:rsidR="00FC7D25" w:rsidRPr="008775D8" w:rsidRDefault="00FC7D25" w:rsidP="00FC7D25">
      <w:pPr>
        <w:spacing w:after="0" w:line="240" w:lineRule="auto"/>
        <w:jc w:val="both"/>
        <w:rPr>
          <w:rFonts w:ascii="Arial" w:hAnsi="Arial" w:cs="Arial"/>
          <w:b/>
          <w:sz w:val="24"/>
          <w:szCs w:val="24"/>
        </w:rPr>
      </w:pPr>
      <w:r w:rsidRPr="008775D8">
        <w:rPr>
          <w:rFonts w:ascii="Arial" w:hAnsi="Arial" w:cs="Arial"/>
          <w:b/>
          <w:sz w:val="24"/>
          <w:szCs w:val="24"/>
        </w:rPr>
        <w:t>Tiempo:</w:t>
      </w:r>
    </w:p>
    <w:p w14:paraId="1A2F53A0" w14:textId="77777777" w:rsidR="00FC7D25" w:rsidRPr="008775D8" w:rsidRDefault="00FC7D25" w:rsidP="00FC7D2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40</w:t>
      </w:r>
      <w:r w:rsidRPr="008775D8">
        <w:rPr>
          <w:rFonts w:ascii="Arial" w:hAnsi="Arial" w:cs="Arial"/>
          <w:sz w:val="24"/>
          <w:szCs w:val="24"/>
        </w:rPr>
        <w:t xml:space="preserve"> minutos</w:t>
      </w:r>
    </w:p>
    <w:p w14:paraId="24A7EF47" w14:textId="77777777" w:rsidR="00FC7D25" w:rsidRPr="008775D8" w:rsidRDefault="00FC7D25" w:rsidP="00FC7D25">
      <w:pPr>
        <w:spacing w:after="0" w:line="240" w:lineRule="auto"/>
        <w:ind w:left="708"/>
        <w:jc w:val="both"/>
        <w:rPr>
          <w:rFonts w:ascii="Arial" w:hAnsi="Arial" w:cs="Arial"/>
          <w:sz w:val="24"/>
          <w:szCs w:val="24"/>
        </w:rPr>
      </w:pPr>
    </w:p>
    <w:p w14:paraId="59933B93" w14:textId="77777777" w:rsidR="00FC7D25" w:rsidRPr="008775D8" w:rsidRDefault="00FC7D25" w:rsidP="00FC7D25">
      <w:pPr>
        <w:spacing w:after="0" w:line="240" w:lineRule="auto"/>
        <w:jc w:val="both"/>
        <w:rPr>
          <w:rFonts w:ascii="Arial" w:hAnsi="Arial" w:cs="Arial"/>
          <w:b/>
          <w:sz w:val="24"/>
          <w:szCs w:val="24"/>
        </w:rPr>
      </w:pPr>
      <w:r w:rsidRPr="008775D8">
        <w:rPr>
          <w:rFonts w:ascii="Arial" w:hAnsi="Arial" w:cs="Arial"/>
          <w:b/>
          <w:sz w:val="24"/>
          <w:szCs w:val="24"/>
        </w:rPr>
        <w:t>Organización del aula:</w:t>
      </w:r>
    </w:p>
    <w:p w14:paraId="00616CDE" w14:textId="77777777" w:rsidR="00FC7D25" w:rsidRPr="008775D8"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8775D8">
        <w:rPr>
          <w:rFonts w:ascii="Arial" w:hAnsi="Arial" w:cs="Arial"/>
          <w:sz w:val="24"/>
          <w:szCs w:val="24"/>
        </w:rPr>
        <w:t xml:space="preserve">Grupo total </w:t>
      </w:r>
      <w:r>
        <w:rPr>
          <w:rFonts w:ascii="Arial" w:hAnsi="Arial" w:cs="Arial"/>
          <w:sz w:val="24"/>
          <w:szCs w:val="24"/>
        </w:rPr>
        <w:t>en huerto</w:t>
      </w:r>
    </w:p>
    <w:p w14:paraId="349A3ACB" w14:textId="77777777" w:rsidR="00FC7D25" w:rsidRPr="008775D8" w:rsidRDefault="00FC7D25" w:rsidP="00FC7D25">
      <w:pPr>
        <w:pStyle w:val="Prrafodelista"/>
        <w:spacing w:after="0" w:line="240" w:lineRule="auto"/>
        <w:ind w:left="709"/>
        <w:jc w:val="both"/>
        <w:rPr>
          <w:rFonts w:ascii="Arial" w:hAnsi="Arial" w:cs="Arial"/>
          <w:sz w:val="24"/>
          <w:szCs w:val="24"/>
        </w:rPr>
      </w:pPr>
    </w:p>
    <w:p w14:paraId="1BCE55CA" w14:textId="77777777" w:rsidR="00FC7D25" w:rsidRPr="008775D8" w:rsidRDefault="00FC7D25" w:rsidP="00FC7D25">
      <w:pPr>
        <w:spacing w:after="0" w:line="240" w:lineRule="auto"/>
        <w:rPr>
          <w:rFonts w:ascii="Arial" w:hAnsi="Arial" w:cs="Arial"/>
          <w:b/>
          <w:sz w:val="24"/>
          <w:szCs w:val="24"/>
        </w:rPr>
      </w:pPr>
      <w:r w:rsidRPr="008775D8">
        <w:rPr>
          <w:rFonts w:ascii="Arial" w:hAnsi="Arial" w:cs="Arial"/>
          <w:b/>
          <w:sz w:val="24"/>
          <w:szCs w:val="24"/>
        </w:rPr>
        <w:t>Recursos y materiales:</w:t>
      </w:r>
    </w:p>
    <w:p w14:paraId="55BDF8A7"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Cartulina</w:t>
      </w:r>
    </w:p>
    <w:p w14:paraId="73F90970" w14:textId="77777777" w:rsidR="00FC7D25" w:rsidRDefault="00FC7D25" w:rsidP="00FC7D25">
      <w:pPr>
        <w:pStyle w:val="Prrafodelista"/>
        <w:spacing w:after="0" w:line="240" w:lineRule="auto"/>
        <w:ind w:left="709"/>
        <w:jc w:val="both"/>
        <w:rPr>
          <w:rFonts w:ascii="Arial" w:hAnsi="Arial" w:cs="Arial"/>
          <w:sz w:val="24"/>
          <w:szCs w:val="24"/>
        </w:rPr>
      </w:pPr>
    </w:p>
    <w:p w14:paraId="33EC07AC"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Rotuladores</w:t>
      </w:r>
    </w:p>
    <w:p w14:paraId="00EF203D" w14:textId="77777777" w:rsidR="00FC7D25" w:rsidRDefault="00FC7D25" w:rsidP="00FC7D25">
      <w:pPr>
        <w:pStyle w:val="Prrafodelista"/>
        <w:spacing w:after="0" w:line="240" w:lineRule="auto"/>
        <w:ind w:left="709"/>
        <w:jc w:val="both"/>
        <w:rPr>
          <w:rFonts w:ascii="Arial" w:hAnsi="Arial" w:cs="Arial"/>
          <w:sz w:val="24"/>
          <w:szCs w:val="24"/>
        </w:rPr>
      </w:pPr>
    </w:p>
    <w:p w14:paraId="70B473F6"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Varillas</w:t>
      </w:r>
    </w:p>
    <w:p w14:paraId="55D1A039" w14:textId="77777777" w:rsidR="00FC7D25" w:rsidRPr="00FC7D25" w:rsidRDefault="00FC7D25" w:rsidP="00FC7D25">
      <w:pPr>
        <w:pStyle w:val="Prrafodelista"/>
        <w:rPr>
          <w:rFonts w:ascii="Arial" w:hAnsi="Arial" w:cs="Arial"/>
          <w:sz w:val="24"/>
          <w:szCs w:val="24"/>
        </w:rPr>
      </w:pPr>
    </w:p>
    <w:p w14:paraId="65FC99D3"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 xml:space="preserve"> Plastificado</w:t>
      </w:r>
    </w:p>
    <w:p w14:paraId="26A61BCE" w14:textId="77777777" w:rsidR="00FC7D25" w:rsidRPr="00FC7D25" w:rsidRDefault="00FC7D25" w:rsidP="00FC7D25">
      <w:pPr>
        <w:pStyle w:val="Prrafodelista"/>
        <w:rPr>
          <w:rFonts w:ascii="Arial" w:hAnsi="Arial" w:cs="Arial"/>
          <w:sz w:val="24"/>
          <w:szCs w:val="24"/>
        </w:rPr>
      </w:pPr>
    </w:p>
    <w:p w14:paraId="4D8573BE"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lastRenderedPageBreak/>
        <w:t>Semillas seleccionadas</w:t>
      </w:r>
    </w:p>
    <w:p w14:paraId="13B62BEC" w14:textId="77777777" w:rsidR="00FC7D25" w:rsidRPr="00FC7D25" w:rsidRDefault="00FC7D25" w:rsidP="00FC7D25">
      <w:pPr>
        <w:pStyle w:val="Prrafodelista"/>
        <w:rPr>
          <w:rFonts w:ascii="Arial" w:hAnsi="Arial" w:cs="Arial"/>
          <w:sz w:val="24"/>
          <w:szCs w:val="24"/>
        </w:rPr>
      </w:pPr>
    </w:p>
    <w:p w14:paraId="4EBFC5CA"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Semilleros</w:t>
      </w:r>
    </w:p>
    <w:p w14:paraId="2E13B40B" w14:textId="77777777" w:rsidR="00FC7D25" w:rsidRPr="00FC7D25" w:rsidRDefault="00FC7D25" w:rsidP="00FC7D25">
      <w:pPr>
        <w:pStyle w:val="Prrafodelista"/>
        <w:rPr>
          <w:rFonts w:ascii="Arial" w:hAnsi="Arial" w:cs="Arial"/>
          <w:sz w:val="24"/>
          <w:szCs w:val="24"/>
        </w:rPr>
      </w:pPr>
    </w:p>
    <w:p w14:paraId="44EEE5C9" w14:textId="77777777" w:rsidR="00FC7D25" w:rsidRP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 xml:space="preserve">Pala </w:t>
      </w:r>
    </w:p>
    <w:p w14:paraId="1BF2170E" w14:textId="77777777" w:rsidR="00FC7D25" w:rsidRDefault="00FC7D25" w:rsidP="00FC7D25">
      <w:pPr>
        <w:pStyle w:val="Prrafodelista"/>
        <w:spacing w:after="0" w:line="240" w:lineRule="auto"/>
        <w:ind w:left="709"/>
        <w:jc w:val="both"/>
        <w:rPr>
          <w:rFonts w:ascii="Arial" w:hAnsi="Arial" w:cs="Arial"/>
          <w:sz w:val="24"/>
          <w:szCs w:val="24"/>
        </w:rPr>
      </w:pPr>
    </w:p>
    <w:p w14:paraId="316B2F0E" w14:textId="77777777" w:rsidR="00FC7D25" w:rsidRDefault="00FC7D25" w:rsidP="00FC7D25">
      <w:pPr>
        <w:spacing w:after="0" w:line="240" w:lineRule="auto"/>
        <w:jc w:val="both"/>
        <w:rPr>
          <w:rFonts w:ascii="Arial" w:hAnsi="Arial" w:cs="Arial"/>
          <w:b/>
          <w:sz w:val="24"/>
          <w:szCs w:val="24"/>
        </w:rPr>
      </w:pPr>
      <w:r>
        <w:rPr>
          <w:rFonts w:ascii="Arial" w:hAnsi="Arial" w:cs="Arial"/>
          <w:b/>
          <w:sz w:val="24"/>
          <w:szCs w:val="24"/>
        </w:rPr>
        <w:t>Contenidos:</w:t>
      </w:r>
    </w:p>
    <w:p w14:paraId="77F9040C"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La germinación de la semilla</w:t>
      </w:r>
    </w:p>
    <w:p w14:paraId="271D4A01" w14:textId="77777777" w:rsidR="00FC7D25" w:rsidRPr="00FC7D25" w:rsidRDefault="00FC7D25" w:rsidP="00FC7D25">
      <w:pPr>
        <w:pStyle w:val="Prrafodelista"/>
        <w:spacing w:after="0" w:line="240" w:lineRule="auto"/>
        <w:ind w:left="709"/>
        <w:jc w:val="both"/>
        <w:rPr>
          <w:rFonts w:ascii="Arial" w:hAnsi="Arial" w:cs="Arial"/>
          <w:sz w:val="24"/>
          <w:szCs w:val="24"/>
        </w:rPr>
      </w:pPr>
    </w:p>
    <w:p w14:paraId="29ACD5C4" w14:textId="77777777" w:rsidR="00FC7D25" w:rsidRP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La siembra y el trasplante</w:t>
      </w:r>
    </w:p>
    <w:p w14:paraId="66918C07" w14:textId="77777777" w:rsidR="00FC7D25" w:rsidRDefault="00FC7D25" w:rsidP="00FC7D25">
      <w:pPr>
        <w:spacing w:after="0" w:line="240" w:lineRule="auto"/>
        <w:jc w:val="both"/>
        <w:rPr>
          <w:rFonts w:ascii="Arial" w:hAnsi="Arial" w:cs="Arial"/>
          <w:b/>
          <w:sz w:val="24"/>
          <w:szCs w:val="24"/>
        </w:rPr>
      </w:pPr>
    </w:p>
    <w:p w14:paraId="78B5E1D9" w14:textId="77777777" w:rsidR="00FC7D25" w:rsidRDefault="00FC7D25" w:rsidP="00FC7D25">
      <w:pPr>
        <w:spacing w:after="0" w:line="240" w:lineRule="auto"/>
        <w:jc w:val="both"/>
        <w:rPr>
          <w:rFonts w:ascii="Arial" w:hAnsi="Arial" w:cs="Arial"/>
          <w:b/>
          <w:sz w:val="24"/>
          <w:szCs w:val="24"/>
        </w:rPr>
      </w:pPr>
      <w:r w:rsidRPr="005B462A">
        <w:rPr>
          <w:rFonts w:ascii="Arial" w:hAnsi="Arial" w:cs="Arial"/>
          <w:b/>
          <w:sz w:val="24"/>
          <w:szCs w:val="24"/>
        </w:rPr>
        <w:t>Descripción:</w:t>
      </w:r>
    </w:p>
    <w:p w14:paraId="74A644F4" w14:textId="77777777" w:rsidR="00FC7D25" w:rsidRP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Una vez que ya se tienen definidos los cultivos que se quieren y las semillas necesarias para ello, los niños harán los carteles con los nombres de cada una de las futuras plantas. Esto permite identificar dónde está cada cultivo y facilita el reconocimiento de las plantas. El cartel escrito por los alumnos se plastifica (para que resista al agua) y se le coloca una varilla (para poder insertarlo en la tierra)</w:t>
      </w:r>
    </w:p>
    <w:p w14:paraId="29B0400D" w14:textId="77777777" w:rsidR="00FC7D25" w:rsidRPr="00FC7D25" w:rsidRDefault="00FC7D25" w:rsidP="00FC7D25">
      <w:pPr>
        <w:pStyle w:val="Prrafodelista"/>
        <w:spacing w:after="0" w:line="240" w:lineRule="auto"/>
        <w:ind w:left="709"/>
        <w:jc w:val="both"/>
        <w:rPr>
          <w:rFonts w:ascii="Arial" w:hAnsi="Arial" w:cs="Arial"/>
          <w:sz w:val="24"/>
          <w:szCs w:val="24"/>
        </w:rPr>
      </w:pPr>
    </w:p>
    <w:p w14:paraId="6995EC7D"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 xml:space="preserve">En función de los cultivos a plantar, se opta por un tipo de </w:t>
      </w:r>
      <w:r>
        <w:rPr>
          <w:rFonts w:ascii="Arial" w:hAnsi="Arial" w:cs="Arial"/>
          <w:sz w:val="24"/>
          <w:szCs w:val="24"/>
        </w:rPr>
        <w:t>siembra (directa o trasplante)</w:t>
      </w:r>
    </w:p>
    <w:p w14:paraId="379E7956" w14:textId="77777777" w:rsidR="00FC7D25" w:rsidRPr="00FC7D25" w:rsidRDefault="00FC7D25" w:rsidP="00FC7D25">
      <w:pPr>
        <w:pStyle w:val="Prrafodelista"/>
        <w:spacing w:after="0" w:line="240" w:lineRule="auto"/>
        <w:ind w:left="709"/>
        <w:jc w:val="both"/>
        <w:rPr>
          <w:rFonts w:ascii="Arial" w:hAnsi="Arial" w:cs="Arial"/>
          <w:sz w:val="24"/>
          <w:szCs w:val="24"/>
        </w:rPr>
      </w:pPr>
    </w:p>
    <w:p w14:paraId="55A1B0BB"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Bajar con el grupo al huerto y las semillas seleccionadas. Por un lado, se hacen los surcos donde se quiere plantar las semillas para siembra directa (Atención: resulta importante elegir los lugares de siembra para cada planta en función del tamaño que alcanzan y al tiempo que permanecen en el terreno hasta la cosecha), se colocan las semillas,</w:t>
      </w:r>
      <w:r>
        <w:rPr>
          <w:rFonts w:ascii="Arial" w:hAnsi="Arial" w:cs="Arial"/>
          <w:sz w:val="24"/>
          <w:szCs w:val="24"/>
        </w:rPr>
        <w:t xml:space="preserve"> se tapa con tierra y se riega</w:t>
      </w:r>
    </w:p>
    <w:p w14:paraId="3705E3A1" w14:textId="77777777" w:rsidR="00FC7D25" w:rsidRPr="00FC7D25" w:rsidRDefault="00FC7D25" w:rsidP="00FC7D25">
      <w:pPr>
        <w:pStyle w:val="Prrafodelista"/>
        <w:spacing w:after="0" w:line="240" w:lineRule="auto"/>
        <w:ind w:left="709"/>
        <w:jc w:val="both"/>
        <w:rPr>
          <w:rFonts w:ascii="Arial" w:hAnsi="Arial" w:cs="Arial"/>
          <w:sz w:val="24"/>
          <w:szCs w:val="24"/>
        </w:rPr>
      </w:pPr>
    </w:p>
    <w:p w14:paraId="77FA6E54" w14:textId="77777777" w:rsid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Por otro lado, se hacen los semilleros de la siembra indirecta. Estas necesitan un trasplante posterior (se seleccionan las que sean más sanas con un buen desarrollo del tallo y las hojas). Cuando ya tengan una altura de 10 a 15 cm se colocan en el huerto, en un hoyo previamente regado. Se traspasan las pla</w:t>
      </w:r>
      <w:r>
        <w:rPr>
          <w:rFonts w:ascii="Arial" w:hAnsi="Arial" w:cs="Arial"/>
          <w:sz w:val="24"/>
          <w:szCs w:val="24"/>
        </w:rPr>
        <w:t>ntas seleccionadas y se riegan</w:t>
      </w:r>
    </w:p>
    <w:p w14:paraId="5D677A5C" w14:textId="77777777" w:rsidR="00FC7D25" w:rsidRPr="00FC7D25" w:rsidRDefault="00FC7D25" w:rsidP="00FC7D25">
      <w:pPr>
        <w:pStyle w:val="Prrafodelista"/>
        <w:spacing w:after="0" w:line="240" w:lineRule="auto"/>
        <w:ind w:left="709"/>
        <w:jc w:val="both"/>
        <w:rPr>
          <w:rFonts w:ascii="Arial" w:hAnsi="Arial" w:cs="Arial"/>
          <w:sz w:val="24"/>
          <w:szCs w:val="24"/>
        </w:rPr>
      </w:pPr>
    </w:p>
    <w:p w14:paraId="65CE0059" w14:textId="77777777" w:rsidR="00FC7D25" w:rsidRPr="00FC7D25" w:rsidRDefault="00FC7D25" w:rsidP="00FC7D25">
      <w:pPr>
        <w:pStyle w:val="Prrafodelista"/>
        <w:numPr>
          <w:ilvl w:val="0"/>
          <w:numId w:val="2"/>
        </w:numPr>
        <w:spacing w:after="0" w:line="240" w:lineRule="auto"/>
        <w:ind w:left="709" w:hanging="283"/>
        <w:jc w:val="both"/>
        <w:rPr>
          <w:rFonts w:ascii="Arial" w:hAnsi="Arial" w:cs="Arial"/>
          <w:sz w:val="24"/>
          <w:szCs w:val="24"/>
        </w:rPr>
      </w:pPr>
      <w:r w:rsidRPr="00FC7D25">
        <w:rPr>
          <w:rFonts w:ascii="Arial" w:hAnsi="Arial" w:cs="Arial"/>
          <w:sz w:val="24"/>
          <w:szCs w:val="24"/>
        </w:rPr>
        <w:t>Luego se coloc</w:t>
      </w:r>
      <w:r>
        <w:rPr>
          <w:rFonts w:ascii="Arial" w:hAnsi="Arial" w:cs="Arial"/>
          <w:sz w:val="24"/>
          <w:szCs w:val="24"/>
        </w:rPr>
        <w:t>an los carteles en cada sector</w:t>
      </w:r>
    </w:p>
    <w:p w14:paraId="2AF049E0" w14:textId="77777777" w:rsidR="00FC7D25" w:rsidRDefault="00FC7D25" w:rsidP="00FC7D25">
      <w:pPr>
        <w:spacing w:after="0" w:line="276" w:lineRule="auto"/>
        <w:rPr>
          <w:color w:val="000000" w:themeColor="text1"/>
        </w:rPr>
      </w:pPr>
      <w:r w:rsidRPr="00EA0F4A">
        <w:rPr>
          <w:color w:val="000000" w:themeColor="text1"/>
        </w:rPr>
        <w:t xml:space="preserve"> </w:t>
      </w:r>
    </w:p>
    <w:p w14:paraId="5F4ECD4C" w14:textId="77777777" w:rsidR="00B25DC8" w:rsidRDefault="00B25DC8" w:rsidP="00FC7D25">
      <w:pPr>
        <w:spacing w:after="0" w:line="276" w:lineRule="auto"/>
        <w:rPr>
          <w:color w:val="000000" w:themeColor="text1"/>
        </w:rPr>
      </w:pPr>
    </w:p>
    <w:p w14:paraId="6D26BBEA" w14:textId="77777777" w:rsidR="00003663" w:rsidRDefault="00003663">
      <w:pPr>
        <w:spacing w:after="0" w:line="240" w:lineRule="auto"/>
        <w:rPr>
          <w:rFonts w:ascii="Arial" w:eastAsia="Times New Roman" w:hAnsi="Arial" w:cs="Arial"/>
          <w:b/>
          <w:color w:val="FFFFFF" w:themeColor="background1"/>
          <w:sz w:val="24"/>
          <w:szCs w:val="24"/>
          <w:lang w:eastAsia="es-ES"/>
        </w:rPr>
      </w:pPr>
      <w:bookmarkStart w:id="76" w:name="_Toc528054052"/>
      <w:r>
        <w:rPr>
          <w:rFonts w:ascii="Arial" w:hAnsi="Arial" w:cs="Arial"/>
          <w:b/>
          <w:color w:val="FFFFFF" w:themeColor="background1"/>
        </w:rPr>
        <w:br w:type="page"/>
      </w:r>
    </w:p>
    <w:p w14:paraId="02040203" w14:textId="77777777" w:rsidR="00B25DC8" w:rsidRPr="00582401" w:rsidRDefault="00B25DC8" w:rsidP="00B25DC8">
      <w:pPr>
        <w:pStyle w:val="ttulosegundo"/>
        <w:shd w:val="clear" w:color="auto" w:fill="50AF3F"/>
        <w:ind w:left="0" w:firstLine="0"/>
        <w:rPr>
          <w:rFonts w:ascii="Arial" w:hAnsi="Arial" w:cs="Arial"/>
        </w:rPr>
      </w:pPr>
      <w:r w:rsidRPr="00B25DC8">
        <w:rPr>
          <w:rFonts w:ascii="Arial" w:hAnsi="Arial" w:cs="Arial"/>
          <w:b/>
          <w:color w:val="FFFFFF" w:themeColor="background1"/>
        </w:rPr>
        <w:lastRenderedPageBreak/>
        <w:t>3.6.</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Pr>
          <w:rFonts w:ascii="Arial" w:hAnsi="Arial" w:cs="Arial"/>
          <w:b/>
          <w:color w:val="FFFFFF" w:themeColor="background1"/>
        </w:rPr>
        <w:t>5</w:t>
      </w:r>
      <w:r w:rsidRPr="0085454F">
        <w:rPr>
          <w:rFonts w:ascii="Arial" w:hAnsi="Arial" w:cs="Arial"/>
          <w:b/>
          <w:color w:val="FFFFFF" w:themeColor="background1"/>
        </w:rPr>
        <w:t xml:space="preserve">. </w:t>
      </w:r>
      <w:r w:rsidRPr="00B25DC8">
        <w:rPr>
          <w:rFonts w:ascii="Arial" w:hAnsi="Arial" w:cs="Arial"/>
          <w:b/>
          <w:color w:val="FFFFFF" w:themeColor="background1"/>
        </w:rPr>
        <w:t>Cuidado y mantenimiento</w:t>
      </w:r>
      <w:bookmarkEnd w:id="76"/>
    </w:p>
    <w:p w14:paraId="6ECDE642" w14:textId="77777777" w:rsidR="00B25DC8" w:rsidRDefault="00B25DC8" w:rsidP="00B25DC8">
      <w:pPr>
        <w:spacing w:after="0" w:line="240" w:lineRule="auto"/>
        <w:jc w:val="both"/>
        <w:rPr>
          <w:rFonts w:ascii="Arial" w:hAnsi="Arial" w:cs="Arial"/>
          <w:b/>
          <w:sz w:val="24"/>
          <w:szCs w:val="24"/>
        </w:rPr>
      </w:pPr>
    </w:p>
    <w:p w14:paraId="6C076285" w14:textId="77777777" w:rsidR="00B25DC8" w:rsidRPr="00582401" w:rsidRDefault="00B25DC8" w:rsidP="00B25DC8">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725B727D" w14:textId="77777777" w:rsidR="00B25DC8" w:rsidRDefault="00B25DC8" w:rsidP="00B25DC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Durante todo el año</w:t>
      </w:r>
    </w:p>
    <w:p w14:paraId="39440E16" w14:textId="77777777" w:rsidR="00B25DC8" w:rsidRPr="00582401" w:rsidRDefault="00B25DC8" w:rsidP="00B25DC8">
      <w:pPr>
        <w:pStyle w:val="Prrafodelista"/>
        <w:spacing w:after="0" w:line="240" w:lineRule="auto"/>
        <w:ind w:left="709"/>
        <w:jc w:val="both"/>
        <w:rPr>
          <w:rFonts w:ascii="Arial" w:hAnsi="Arial" w:cs="Arial"/>
          <w:sz w:val="24"/>
          <w:szCs w:val="24"/>
        </w:rPr>
      </w:pPr>
    </w:p>
    <w:p w14:paraId="02DD3265" w14:textId="77777777" w:rsidR="00B25DC8" w:rsidRPr="00582401" w:rsidRDefault="00B25DC8" w:rsidP="00B25DC8">
      <w:pPr>
        <w:spacing w:after="0" w:line="240" w:lineRule="auto"/>
        <w:jc w:val="both"/>
        <w:rPr>
          <w:rFonts w:ascii="Arial" w:hAnsi="Arial" w:cs="Arial"/>
          <w:sz w:val="24"/>
          <w:szCs w:val="24"/>
        </w:rPr>
      </w:pPr>
      <w:r>
        <w:rPr>
          <w:rFonts w:ascii="Arial" w:hAnsi="Arial" w:cs="Arial"/>
          <w:b/>
          <w:sz w:val="24"/>
          <w:szCs w:val="24"/>
        </w:rPr>
        <w:t>Objetivos:</w:t>
      </w:r>
    </w:p>
    <w:p w14:paraId="7AE2FC58" w14:textId="77777777" w:rsidR="00B25DC8" w:rsidRDefault="00B25DC8" w:rsidP="00B25DC8">
      <w:pPr>
        <w:pStyle w:val="Prrafodelista"/>
        <w:numPr>
          <w:ilvl w:val="0"/>
          <w:numId w:val="2"/>
        </w:numPr>
        <w:spacing w:after="0" w:line="240" w:lineRule="auto"/>
        <w:ind w:left="709" w:hanging="283"/>
        <w:jc w:val="both"/>
        <w:rPr>
          <w:rFonts w:ascii="Arial" w:hAnsi="Arial" w:cs="Arial"/>
          <w:sz w:val="24"/>
          <w:szCs w:val="24"/>
        </w:rPr>
      </w:pPr>
      <w:r w:rsidRPr="00B25DC8">
        <w:rPr>
          <w:rFonts w:ascii="Arial" w:hAnsi="Arial" w:cs="Arial"/>
          <w:sz w:val="24"/>
          <w:szCs w:val="24"/>
        </w:rPr>
        <w:t>Favorecer el conocimiento de los procesos de la naturaleza</w:t>
      </w:r>
    </w:p>
    <w:p w14:paraId="70F7A9E3" w14:textId="77777777" w:rsidR="00B25DC8" w:rsidRPr="00B25DC8" w:rsidRDefault="00B25DC8" w:rsidP="00B25DC8">
      <w:pPr>
        <w:pStyle w:val="Prrafodelista"/>
        <w:spacing w:after="0" w:line="240" w:lineRule="auto"/>
        <w:ind w:left="709"/>
        <w:jc w:val="both"/>
        <w:rPr>
          <w:rFonts w:ascii="Arial" w:hAnsi="Arial" w:cs="Arial"/>
          <w:sz w:val="24"/>
          <w:szCs w:val="24"/>
        </w:rPr>
      </w:pPr>
    </w:p>
    <w:p w14:paraId="683D6C36" w14:textId="77777777" w:rsidR="00B25DC8" w:rsidRDefault="00B25DC8" w:rsidP="00B25DC8">
      <w:pPr>
        <w:pStyle w:val="Prrafodelista"/>
        <w:numPr>
          <w:ilvl w:val="0"/>
          <w:numId w:val="2"/>
        </w:numPr>
        <w:spacing w:after="0" w:line="240" w:lineRule="auto"/>
        <w:ind w:left="709" w:hanging="283"/>
        <w:jc w:val="both"/>
        <w:rPr>
          <w:rFonts w:ascii="Arial" w:hAnsi="Arial" w:cs="Arial"/>
          <w:sz w:val="24"/>
          <w:szCs w:val="24"/>
        </w:rPr>
      </w:pPr>
      <w:r w:rsidRPr="00B25DC8">
        <w:rPr>
          <w:rFonts w:ascii="Arial" w:hAnsi="Arial" w:cs="Arial"/>
          <w:sz w:val="24"/>
          <w:szCs w:val="24"/>
        </w:rPr>
        <w:t>Fomentar una actitud constructiva y activa en búsqueda de acciones de intervención para la búsqueda de soluciones ligadas a la alimentación saludable y ecológica</w:t>
      </w:r>
    </w:p>
    <w:p w14:paraId="176D5279" w14:textId="77777777" w:rsidR="00B25DC8" w:rsidRPr="00B25DC8" w:rsidRDefault="00B25DC8" w:rsidP="00B25DC8">
      <w:pPr>
        <w:pStyle w:val="Prrafodelista"/>
        <w:spacing w:after="0" w:line="240" w:lineRule="auto"/>
        <w:ind w:left="709"/>
        <w:jc w:val="both"/>
        <w:rPr>
          <w:rFonts w:ascii="Arial" w:hAnsi="Arial" w:cs="Arial"/>
          <w:sz w:val="24"/>
          <w:szCs w:val="24"/>
        </w:rPr>
      </w:pPr>
    </w:p>
    <w:p w14:paraId="5801B34A" w14:textId="77777777" w:rsidR="00B25DC8" w:rsidRPr="00B25DC8" w:rsidRDefault="00B25DC8" w:rsidP="00B25DC8">
      <w:pPr>
        <w:pStyle w:val="Prrafodelista"/>
        <w:numPr>
          <w:ilvl w:val="0"/>
          <w:numId w:val="2"/>
        </w:numPr>
        <w:spacing w:after="0" w:line="240" w:lineRule="auto"/>
        <w:ind w:left="709" w:hanging="283"/>
        <w:jc w:val="both"/>
        <w:rPr>
          <w:rFonts w:ascii="Arial" w:hAnsi="Arial" w:cs="Arial"/>
          <w:sz w:val="24"/>
          <w:szCs w:val="24"/>
        </w:rPr>
      </w:pPr>
      <w:r w:rsidRPr="00B25DC8">
        <w:rPr>
          <w:rFonts w:ascii="Arial" w:hAnsi="Arial" w:cs="Arial"/>
          <w:sz w:val="24"/>
          <w:szCs w:val="24"/>
        </w:rPr>
        <w:t>Comprender los cuidados que necesita un huerto: riego, limpieza, poda, mantenimiento</w:t>
      </w:r>
    </w:p>
    <w:p w14:paraId="5447F4B9" w14:textId="77777777" w:rsidR="00B25DC8" w:rsidRPr="008775D8" w:rsidRDefault="00B25DC8" w:rsidP="00B25DC8">
      <w:pPr>
        <w:pStyle w:val="Prrafodelista"/>
        <w:spacing w:after="0" w:line="240" w:lineRule="auto"/>
        <w:ind w:left="709"/>
        <w:jc w:val="both"/>
        <w:rPr>
          <w:rFonts w:ascii="Arial" w:hAnsi="Arial" w:cs="Arial"/>
          <w:sz w:val="24"/>
          <w:szCs w:val="24"/>
        </w:rPr>
      </w:pPr>
    </w:p>
    <w:p w14:paraId="67844B0D" w14:textId="77777777" w:rsidR="00B25DC8" w:rsidRPr="008775D8" w:rsidRDefault="00B25DC8" w:rsidP="00B25DC8">
      <w:pPr>
        <w:shd w:val="clear" w:color="auto" w:fill="ED7D31"/>
        <w:spacing w:after="0" w:line="240" w:lineRule="auto"/>
        <w:jc w:val="both"/>
        <w:rPr>
          <w:rFonts w:ascii="Arial" w:hAnsi="Arial" w:cs="Arial"/>
          <w:b/>
          <w:sz w:val="24"/>
          <w:szCs w:val="24"/>
        </w:rPr>
      </w:pPr>
      <w:r w:rsidRPr="008775D8">
        <w:rPr>
          <w:rFonts w:ascii="Arial" w:hAnsi="Arial" w:cs="Arial"/>
          <w:color w:val="FFFFFF" w:themeColor="background1"/>
          <w:sz w:val="24"/>
          <w:szCs w:val="24"/>
        </w:rPr>
        <w:t xml:space="preserve">Actividad 1: </w:t>
      </w:r>
      <w:r>
        <w:rPr>
          <w:rFonts w:ascii="Arial" w:hAnsi="Arial" w:cs="Arial"/>
          <w:color w:val="FFFFFF" w:themeColor="background1"/>
          <w:sz w:val="24"/>
          <w:szCs w:val="24"/>
        </w:rPr>
        <w:t>Riego</w:t>
      </w:r>
    </w:p>
    <w:p w14:paraId="59401680" w14:textId="77777777" w:rsidR="00B25DC8" w:rsidRPr="008775D8" w:rsidRDefault="00B25DC8" w:rsidP="00B25DC8">
      <w:pPr>
        <w:spacing w:after="0" w:line="240" w:lineRule="auto"/>
        <w:jc w:val="both"/>
        <w:rPr>
          <w:rFonts w:ascii="Arial" w:hAnsi="Arial" w:cs="Arial"/>
          <w:b/>
          <w:sz w:val="24"/>
          <w:szCs w:val="24"/>
        </w:rPr>
      </w:pPr>
    </w:p>
    <w:p w14:paraId="0AAC121B" w14:textId="77777777" w:rsidR="00B25DC8" w:rsidRDefault="00B25DC8" w:rsidP="00B25DC8">
      <w:pPr>
        <w:pStyle w:val="Prrafodelista"/>
        <w:numPr>
          <w:ilvl w:val="0"/>
          <w:numId w:val="2"/>
        </w:numPr>
        <w:spacing w:after="0" w:line="240" w:lineRule="auto"/>
        <w:ind w:left="709" w:hanging="283"/>
        <w:jc w:val="both"/>
        <w:rPr>
          <w:rFonts w:ascii="Arial" w:hAnsi="Arial" w:cs="Arial"/>
          <w:sz w:val="24"/>
          <w:szCs w:val="24"/>
        </w:rPr>
      </w:pPr>
      <w:r w:rsidRPr="00B25DC8">
        <w:rPr>
          <w:rFonts w:ascii="Arial" w:hAnsi="Arial" w:cs="Arial"/>
          <w:sz w:val="24"/>
          <w:szCs w:val="24"/>
        </w:rPr>
        <w:t>El/la docente explicará a los niños la importancia de realizar tareas de mantenimiento para el exitoso desarrollo del huerto. Para eso se harán un cronograma de riego y manutención, registrando qué días han regado o ha llovido a fin de llevar un c</w:t>
      </w:r>
      <w:r>
        <w:rPr>
          <w:rFonts w:ascii="Arial" w:hAnsi="Arial" w:cs="Arial"/>
          <w:sz w:val="24"/>
          <w:szCs w:val="24"/>
        </w:rPr>
        <w:t>ontrol</w:t>
      </w:r>
    </w:p>
    <w:p w14:paraId="063F54FA" w14:textId="77777777" w:rsidR="00B25DC8" w:rsidRPr="00B25DC8" w:rsidRDefault="00B25DC8" w:rsidP="00B25DC8">
      <w:pPr>
        <w:pStyle w:val="Prrafodelista"/>
        <w:spacing w:after="0" w:line="240" w:lineRule="auto"/>
        <w:ind w:left="709"/>
        <w:jc w:val="both"/>
        <w:rPr>
          <w:rFonts w:ascii="Arial" w:hAnsi="Arial" w:cs="Arial"/>
          <w:sz w:val="24"/>
          <w:szCs w:val="24"/>
        </w:rPr>
      </w:pPr>
    </w:p>
    <w:p w14:paraId="46ABB304" w14:textId="77777777" w:rsidR="00B25DC8" w:rsidRPr="00B25DC8" w:rsidRDefault="00B25DC8" w:rsidP="00B25DC8">
      <w:pPr>
        <w:pStyle w:val="Prrafodelista"/>
        <w:numPr>
          <w:ilvl w:val="0"/>
          <w:numId w:val="2"/>
        </w:numPr>
        <w:spacing w:after="0" w:line="240" w:lineRule="auto"/>
        <w:ind w:left="709" w:hanging="283"/>
        <w:jc w:val="both"/>
        <w:rPr>
          <w:rFonts w:ascii="Arial" w:hAnsi="Arial" w:cs="Arial"/>
          <w:sz w:val="24"/>
          <w:szCs w:val="24"/>
        </w:rPr>
      </w:pPr>
      <w:r w:rsidRPr="00B25DC8">
        <w:rPr>
          <w:rFonts w:ascii="Arial" w:hAnsi="Arial" w:cs="Arial"/>
          <w:sz w:val="24"/>
          <w:szCs w:val="24"/>
        </w:rPr>
        <w:t>El riego tiene sus especificidades. Se recomienda realizarlo bien temprano por la mañana o en su defecto, por la tarde (a la salida o caída del sol), estableci</w:t>
      </w:r>
      <w:r>
        <w:rPr>
          <w:rFonts w:ascii="Arial" w:hAnsi="Arial" w:cs="Arial"/>
          <w:sz w:val="24"/>
          <w:szCs w:val="24"/>
        </w:rPr>
        <w:t>éndolo como una rutina escolar</w:t>
      </w:r>
    </w:p>
    <w:p w14:paraId="43FF8322" w14:textId="77777777" w:rsidR="00AD4767" w:rsidRDefault="00AD4767" w:rsidP="00AC64AD">
      <w:pPr>
        <w:pStyle w:val="Prrafodelista"/>
        <w:spacing w:after="0" w:line="240" w:lineRule="auto"/>
        <w:ind w:left="709"/>
        <w:jc w:val="both"/>
        <w:rPr>
          <w:rFonts w:ascii="Arial" w:hAnsi="Arial" w:cs="Arial"/>
          <w:sz w:val="24"/>
          <w:szCs w:val="24"/>
          <w:lang w:val="es-ES_tradnl"/>
        </w:rPr>
      </w:pPr>
    </w:p>
    <w:p w14:paraId="3C5691A8" w14:textId="77777777" w:rsidR="00B25DC8" w:rsidRPr="008775D8" w:rsidRDefault="00B25DC8" w:rsidP="00B25DC8">
      <w:pPr>
        <w:shd w:val="clear" w:color="auto" w:fill="ED7D31"/>
        <w:spacing w:after="0" w:line="240" w:lineRule="auto"/>
        <w:jc w:val="both"/>
        <w:rPr>
          <w:rFonts w:ascii="Arial" w:hAnsi="Arial" w:cs="Arial"/>
          <w:b/>
          <w:sz w:val="24"/>
          <w:szCs w:val="24"/>
        </w:rPr>
      </w:pPr>
      <w:r w:rsidRPr="008775D8">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8775D8">
        <w:rPr>
          <w:rFonts w:ascii="Arial" w:hAnsi="Arial" w:cs="Arial"/>
          <w:color w:val="FFFFFF" w:themeColor="background1"/>
          <w:sz w:val="24"/>
          <w:szCs w:val="24"/>
        </w:rPr>
        <w:t xml:space="preserve">: </w:t>
      </w:r>
      <w:r w:rsidRPr="00B25DC8">
        <w:rPr>
          <w:rFonts w:ascii="Arial" w:hAnsi="Arial" w:cs="Arial"/>
          <w:color w:val="FFFFFF" w:themeColor="background1"/>
          <w:sz w:val="24"/>
          <w:szCs w:val="24"/>
        </w:rPr>
        <w:t>Poda y control de malezas</w:t>
      </w:r>
    </w:p>
    <w:p w14:paraId="601EBFDB" w14:textId="77777777" w:rsidR="00B25DC8" w:rsidRPr="008775D8" w:rsidRDefault="00B25DC8" w:rsidP="00B25DC8">
      <w:pPr>
        <w:spacing w:after="0" w:line="240" w:lineRule="auto"/>
        <w:jc w:val="both"/>
        <w:rPr>
          <w:rFonts w:ascii="Arial" w:hAnsi="Arial" w:cs="Arial"/>
          <w:b/>
          <w:sz w:val="24"/>
          <w:szCs w:val="24"/>
        </w:rPr>
      </w:pPr>
    </w:p>
    <w:p w14:paraId="16B32EFF" w14:textId="77777777" w:rsidR="00B25DC8" w:rsidRDefault="00B25DC8" w:rsidP="00B25DC8">
      <w:pPr>
        <w:pStyle w:val="Prrafodelista"/>
        <w:numPr>
          <w:ilvl w:val="0"/>
          <w:numId w:val="2"/>
        </w:numPr>
        <w:spacing w:after="0" w:line="240" w:lineRule="auto"/>
        <w:ind w:left="709" w:hanging="283"/>
        <w:jc w:val="both"/>
        <w:rPr>
          <w:rFonts w:ascii="Arial" w:hAnsi="Arial" w:cs="Arial"/>
          <w:sz w:val="24"/>
          <w:szCs w:val="24"/>
        </w:rPr>
      </w:pPr>
      <w:r w:rsidRPr="00B25DC8">
        <w:rPr>
          <w:rFonts w:ascii="Arial" w:hAnsi="Arial" w:cs="Arial"/>
          <w:sz w:val="24"/>
          <w:szCs w:val="24"/>
        </w:rPr>
        <w:t>Dentro de los cuidados que necesita el huerto de forma sistemática está el control de malezas y la poda. Se sugiere que, en el calendario de actividades del huerto, se identifique con los/las niños/as un día quincenal p</w:t>
      </w:r>
      <w:r>
        <w:rPr>
          <w:rFonts w:ascii="Arial" w:hAnsi="Arial" w:cs="Arial"/>
          <w:sz w:val="24"/>
          <w:szCs w:val="24"/>
        </w:rPr>
        <w:t>ara realizar estas actividades</w:t>
      </w:r>
    </w:p>
    <w:p w14:paraId="731E9878" w14:textId="77777777" w:rsidR="00B25DC8" w:rsidRPr="00B25DC8" w:rsidRDefault="00B25DC8" w:rsidP="00B25DC8">
      <w:pPr>
        <w:pStyle w:val="Prrafodelista"/>
        <w:spacing w:after="0" w:line="240" w:lineRule="auto"/>
        <w:ind w:left="709"/>
        <w:jc w:val="both"/>
        <w:rPr>
          <w:rFonts w:ascii="Arial" w:hAnsi="Arial" w:cs="Arial"/>
          <w:sz w:val="24"/>
          <w:szCs w:val="24"/>
        </w:rPr>
      </w:pPr>
    </w:p>
    <w:p w14:paraId="77CC1765" w14:textId="77777777" w:rsidR="00B25DC8" w:rsidRDefault="00B25DC8" w:rsidP="00B25DC8">
      <w:pPr>
        <w:pStyle w:val="Prrafodelista"/>
        <w:numPr>
          <w:ilvl w:val="0"/>
          <w:numId w:val="2"/>
        </w:numPr>
        <w:spacing w:after="0" w:line="240" w:lineRule="auto"/>
        <w:ind w:left="709" w:hanging="283"/>
        <w:jc w:val="both"/>
        <w:rPr>
          <w:rFonts w:ascii="Arial" w:hAnsi="Arial" w:cs="Arial"/>
          <w:sz w:val="24"/>
          <w:szCs w:val="24"/>
        </w:rPr>
      </w:pPr>
      <w:r w:rsidRPr="00B25DC8">
        <w:rPr>
          <w:rFonts w:ascii="Arial" w:hAnsi="Arial" w:cs="Arial"/>
          <w:sz w:val="24"/>
          <w:szCs w:val="24"/>
        </w:rPr>
        <w:t>Los yuyos o malezas, como ya se ha dicho, compiten con las plantas por los nutrientes del suelo, es por ello que es necesario quitarlo. Esta actividad se puede hacer con los niños de forma manual, utilizando guantes. Es importante enseñarles a los alumnos que deben eliminar estas malezas de raíz</w:t>
      </w:r>
      <w:r>
        <w:rPr>
          <w:rFonts w:ascii="Arial" w:hAnsi="Arial" w:cs="Arial"/>
          <w:sz w:val="24"/>
          <w:szCs w:val="24"/>
        </w:rPr>
        <w:t xml:space="preserve"> para que no vuelvan a crecer</w:t>
      </w:r>
    </w:p>
    <w:p w14:paraId="6BAA7BCB" w14:textId="77777777" w:rsidR="00B25DC8" w:rsidRPr="00B25DC8" w:rsidRDefault="00B25DC8" w:rsidP="00B25DC8">
      <w:pPr>
        <w:pStyle w:val="Prrafodelista"/>
        <w:spacing w:after="0" w:line="240" w:lineRule="auto"/>
        <w:ind w:left="709"/>
        <w:jc w:val="both"/>
        <w:rPr>
          <w:rFonts w:ascii="Arial" w:hAnsi="Arial" w:cs="Arial"/>
          <w:sz w:val="24"/>
          <w:szCs w:val="24"/>
        </w:rPr>
      </w:pPr>
    </w:p>
    <w:p w14:paraId="065C0F90" w14:textId="77777777" w:rsidR="00003663" w:rsidRDefault="00B25DC8" w:rsidP="00B25DC8">
      <w:pPr>
        <w:pStyle w:val="Prrafodelista"/>
        <w:numPr>
          <w:ilvl w:val="0"/>
          <w:numId w:val="2"/>
        </w:numPr>
        <w:spacing w:after="0" w:line="240" w:lineRule="auto"/>
        <w:ind w:left="709" w:hanging="283"/>
        <w:jc w:val="both"/>
        <w:rPr>
          <w:rFonts w:ascii="Arial" w:hAnsi="Arial" w:cs="Arial"/>
          <w:sz w:val="24"/>
          <w:szCs w:val="24"/>
        </w:rPr>
      </w:pPr>
      <w:r w:rsidRPr="00B25DC8">
        <w:rPr>
          <w:rFonts w:ascii="Arial" w:hAnsi="Arial" w:cs="Arial"/>
          <w:sz w:val="24"/>
          <w:szCs w:val="24"/>
        </w:rPr>
        <w:t xml:space="preserve">La práctica de poda también la pueden realizar los niños como así también los miembros voluntarios del comité del huerto. Esto se hace para darle mayor fuerza y espacio </w:t>
      </w:r>
      <w:r>
        <w:rPr>
          <w:rFonts w:ascii="Arial" w:hAnsi="Arial" w:cs="Arial"/>
          <w:sz w:val="24"/>
          <w:szCs w:val="24"/>
        </w:rPr>
        <w:t>al crecimiento de las plantas</w:t>
      </w:r>
    </w:p>
    <w:p w14:paraId="14CDC1AF" w14:textId="77777777" w:rsidR="00AD4767" w:rsidRPr="00B25DC8" w:rsidRDefault="00003663" w:rsidP="00003663">
      <w:pPr>
        <w:spacing w:after="0" w:line="240" w:lineRule="auto"/>
        <w:rPr>
          <w:rFonts w:ascii="Arial" w:hAnsi="Arial" w:cs="Arial"/>
          <w:sz w:val="24"/>
          <w:szCs w:val="24"/>
        </w:rPr>
      </w:pPr>
      <w:r>
        <w:rPr>
          <w:rFonts w:ascii="Arial" w:hAnsi="Arial" w:cs="Arial"/>
          <w:sz w:val="24"/>
          <w:szCs w:val="24"/>
        </w:rPr>
        <w:br w:type="page"/>
      </w:r>
    </w:p>
    <w:p w14:paraId="348C1D28" w14:textId="77777777" w:rsidR="00180098" w:rsidRPr="00582401" w:rsidRDefault="00180098" w:rsidP="00180098">
      <w:pPr>
        <w:pStyle w:val="ttulosegundo"/>
        <w:shd w:val="clear" w:color="auto" w:fill="50AF3F"/>
        <w:ind w:left="0" w:firstLine="0"/>
        <w:rPr>
          <w:rFonts w:ascii="Arial" w:hAnsi="Arial" w:cs="Arial"/>
        </w:rPr>
      </w:pPr>
      <w:bookmarkStart w:id="77" w:name="_Toc528054053"/>
      <w:r w:rsidRPr="00B25DC8">
        <w:rPr>
          <w:rFonts w:ascii="Arial" w:hAnsi="Arial" w:cs="Arial"/>
          <w:b/>
          <w:color w:val="FFFFFF" w:themeColor="background1"/>
        </w:rPr>
        <w:lastRenderedPageBreak/>
        <w:t>3.</w:t>
      </w:r>
      <w:r>
        <w:rPr>
          <w:rFonts w:ascii="Arial" w:hAnsi="Arial" w:cs="Arial"/>
          <w:b/>
          <w:color w:val="FFFFFF" w:themeColor="background1"/>
        </w:rPr>
        <w:t>7</w:t>
      </w:r>
      <w:r w:rsidRPr="00B25DC8">
        <w:rPr>
          <w:rFonts w:ascii="Arial" w:hAnsi="Arial" w:cs="Arial"/>
          <w:b/>
          <w:color w:val="FFFFFF" w:themeColor="background1"/>
        </w:rPr>
        <w:t>.</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Pr>
          <w:rFonts w:ascii="Arial" w:hAnsi="Arial" w:cs="Arial"/>
          <w:b/>
          <w:color w:val="FFFFFF" w:themeColor="background1"/>
        </w:rPr>
        <w:t>6</w:t>
      </w:r>
      <w:r w:rsidRPr="0085454F">
        <w:rPr>
          <w:rFonts w:ascii="Arial" w:hAnsi="Arial" w:cs="Arial"/>
          <w:b/>
          <w:color w:val="FFFFFF" w:themeColor="background1"/>
        </w:rPr>
        <w:t xml:space="preserve">. </w:t>
      </w:r>
      <w:r w:rsidRPr="00180098">
        <w:rPr>
          <w:rFonts w:ascii="Arial" w:hAnsi="Arial" w:cs="Arial"/>
          <w:b/>
          <w:color w:val="FFFFFF" w:themeColor="background1"/>
        </w:rPr>
        <w:t>Cosechar, cocinar y comer</w:t>
      </w:r>
      <w:bookmarkEnd w:id="77"/>
    </w:p>
    <w:p w14:paraId="7E47656A" w14:textId="77777777" w:rsidR="00180098" w:rsidRDefault="00180098" w:rsidP="00180098">
      <w:pPr>
        <w:spacing w:after="0" w:line="240" w:lineRule="auto"/>
        <w:jc w:val="both"/>
        <w:rPr>
          <w:rFonts w:ascii="Arial" w:hAnsi="Arial" w:cs="Arial"/>
          <w:b/>
          <w:sz w:val="24"/>
          <w:szCs w:val="24"/>
        </w:rPr>
      </w:pPr>
    </w:p>
    <w:p w14:paraId="140A8434" w14:textId="77777777" w:rsidR="00180098" w:rsidRPr="00582401" w:rsidRDefault="00180098" w:rsidP="00180098">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727E798F" w14:textId="77777777" w:rsidR="00180098" w:rsidRDefault="00180098" w:rsidP="0018009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D</w:t>
      </w:r>
      <w:r w:rsidRPr="00180098">
        <w:rPr>
          <w:rFonts w:ascii="Arial" w:hAnsi="Arial" w:cs="Arial"/>
          <w:sz w:val="24"/>
          <w:szCs w:val="24"/>
        </w:rPr>
        <w:t>iversas jornadas (la cantidad que se desee)</w:t>
      </w:r>
    </w:p>
    <w:p w14:paraId="790A4567" w14:textId="77777777" w:rsidR="00180098" w:rsidRPr="00582401" w:rsidRDefault="00180098" w:rsidP="00180098">
      <w:pPr>
        <w:pStyle w:val="Prrafodelista"/>
        <w:spacing w:after="0" w:line="240" w:lineRule="auto"/>
        <w:ind w:left="709"/>
        <w:jc w:val="both"/>
        <w:rPr>
          <w:rFonts w:ascii="Arial" w:hAnsi="Arial" w:cs="Arial"/>
          <w:sz w:val="24"/>
          <w:szCs w:val="24"/>
        </w:rPr>
      </w:pPr>
    </w:p>
    <w:p w14:paraId="1A157456" w14:textId="77777777" w:rsidR="00180098" w:rsidRPr="00582401" w:rsidRDefault="00180098" w:rsidP="00180098">
      <w:pPr>
        <w:spacing w:after="0" w:line="240" w:lineRule="auto"/>
        <w:jc w:val="both"/>
        <w:rPr>
          <w:rFonts w:ascii="Arial" w:hAnsi="Arial" w:cs="Arial"/>
          <w:sz w:val="24"/>
          <w:szCs w:val="24"/>
        </w:rPr>
      </w:pPr>
      <w:r>
        <w:rPr>
          <w:rFonts w:ascii="Arial" w:hAnsi="Arial" w:cs="Arial"/>
          <w:b/>
          <w:sz w:val="24"/>
          <w:szCs w:val="24"/>
        </w:rPr>
        <w:t>Objetivos:</w:t>
      </w:r>
    </w:p>
    <w:p w14:paraId="441CBAB8" w14:textId="77777777" w:rsidR="00180098" w:rsidRDefault="00180098" w:rsidP="00180098">
      <w:pPr>
        <w:pStyle w:val="Prrafodelista"/>
        <w:numPr>
          <w:ilvl w:val="0"/>
          <w:numId w:val="2"/>
        </w:numPr>
        <w:spacing w:after="0" w:line="240" w:lineRule="auto"/>
        <w:ind w:left="709" w:hanging="283"/>
        <w:jc w:val="both"/>
        <w:rPr>
          <w:rFonts w:ascii="Arial" w:hAnsi="Arial" w:cs="Arial"/>
          <w:sz w:val="24"/>
          <w:szCs w:val="24"/>
        </w:rPr>
      </w:pPr>
      <w:r w:rsidRPr="00180098">
        <w:rPr>
          <w:rFonts w:ascii="Arial" w:hAnsi="Arial" w:cs="Arial"/>
          <w:sz w:val="24"/>
          <w:szCs w:val="24"/>
        </w:rPr>
        <w:t>Contribuir a la construcción de un nuevo modelo de sociedad basado en los principios de alimentación saludable y cuidado del medio ambiente</w:t>
      </w:r>
    </w:p>
    <w:p w14:paraId="1D33F685" w14:textId="77777777" w:rsidR="00180098" w:rsidRPr="00180098" w:rsidRDefault="00180098" w:rsidP="00180098">
      <w:pPr>
        <w:pStyle w:val="Prrafodelista"/>
        <w:spacing w:after="0" w:line="240" w:lineRule="auto"/>
        <w:ind w:left="709"/>
        <w:jc w:val="both"/>
        <w:rPr>
          <w:rFonts w:ascii="Arial" w:hAnsi="Arial" w:cs="Arial"/>
          <w:sz w:val="24"/>
          <w:szCs w:val="24"/>
        </w:rPr>
      </w:pPr>
    </w:p>
    <w:p w14:paraId="6D84FF57" w14:textId="77777777" w:rsidR="00180098" w:rsidRDefault="00180098" w:rsidP="00180098">
      <w:pPr>
        <w:pStyle w:val="Prrafodelista"/>
        <w:numPr>
          <w:ilvl w:val="0"/>
          <w:numId w:val="2"/>
        </w:numPr>
        <w:spacing w:after="0" w:line="240" w:lineRule="auto"/>
        <w:ind w:left="709" w:hanging="283"/>
        <w:jc w:val="both"/>
        <w:rPr>
          <w:rFonts w:ascii="Arial" w:hAnsi="Arial" w:cs="Arial"/>
          <w:sz w:val="24"/>
          <w:szCs w:val="24"/>
        </w:rPr>
      </w:pPr>
      <w:r w:rsidRPr="00180098">
        <w:rPr>
          <w:rFonts w:ascii="Arial" w:hAnsi="Arial" w:cs="Arial"/>
          <w:sz w:val="24"/>
          <w:szCs w:val="24"/>
        </w:rPr>
        <w:t xml:space="preserve">Favorecer el conocimiento de los procesos de la naturaleza </w:t>
      </w:r>
    </w:p>
    <w:p w14:paraId="2244A132" w14:textId="77777777" w:rsidR="00180098" w:rsidRPr="00180098" w:rsidRDefault="00180098" w:rsidP="00180098">
      <w:pPr>
        <w:pStyle w:val="Prrafodelista"/>
        <w:spacing w:after="0" w:line="240" w:lineRule="auto"/>
        <w:ind w:left="709"/>
        <w:jc w:val="both"/>
        <w:rPr>
          <w:rFonts w:ascii="Arial" w:hAnsi="Arial" w:cs="Arial"/>
          <w:sz w:val="24"/>
          <w:szCs w:val="24"/>
        </w:rPr>
      </w:pPr>
    </w:p>
    <w:p w14:paraId="3DE8C6EB" w14:textId="77777777" w:rsidR="00180098" w:rsidRDefault="00180098" w:rsidP="00180098">
      <w:pPr>
        <w:pStyle w:val="Prrafodelista"/>
        <w:numPr>
          <w:ilvl w:val="0"/>
          <w:numId w:val="2"/>
        </w:numPr>
        <w:spacing w:after="0" w:line="240" w:lineRule="auto"/>
        <w:ind w:left="709" w:hanging="283"/>
        <w:jc w:val="both"/>
        <w:rPr>
          <w:rFonts w:ascii="Arial" w:hAnsi="Arial" w:cs="Arial"/>
          <w:sz w:val="24"/>
          <w:szCs w:val="24"/>
        </w:rPr>
      </w:pPr>
      <w:r w:rsidRPr="00180098">
        <w:rPr>
          <w:rFonts w:ascii="Arial" w:hAnsi="Arial" w:cs="Arial"/>
          <w:sz w:val="24"/>
          <w:szCs w:val="24"/>
        </w:rPr>
        <w:t>Generar una conciencia crítica y reflexiva sobre las consecuencias ambientales y sociales de nuestras formas de consumo</w:t>
      </w:r>
    </w:p>
    <w:p w14:paraId="2623F15A" w14:textId="77777777" w:rsidR="00180098" w:rsidRPr="00180098" w:rsidRDefault="00180098" w:rsidP="00180098">
      <w:pPr>
        <w:pStyle w:val="Prrafodelista"/>
        <w:spacing w:after="0" w:line="240" w:lineRule="auto"/>
        <w:ind w:left="709"/>
        <w:jc w:val="both"/>
        <w:rPr>
          <w:rFonts w:ascii="Arial" w:hAnsi="Arial" w:cs="Arial"/>
          <w:sz w:val="24"/>
          <w:szCs w:val="24"/>
        </w:rPr>
      </w:pPr>
    </w:p>
    <w:p w14:paraId="4BEEC437" w14:textId="77777777" w:rsidR="00180098" w:rsidRPr="00180098" w:rsidRDefault="00180098" w:rsidP="00180098">
      <w:pPr>
        <w:pStyle w:val="Prrafodelista"/>
        <w:numPr>
          <w:ilvl w:val="0"/>
          <w:numId w:val="2"/>
        </w:numPr>
        <w:spacing w:after="0" w:line="240" w:lineRule="auto"/>
        <w:ind w:left="709" w:hanging="283"/>
        <w:jc w:val="both"/>
        <w:rPr>
          <w:rFonts w:ascii="Arial" w:hAnsi="Arial" w:cs="Arial"/>
          <w:sz w:val="24"/>
          <w:szCs w:val="24"/>
        </w:rPr>
      </w:pPr>
      <w:r w:rsidRPr="00180098">
        <w:rPr>
          <w:rFonts w:ascii="Arial" w:hAnsi="Arial" w:cs="Arial"/>
          <w:sz w:val="24"/>
          <w:szCs w:val="24"/>
        </w:rPr>
        <w:t>Fomentar una actitud constructiva y activa en búsqueda de acciones de intervención para la búsqueda de soluciones ligadas a la alimentación saludable y ecológica</w:t>
      </w:r>
    </w:p>
    <w:p w14:paraId="21EA4680" w14:textId="77777777" w:rsidR="00180098" w:rsidRPr="008775D8" w:rsidRDefault="00180098" w:rsidP="00180098">
      <w:pPr>
        <w:pStyle w:val="Prrafodelista"/>
        <w:spacing w:after="0" w:line="240" w:lineRule="auto"/>
        <w:ind w:left="709"/>
        <w:jc w:val="both"/>
        <w:rPr>
          <w:rFonts w:ascii="Arial" w:hAnsi="Arial" w:cs="Arial"/>
          <w:sz w:val="24"/>
          <w:szCs w:val="24"/>
        </w:rPr>
      </w:pPr>
    </w:p>
    <w:p w14:paraId="339F7225" w14:textId="77777777" w:rsidR="00180098" w:rsidRPr="008775D8" w:rsidRDefault="00180098" w:rsidP="00180098">
      <w:pPr>
        <w:shd w:val="clear" w:color="auto" w:fill="ED7D31"/>
        <w:spacing w:after="0" w:line="240" w:lineRule="auto"/>
        <w:jc w:val="both"/>
        <w:rPr>
          <w:rFonts w:ascii="Arial" w:hAnsi="Arial" w:cs="Arial"/>
          <w:b/>
          <w:sz w:val="24"/>
          <w:szCs w:val="24"/>
        </w:rPr>
      </w:pPr>
      <w:r w:rsidRPr="008775D8">
        <w:rPr>
          <w:rFonts w:ascii="Arial" w:hAnsi="Arial" w:cs="Arial"/>
          <w:color w:val="FFFFFF" w:themeColor="background1"/>
          <w:sz w:val="24"/>
          <w:szCs w:val="24"/>
        </w:rPr>
        <w:t xml:space="preserve">Actividad 1: </w:t>
      </w:r>
      <w:r w:rsidRPr="00180098">
        <w:rPr>
          <w:rFonts w:ascii="Arial" w:hAnsi="Arial" w:cs="Arial"/>
          <w:color w:val="FFFFFF" w:themeColor="background1"/>
          <w:sz w:val="24"/>
          <w:szCs w:val="24"/>
        </w:rPr>
        <w:t>Cosecha según calendario</w:t>
      </w:r>
    </w:p>
    <w:p w14:paraId="06EAC086" w14:textId="77777777" w:rsidR="00180098" w:rsidRPr="008775D8" w:rsidRDefault="00180098" w:rsidP="00180098">
      <w:pPr>
        <w:spacing w:after="0" w:line="240" w:lineRule="auto"/>
        <w:jc w:val="both"/>
        <w:rPr>
          <w:rFonts w:ascii="Arial" w:hAnsi="Arial" w:cs="Arial"/>
          <w:b/>
          <w:sz w:val="24"/>
          <w:szCs w:val="24"/>
        </w:rPr>
      </w:pPr>
    </w:p>
    <w:p w14:paraId="76E8884D" w14:textId="77777777" w:rsidR="00180098" w:rsidRPr="008775D8" w:rsidRDefault="00180098" w:rsidP="00180098">
      <w:pPr>
        <w:spacing w:after="0" w:line="240" w:lineRule="auto"/>
        <w:rPr>
          <w:rFonts w:ascii="Arial" w:hAnsi="Arial" w:cs="Arial"/>
          <w:b/>
          <w:sz w:val="24"/>
          <w:szCs w:val="24"/>
        </w:rPr>
      </w:pPr>
      <w:r w:rsidRPr="008775D8">
        <w:rPr>
          <w:rFonts w:ascii="Arial" w:hAnsi="Arial" w:cs="Arial"/>
          <w:b/>
          <w:sz w:val="24"/>
          <w:szCs w:val="24"/>
        </w:rPr>
        <w:t>Recursos y materiales:</w:t>
      </w:r>
    </w:p>
    <w:p w14:paraId="51C1F7F2" w14:textId="77777777" w:rsidR="00180098" w:rsidRDefault="00180098" w:rsidP="00180098">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Cesta</w:t>
      </w:r>
    </w:p>
    <w:p w14:paraId="1951D010" w14:textId="77777777" w:rsidR="00180098" w:rsidRDefault="00180098" w:rsidP="00180098">
      <w:pPr>
        <w:pStyle w:val="Prrafodelista"/>
        <w:spacing w:after="0" w:line="240" w:lineRule="auto"/>
        <w:ind w:left="709"/>
        <w:jc w:val="both"/>
        <w:rPr>
          <w:rFonts w:ascii="Arial" w:hAnsi="Arial" w:cs="Arial"/>
          <w:sz w:val="24"/>
          <w:szCs w:val="24"/>
        </w:rPr>
      </w:pPr>
    </w:p>
    <w:p w14:paraId="72A7C4C9" w14:textId="77777777" w:rsidR="00180098" w:rsidRDefault="00180098" w:rsidP="00180098">
      <w:pPr>
        <w:spacing w:after="0" w:line="240" w:lineRule="auto"/>
        <w:jc w:val="both"/>
        <w:rPr>
          <w:rFonts w:ascii="Arial" w:hAnsi="Arial" w:cs="Arial"/>
          <w:b/>
          <w:sz w:val="24"/>
          <w:szCs w:val="24"/>
        </w:rPr>
      </w:pPr>
      <w:r>
        <w:rPr>
          <w:rFonts w:ascii="Arial" w:hAnsi="Arial" w:cs="Arial"/>
          <w:b/>
          <w:sz w:val="24"/>
          <w:szCs w:val="24"/>
        </w:rPr>
        <w:t>Contenidos:</w:t>
      </w:r>
    </w:p>
    <w:p w14:paraId="29353E18" w14:textId="77777777" w:rsidR="00180098" w:rsidRDefault="00180098" w:rsidP="00180098">
      <w:pPr>
        <w:pStyle w:val="Prrafodelista"/>
        <w:numPr>
          <w:ilvl w:val="0"/>
          <w:numId w:val="2"/>
        </w:numPr>
        <w:spacing w:after="0" w:line="240" w:lineRule="auto"/>
        <w:ind w:left="709" w:hanging="283"/>
        <w:jc w:val="both"/>
        <w:rPr>
          <w:rFonts w:ascii="Arial" w:hAnsi="Arial" w:cs="Arial"/>
          <w:sz w:val="24"/>
          <w:szCs w:val="24"/>
        </w:rPr>
      </w:pPr>
      <w:r w:rsidRPr="00180098">
        <w:rPr>
          <w:rFonts w:ascii="Arial" w:hAnsi="Arial" w:cs="Arial"/>
          <w:sz w:val="24"/>
          <w:szCs w:val="24"/>
        </w:rPr>
        <w:t>Cosecha de frutas y verduras</w:t>
      </w:r>
    </w:p>
    <w:p w14:paraId="7A9BE7EC" w14:textId="77777777" w:rsidR="00180098" w:rsidRPr="00180098" w:rsidRDefault="00180098" w:rsidP="00180098">
      <w:pPr>
        <w:pStyle w:val="Prrafodelista"/>
        <w:spacing w:after="0" w:line="240" w:lineRule="auto"/>
        <w:ind w:left="709"/>
        <w:jc w:val="both"/>
        <w:rPr>
          <w:rFonts w:ascii="Arial" w:hAnsi="Arial" w:cs="Arial"/>
          <w:sz w:val="24"/>
          <w:szCs w:val="24"/>
        </w:rPr>
      </w:pPr>
    </w:p>
    <w:p w14:paraId="4A1D3455" w14:textId="77777777" w:rsidR="00180098" w:rsidRPr="00180098" w:rsidRDefault="00180098" w:rsidP="00180098">
      <w:pPr>
        <w:pStyle w:val="Prrafodelista"/>
        <w:numPr>
          <w:ilvl w:val="0"/>
          <w:numId w:val="2"/>
        </w:numPr>
        <w:spacing w:after="0" w:line="240" w:lineRule="auto"/>
        <w:ind w:left="709" w:hanging="283"/>
        <w:jc w:val="both"/>
        <w:rPr>
          <w:rFonts w:ascii="Arial" w:hAnsi="Arial" w:cs="Arial"/>
          <w:sz w:val="24"/>
          <w:szCs w:val="24"/>
        </w:rPr>
      </w:pPr>
      <w:r w:rsidRPr="00180098">
        <w:rPr>
          <w:rFonts w:ascii="Arial" w:hAnsi="Arial" w:cs="Arial"/>
          <w:sz w:val="24"/>
          <w:szCs w:val="24"/>
        </w:rPr>
        <w:t>Higiene en la cosecha</w:t>
      </w:r>
    </w:p>
    <w:p w14:paraId="5D6D746C" w14:textId="77777777" w:rsidR="00180098" w:rsidRDefault="00180098" w:rsidP="00180098">
      <w:pPr>
        <w:spacing w:after="0" w:line="240" w:lineRule="auto"/>
        <w:jc w:val="both"/>
        <w:rPr>
          <w:rFonts w:ascii="Arial" w:hAnsi="Arial" w:cs="Arial"/>
          <w:b/>
          <w:sz w:val="24"/>
          <w:szCs w:val="24"/>
        </w:rPr>
      </w:pPr>
    </w:p>
    <w:p w14:paraId="4B184161" w14:textId="77777777" w:rsidR="00180098" w:rsidRDefault="00180098" w:rsidP="00180098">
      <w:pPr>
        <w:spacing w:after="0" w:line="240" w:lineRule="auto"/>
        <w:jc w:val="both"/>
        <w:rPr>
          <w:rFonts w:ascii="Arial" w:hAnsi="Arial" w:cs="Arial"/>
          <w:b/>
          <w:sz w:val="24"/>
          <w:szCs w:val="24"/>
        </w:rPr>
      </w:pPr>
      <w:r w:rsidRPr="005B462A">
        <w:rPr>
          <w:rFonts w:ascii="Arial" w:hAnsi="Arial" w:cs="Arial"/>
          <w:b/>
          <w:sz w:val="24"/>
          <w:szCs w:val="24"/>
        </w:rPr>
        <w:t>Descripción:</w:t>
      </w:r>
    </w:p>
    <w:p w14:paraId="7C910086" w14:textId="77777777" w:rsidR="00180098" w:rsidRDefault="00180098" w:rsidP="00180098">
      <w:pPr>
        <w:pStyle w:val="Prrafodelista"/>
        <w:numPr>
          <w:ilvl w:val="0"/>
          <w:numId w:val="2"/>
        </w:numPr>
        <w:spacing w:after="0" w:line="240" w:lineRule="auto"/>
        <w:ind w:left="709" w:hanging="283"/>
        <w:jc w:val="both"/>
        <w:rPr>
          <w:rFonts w:ascii="Arial" w:hAnsi="Arial" w:cs="Arial"/>
          <w:sz w:val="24"/>
          <w:szCs w:val="24"/>
        </w:rPr>
      </w:pPr>
      <w:r w:rsidRPr="00180098">
        <w:rPr>
          <w:rFonts w:ascii="Arial" w:hAnsi="Arial" w:cs="Arial"/>
          <w:sz w:val="24"/>
          <w:szCs w:val="24"/>
        </w:rPr>
        <w:t>A medida que las frutas y verduras estén listas, se va cosechando. El día que se haga alguna cosecha conviene hacerlo con todo el grupo para que vivencien la experiencia. Antes de bajar al huerto, se deben higienizar las manos para evitar la contaminación de los alimentos. Algunos elementos (tomates, judías, frutas) pueden ser recogidas fácilmente por los niños, con una previa explicación del procedimiento para hacerlo a fin de no lastimar la planta y que el fruto cosechado esté en su punto.  Otros alimentos que necesiten de cuchillos, machetes o pinzas para su cosecha (calabazas, lechugas, entre otros) deben ser extraído</w:t>
      </w:r>
      <w:r>
        <w:rPr>
          <w:rFonts w:ascii="Arial" w:hAnsi="Arial" w:cs="Arial"/>
          <w:sz w:val="24"/>
          <w:szCs w:val="24"/>
        </w:rPr>
        <w:t>s por los adultos responsables</w:t>
      </w:r>
    </w:p>
    <w:p w14:paraId="61CE1029" w14:textId="77777777" w:rsidR="004371CB" w:rsidRDefault="004371CB" w:rsidP="00AC64AD">
      <w:pPr>
        <w:pStyle w:val="Prrafodelista"/>
        <w:spacing w:after="0" w:line="240" w:lineRule="auto"/>
        <w:ind w:left="709"/>
        <w:jc w:val="both"/>
        <w:rPr>
          <w:rFonts w:ascii="Arial" w:hAnsi="Arial" w:cs="Arial"/>
          <w:sz w:val="24"/>
          <w:szCs w:val="24"/>
        </w:rPr>
      </w:pPr>
      <w:r>
        <w:rPr>
          <w:rFonts w:ascii="Arial" w:hAnsi="Arial" w:cs="Arial"/>
          <w:sz w:val="24"/>
          <w:szCs w:val="24"/>
        </w:rPr>
        <w:br w:type="page"/>
      </w:r>
    </w:p>
    <w:p w14:paraId="394EDBEC" w14:textId="77777777" w:rsidR="00180098" w:rsidRPr="008775D8" w:rsidRDefault="00180098" w:rsidP="00180098">
      <w:pPr>
        <w:shd w:val="clear" w:color="auto" w:fill="ED7D31"/>
        <w:spacing w:after="0" w:line="240" w:lineRule="auto"/>
        <w:jc w:val="both"/>
        <w:rPr>
          <w:rFonts w:ascii="Arial" w:hAnsi="Arial" w:cs="Arial"/>
          <w:b/>
          <w:sz w:val="24"/>
          <w:szCs w:val="24"/>
        </w:rPr>
      </w:pPr>
      <w:r w:rsidRPr="008775D8">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2</w:t>
      </w:r>
      <w:r w:rsidRPr="008775D8">
        <w:rPr>
          <w:rFonts w:ascii="Arial" w:hAnsi="Arial" w:cs="Arial"/>
          <w:color w:val="FFFFFF" w:themeColor="background1"/>
          <w:sz w:val="24"/>
          <w:szCs w:val="24"/>
        </w:rPr>
        <w:t xml:space="preserve">: </w:t>
      </w:r>
      <w:r w:rsidRPr="00180098">
        <w:rPr>
          <w:rFonts w:ascii="Arial" w:hAnsi="Arial" w:cs="Arial"/>
          <w:color w:val="FFFFFF" w:themeColor="background1"/>
          <w:sz w:val="24"/>
          <w:szCs w:val="24"/>
        </w:rPr>
        <w:t>Elaboramos y comemos algo saludable</w:t>
      </w:r>
    </w:p>
    <w:p w14:paraId="2157BD36" w14:textId="77777777" w:rsidR="00180098" w:rsidRPr="008775D8" w:rsidRDefault="00180098" w:rsidP="00180098">
      <w:pPr>
        <w:spacing w:after="0" w:line="240" w:lineRule="auto"/>
        <w:jc w:val="both"/>
        <w:rPr>
          <w:rFonts w:ascii="Arial" w:hAnsi="Arial" w:cs="Arial"/>
          <w:b/>
          <w:sz w:val="24"/>
          <w:szCs w:val="24"/>
        </w:rPr>
      </w:pPr>
    </w:p>
    <w:p w14:paraId="3E02773E" w14:textId="77777777" w:rsidR="00180098" w:rsidRPr="008775D8" w:rsidRDefault="00180098" w:rsidP="00180098">
      <w:pPr>
        <w:spacing w:after="0" w:line="240" w:lineRule="auto"/>
        <w:rPr>
          <w:rFonts w:ascii="Arial" w:hAnsi="Arial" w:cs="Arial"/>
          <w:b/>
          <w:sz w:val="24"/>
          <w:szCs w:val="24"/>
        </w:rPr>
      </w:pPr>
      <w:r w:rsidRPr="008775D8">
        <w:rPr>
          <w:rFonts w:ascii="Arial" w:hAnsi="Arial" w:cs="Arial"/>
          <w:b/>
          <w:sz w:val="24"/>
          <w:szCs w:val="24"/>
        </w:rPr>
        <w:t>Recursos y materiales:</w:t>
      </w:r>
    </w:p>
    <w:p w14:paraId="7FA548F5" w14:textId="77777777" w:rsid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Cosecha del huerto</w:t>
      </w:r>
    </w:p>
    <w:p w14:paraId="02ECCB21" w14:textId="77777777" w:rsidR="00180098" w:rsidRDefault="00180098" w:rsidP="000D72FC">
      <w:pPr>
        <w:pStyle w:val="Prrafodelista"/>
        <w:ind w:hanging="294"/>
        <w:jc w:val="both"/>
        <w:rPr>
          <w:rFonts w:ascii="Arial" w:hAnsi="Arial" w:cs="Arial"/>
          <w:sz w:val="24"/>
          <w:szCs w:val="24"/>
        </w:rPr>
      </w:pPr>
    </w:p>
    <w:p w14:paraId="513968A9" w14:textId="77777777" w:rsid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Receta</w:t>
      </w:r>
    </w:p>
    <w:p w14:paraId="2270F3AA" w14:textId="77777777" w:rsidR="00180098" w:rsidRDefault="00180098" w:rsidP="000D72FC">
      <w:pPr>
        <w:pStyle w:val="Prrafodelista"/>
        <w:ind w:hanging="294"/>
        <w:jc w:val="both"/>
        <w:rPr>
          <w:rFonts w:ascii="Arial" w:hAnsi="Arial" w:cs="Arial"/>
          <w:sz w:val="24"/>
          <w:szCs w:val="24"/>
        </w:rPr>
      </w:pPr>
    </w:p>
    <w:p w14:paraId="62408A30" w14:textId="77777777" w:rsidR="00180098" w:rsidRP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Otros ingredientes necesarios</w:t>
      </w:r>
    </w:p>
    <w:p w14:paraId="61022D93" w14:textId="77777777" w:rsidR="00180098" w:rsidRDefault="00180098" w:rsidP="000D72FC">
      <w:pPr>
        <w:pStyle w:val="Prrafodelista"/>
        <w:spacing w:after="0" w:line="240" w:lineRule="auto"/>
        <w:ind w:left="709"/>
        <w:jc w:val="both"/>
        <w:rPr>
          <w:rFonts w:ascii="Arial" w:hAnsi="Arial" w:cs="Arial"/>
          <w:sz w:val="24"/>
          <w:szCs w:val="24"/>
        </w:rPr>
      </w:pPr>
    </w:p>
    <w:p w14:paraId="2B9B4DF3" w14:textId="77777777" w:rsidR="00180098" w:rsidRDefault="00180098" w:rsidP="000D72FC">
      <w:pPr>
        <w:spacing w:after="0" w:line="240" w:lineRule="auto"/>
        <w:jc w:val="both"/>
        <w:rPr>
          <w:rFonts w:ascii="Arial" w:hAnsi="Arial" w:cs="Arial"/>
          <w:b/>
          <w:sz w:val="24"/>
          <w:szCs w:val="24"/>
        </w:rPr>
      </w:pPr>
      <w:r>
        <w:rPr>
          <w:rFonts w:ascii="Arial" w:hAnsi="Arial" w:cs="Arial"/>
          <w:b/>
          <w:sz w:val="24"/>
          <w:szCs w:val="24"/>
        </w:rPr>
        <w:t>Contenidos:</w:t>
      </w:r>
    </w:p>
    <w:p w14:paraId="000A2C30" w14:textId="77777777" w:rsid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Búsqueda y lectura de recetas de cocina</w:t>
      </w:r>
    </w:p>
    <w:p w14:paraId="214DD6CD" w14:textId="77777777" w:rsidR="00180098" w:rsidRPr="00180098" w:rsidRDefault="00180098" w:rsidP="000D72FC">
      <w:pPr>
        <w:pStyle w:val="Prrafodelista"/>
        <w:jc w:val="both"/>
        <w:rPr>
          <w:rFonts w:ascii="Arial" w:hAnsi="Arial" w:cs="Arial"/>
          <w:sz w:val="24"/>
          <w:szCs w:val="24"/>
        </w:rPr>
      </w:pPr>
    </w:p>
    <w:p w14:paraId="42363424" w14:textId="77777777" w:rsid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 xml:space="preserve">Cálculos y medición </w:t>
      </w:r>
    </w:p>
    <w:p w14:paraId="347B1D00" w14:textId="77777777" w:rsidR="00180098" w:rsidRPr="00180098" w:rsidRDefault="00180098" w:rsidP="000D72FC">
      <w:pPr>
        <w:pStyle w:val="Prrafodelista"/>
        <w:jc w:val="both"/>
        <w:rPr>
          <w:rFonts w:ascii="Arial" w:hAnsi="Arial" w:cs="Arial"/>
          <w:sz w:val="24"/>
          <w:szCs w:val="24"/>
        </w:rPr>
      </w:pPr>
    </w:p>
    <w:p w14:paraId="72144D42" w14:textId="77777777" w:rsidR="00180098" w:rsidRP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Alimentación saludable</w:t>
      </w:r>
    </w:p>
    <w:p w14:paraId="0FE4C907" w14:textId="77777777" w:rsidR="00180098" w:rsidRDefault="00180098" w:rsidP="000D72FC">
      <w:pPr>
        <w:spacing w:after="0" w:line="240" w:lineRule="auto"/>
        <w:jc w:val="both"/>
        <w:rPr>
          <w:rFonts w:ascii="Arial" w:hAnsi="Arial" w:cs="Arial"/>
          <w:b/>
          <w:sz w:val="24"/>
          <w:szCs w:val="24"/>
        </w:rPr>
      </w:pPr>
      <w:r w:rsidRPr="005B462A">
        <w:rPr>
          <w:rFonts w:ascii="Arial" w:hAnsi="Arial" w:cs="Arial"/>
          <w:b/>
          <w:sz w:val="24"/>
          <w:szCs w:val="24"/>
        </w:rPr>
        <w:t>Descripción:</w:t>
      </w:r>
    </w:p>
    <w:p w14:paraId="5700C252" w14:textId="77777777" w:rsid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Esta actividad se puede hacer repetidas veces en función de las frutas o verduras cosechadas. Se trata de que los niños vean todo el proceso de producción de los alimentos que consumimos (desde la siembra, cosecha, limpieza, cocción, elaborac</w:t>
      </w:r>
      <w:r>
        <w:rPr>
          <w:rFonts w:ascii="Arial" w:hAnsi="Arial" w:cs="Arial"/>
          <w:sz w:val="24"/>
          <w:szCs w:val="24"/>
        </w:rPr>
        <w:t>ión hasta que llega a la mesa)</w:t>
      </w:r>
    </w:p>
    <w:p w14:paraId="532BA725" w14:textId="77777777" w:rsidR="00180098" w:rsidRPr="00180098" w:rsidRDefault="00180098" w:rsidP="000D72FC">
      <w:pPr>
        <w:pStyle w:val="Prrafodelista"/>
        <w:jc w:val="both"/>
        <w:rPr>
          <w:rFonts w:ascii="Arial" w:hAnsi="Arial" w:cs="Arial"/>
          <w:sz w:val="24"/>
          <w:szCs w:val="24"/>
        </w:rPr>
      </w:pPr>
    </w:p>
    <w:p w14:paraId="4CB80ABC" w14:textId="77777777" w:rsid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El docente escoge una receta en donde el/los alimentos recientemente cosechados del huerto sean ingredientes principales (también se puede hacer la búsqueda de esta receta junto con el grupo utilizando algún navegador de internet). El trabajo con recetas de cocina con los niños posibilita un acercamiento a la alfabetización y las matemáticas. Para su comprensión se debe leer y en la puesta en práctic</w:t>
      </w:r>
      <w:r>
        <w:rPr>
          <w:rFonts w:ascii="Arial" w:hAnsi="Arial" w:cs="Arial"/>
          <w:sz w:val="24"/>
          <w:szCs w:val="24"/>
        </w:rPr>
        <w:t>a calcular y contar cantidades</w:t>
      </w:r>
    </w:p>
    <w:p w14:paraId="4B80B566" w14:textId="77777777" w:rsidR="00180098" w:rsidRPr="00180098" w:rsidRDefault="00180098" w:rsidP="000D72FC">
      <w:pPr>
        <w:pStyle w:val="Prrafodelista"/>
        <w:jc w:val="both"/>
        <w:rPr>
          <w:rFonts w:ascii="Arial" w:hAnsi="Arial" w:cs="Arial"/>
          <w:sz w:val="24"/>
          <w:szCs w:val="24"/>
        </w:rPr>
      </w:pPr>
    </w:p>
    <w:p w14:paraId="23BBE180" w14:textId="77777777" w:rsid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Se debe tener en cuenta en la elección de las recetas que sean saludables (evitar fritos y el sobre procesamiento de la fruta o verdura) y de</w:t>
      </w:r>
      <w:r>
        <w:rPr>
          <w:rFonts w:ascii="Arial" w:hAnsi="Arial" w:cs="Arial"/>
          <w:sz w:val="24"/>
          <w:szCs w:val="24"/>
        </w:rPr>
        <w:t xml:space="preserve"> fácil producción con los niños</w:t>
      </w:r>
    </w:p>
    <w:p w14:paraId="79C69E00" w14:textId="77777777" w:rsidR="00180098" w:rsidRPr="00180098" w:rsidRDefault="00180098" w:rsidP="000D72FC">
      <w:pPr>
        <w:pStyle w:val="Prrafodelista"/>
        <w:jc w:val="both"/>
        <w:rPr>
          <w:rFonts w:ascii="Arial" w:hAnsi="Arial" w:cs="Arial"/>
          <w:sz w:val="24"/>
          <w:szCs w:val="24"/>
        </w:rPr>
      </w:pPr>
    </w:p>
    <w:p w14:paraId="53A8502C" w14:textId="77777777" w:rsidR="00180098" w:rsidRP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Algunos ejemplos de comidas sencillas:</w:t>
      </w:r>
    </w:p>
    <w:p w14:paraId="7B1890A8" w14:textId="77777777" w:rsidR="00180098" w:rsidRPr="00180098" w:rsidRDefault="00180098" w:rsidP="000D72FC">
      <w:pPr>
        <w:pStyle w:val="Prrafodelista"/>
        <w:numPr>
          <w:ilvl w:val="1"/>
          <w:numId w:val="2"/>
        </w:numPr>
        <w:spacing w:after="0"/>
        <w:jc w:val="both"/>
        <w:rPr>
          <w:rFonts w:ascii="Arial" w:hAnsi="Arial" w:cs="Arial"/>
          <w:sz w:val="24"/>
          <w:szCs w:val="24"/>
        </w:rPr>
      </w:pPr>
      <w:r w:rsidRPr="00180098">
        <w:rPr>
          <w:rFonts w:ascii="Arial" w:hAnsi="Arial" w:cs="Arial"/>
          <w:sz w:val="24"/>
          <w:szCs w:val="24"/>
        </w:rPr>
        <w:t xml:space="preserve">Mermeladas de frutas </w:t>
      </w:r>
    </w:p>
    <w:p w14:paraId="787273B7" w14:textId="77777777" w:rsidR="00180098" w:rsidRPr="00180098" w:rsidRDefault="00180098" w:rsidP="000D72FC">
      <w:pPr>
        <w:pStyle w:val="Prrafodelista"/>
        <w:numPr>
          <w:ilvl w:val="1"/>
          <w:numId w:val="2"/>
        </w:numPr>
        <w:spacing w:after="0"/>
        <w:jc w:val="both"/>
        <w:rPr>
          <w:rFonts w:ascii="Arial" w:hAnsi="Arial" w:cs="Arial"/>
          <w:sz w:val="24"/>
          <w:szCs w:val="24"/>
        </w:rPr>
      </w:pPr>
      <w:r w:rsidRPr="00180098">
        <w:rPr>
          <w:rFonts w:ascii="Arial" w:hAnsi="Arial" w:cs="Arial"/>
          <w:sz w:val="24"/>
          <w:szCs w:val="24"/>
        </w:rPr>
        <w:t>Ensalada de frutas</w:t>
      </w:r>
    </w:p>
    <w:p w14:paraId="59CE28E4" w14:textId="77777777" w:rsidR="00180098" w:rsidRPr="00180098" w:rsidRDefault="00180098" w:rsidP="000D72FC">
      <w:pPr>
        <w:pStyle w:val="Prrafodelista"/>
        <w:numPr>
          <w:ilvl w:val="1"/>
          <w:numId w:val="2"/>
        </w:numPr>
        <w:spacing w:after="0"/>
        <w:jc w:val="both"/>
        <w:rPr>
          <w:rFonts w:ascii="Arial" w:hAnsi="Arial" w:cs="Arial"/>
          <w:sz w:val="24"/>
          <w:szCs w:val="24"/>
        </w:rPr>
      </w:pPr>
      <w:r w:rsidRPr="00180098">
        <w:rPr>
          <w:rFonts w:ascii="Arial" w:hAnsi="Arial" w:cs="Arial"/>
          <w:sz w:val="24"/>
          <w:szCs w:val="24"/>
        </w:rPr>
        <w:t>Batidos de frutas</w:t>
      </w:r>
    </w:p>
    <w:p w14:paraId="5503A4F1" w14:textId="77777777" w:rsidR="00180098" w:rsidRPr="00180098" w:rsidRDefault="00180098" w:rsidP="000D72FC">
      <w:pPr>
        <w:pStyle w:val="Prrafodelista"/>
        <w:numPr>
          <w:ilvl w:val="1"/>
          <w:numId w:val="2"/>
        </w:numPr>
        <w:spacing w:after="0"/>
        <w:jc w:val="both"/>
        <w:rPr>
          <w:rFonts w:ascii="Arial" w:hAnsi="Arial" w:cs="Arial"/>
          <w:sz w:val="24"/>
          <w:szCs w:val="24"/>
        </w:rPr>
      </w:pPr>
      <w:r w:rsidRPr="00180098">
        <w:rPr>
          <w:rFonts w:ascii="Arial" w:hAnsi="Arial" w:cs="Arial"/>
          <w:sz w:val="24"/>
          <w:szCs w:val="24"/>
        </w:rPr>
        <w:t>Ensaladas de verduras</w:t>
      </w:r>
    </w:p>
    <w:p w14:paraId="07DBA3E5" w14:textId="77777777" w:rsidR="00180098" w:rsidRPr="00180098" w:rsidRDefault="00180098" w:rsidP="000D72FC">
      <w:pPr>
        <w:pStyle w:val="Prrafodelista"/>
        <w:numPr>
          <w:ilvl w:val="1"/>
          <w:numId w:val="2"/>
        </w:numPr>
        <w:spacing w:after="0"/>
        <w:jc w:val="both"/>
        <w:rPr>
          <w:rFonts w:ascii="Arial" w:hAnsi="Arial" w:cs="Arial"/>
          <w:sz w:val="24"/>
          <w:szCs w:val="24"/>
        </w:rPr>
      </w:pPr>
      <w:r w:rsidRPr="00180098">
        <w:rPr>
          <w:rFonts w:ascii="Arial" w:hAnsi="Arial" w:cs="Arial"/>
          <w:sz w:val="24"/>
          <w:szCs w:val="24"/>
        </w:rPr>
        <w:t>Gazpacho</w:t>
      </w:r>
    </w:p>
    <w:p w14:paraId="102B42B7" w14:textId="77777777" w:rsidR="00180098" w:rsidRPr="00180098" w:rsidRDefault="00180098" w:rsidP="000D72FC">
      <w:pPr>
        <w:pStyle w:val="Prrafodelista"/>
        <w:numPr>
          <w:ilvl w:val="1"/>
          <w:numId w:val="2"/>
        </w:numPr>
        <w:spacing w:after="0"/>
        <w:jc w:val="both"/>
        <w:rPr>
          <w:rFonts w:ascii="Arial" w:hAnsi="Arial" w:cs="Arial"/>
          <w:sz w:val="24"/>
          <w:szCs w:val="24"/>
        </w:rPr>
      </w:pPr>
      <w:r w:rsidRPr="00180098">
        <w:rPr>
          <w:rFonts w:ascii="Arial" w:hAnsi="Arial" w:cs="Arial"/>
          <w:sz w:val="24"/>
          <w:szCs w:val="24"/>
        </w:rPr>
        <w:t>Sopas de verduras</w:t>
      </w:r>
    </w:p>
    <w:p w14:paraId="66AB14A2" w14:textId="77777777" w:rsidR="00180098" w:rsidRPr="00180098" w:rsidRDefault="00180098" w:rsidP="000D72FC">
      <w:pPr>
        <w:pStyle w:val="Prrafodelista"/>
        <w:numPr>
          <w:ilvl w:val="1"/>
          <w:numId w:val="2"/>
        </w:numPr>
        <w:spacing w:after="0"/>
        <w:jc w:val="both"/>
        <w:rPr>
          <w:rFonts w:ascii="Arial" w:hAnsi="Arial" w:cs="Arial"/>
          <w:sz w:val="24"/>
          <w:szCs w:val="24"/>
        </w:rPr>
      </w:pPr>
      <w:r w:rsidRPr="00180098">
        <w:rPr>
          <w:rFonts w:ascii="Arial" w:hAnsi="Arial" w:cs="Arial"/>
          <w:sz w:val="24"/>
          <w:szCs w:val="24"/>
        </w:rPr>
        <w:t>Tortilla con verduras</w:t>
      </w:r>
    </w:p>
    <w:p w14:paraId="4C4386DC" w14:textId="77777777" w:rsidR="00180098" w:rsidRDefault="00180098" w:rsidP="000D72FC">
      <w:pPr>
        <w:pStyle w:val="Prrafodelista"/>
        <w:numPr>
          <w:ilvl w:val="1"/>
          <w:numId w:val="2"/>
        </w:numPr>
        <w:spacing w:after="0"/>
        <w:jc w:val="both"/>
        <w:rPr>
          <w:rFonts w:ascii="Arial" w:hAnsi="Arial" w:cs="Arial"/>
          <w:sz w:val="24"/>
          <w:szCs w:val="24"/>
        </w:rPr>
      </w:pPr>
      <w:r w:rsidRPr="00180098">
        <w:rPr>
          <w:rFonts w:ascii="Arial" w:hAnsi="Arial" w:cs="Arial"/>
          <w:sz w:val="24"/>
          <w:szCs w:val="24"/>
        </w:rPr>
        <w:lastRenderedPageBreak/>
        <w:t xml:space="preserve">Brocheta de verduras </w:t>
      </w:r>
    </w:p>
    <w:p w14:paraId="55997100" w14:textId="77777777" w:rsidR="00180098" w:rsidRPr="00180098" w:rsidRDefault="00180098" w:rsidP="000D72FC">
      <w:pPr>
        <w:pStyle w:val="Prrafodelista"/>
        <w:spacing w:after="0"/>
        <w:ind w:left="1440"/>
        <w:jc w:val="both"/>
        <w:rPr>
          <w:rFonts w:ascii="Arial" w:hAnsi="Arial" w:cs="Arial"/>
          <w:sz w:val="24"/>
          <w:szCs w:val="24"/>
        </w:rPr>
      </w:pPr>
    </w:p>
    <w:p w14:paraId="7A90E6FC" w14:textId="77777777" w:rsid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Compartir entre todos unos desayunos, almuerzo o merienda con la comida elaborada. Se puede invitar a los padres/familiares y a los</w:t>
      </w:r>
      <w:r>
        <w:rPr>
          <w:rFonts w:ascii="Arial" w:hAnsi="Arial" w:cs="Arial"/>
          <w:sz w:val="24"/>
          <w:szCs w:val="24"/>
        </w:rPr>
        <w:t xml:space="preserve"> miembros del comité de huerto</w:t>
      </w:r>
    </w:p>
    <w:p w14:paraId="23FA5785" w14:textId="77777777" w:rsidR="00180098" w:rsidRPr="00180098" w:rsidRDefault="00180098" w:rsidP="000D72FC">
      <w:pPr>
        <w:pStyle w:val="Prrafodelista"/>
        <w:jc w:val="both"/>
        <w:rPr>
          <w:rFonts w:ascii="Arial" w:hAnsi="Arial" w:cs="Arial"/>
          <w:sz w:val="24"/>
          <w:szCs w:val="24"/>
        </w:rPr>
      </w:pPr>
    </w:p>
    <w:p w14:paraId="55FC5A76" w14:textId="77777777" w:rsidR="00180098" w:rsidRPr="00180098" w:rsidRDefault="00180098" w:rsidP="000D72FC">
      <w:pPr>
        <w:pStyle w:val="Prrafodelista"/>
        <w:numPr>
          <w:ilvl w:val="0"/>
          <w:numId w:val="2"/>
        </w:numPr>
        <w:ind w:hanging="294"/>
        <w:jc w:val="both"/>
        <w:rPr>
          <w:rFonts w:ascii="Arial" w:hAnsi="Arial" w:cs="Arial"/>
          <w:sz w:val="24"/>
          <w:szCs w:val="24"/>
        </w:rPr>
      </w:pPr>
      <w:r w:rsidRPr="00180098">
        <w:rPr>
          <w:rFonts w:ascii="Arial" w:hAnsi="Arial" w:cs="Arial"/>
          <w:sz w:val="24"/>
          <w:szCs w:val="24"/>
        </w:rPr>
        <w:t>Hacer un “recetario saludable del huerto escolar”</w:t>
      </w:r>
    </w:p>
    <w:p w14:paraId="4D275634" w14:textId="77777777" w:rsidR="00AD4767" w:rsidRPr="00180098" w:rsidRDefault="00AD4767" w:rsidP="00AC64AD">
      <w:pPr>
        <w:pStyle w:val="Prrafodelista"/>
        <w:spacing w:after="0" w:line="240" w:lineRule="auto"/>
        <w:ind w:left="709"/>
        <w:jc w:val="both"/>
        <w:rPr>
          <w:rFonts w:ascii="Arial" w:hAnsi="Arial" w:cs="Arial"/>
          <w:sz w:val="24"/>
          <w:szCs w:val="24"/>
        </w:rPr>
      </w:pPr>
    </w:p>
    <w:p w14:paraId="7922F3F6" w14:textId="77777777" w:rsidR="00AD4767" w:rsidRDefault="00AD4767" w:rsidP="00AC64AD">
      <w:pPr>
        <w:pStyle w:val="Prrafodelista"/>
        <w:spacing w:after="0" w:line="240" w:lineRule="auto"/>
        <w:ind w:left="709"/>
        <w:jc w:val="both"/>
        <w:rPr>
          <w:rFonts w:ascii="Arial" w:hAnsi="Arial" w:cs="Arial"/>
          <w:sz w:val="24"/>
          <w:szCs w:val="24"/>
          <w:lang w:val="es-ES_tradnl"/>
        </w:rPr>
      </w:pPr>
    </w:p>
    <w:p w14:paraId="4CF613DC" w14:textId="77777777" w:rsidR="00E619AF" w:rsidRPr="00582401" w:rsidRDefault="00E619AF" w:rsidP="00E619AF">
      <w:pPr>
        <w:pStyle w:val="ttulosegundo"/>
        <w:shd w:val="clear" w:color="auto" w:fill="50AF3F"/>
        <w:ind w:left="0" w:firstLine="0"/>
        <w:rPr>
          <w:rFonts w:ascii="Arial" w:hAnsi="Arial" w:cs="Arial"/>
        </w:rPr>
      </w:pPr>
      <w:bookmarkStart w:id="78" w:name="_Toc528054054"/>
      <w:r w:rsidRPr="00B25DC8">
        <w:rPr>
          <w:rFonts w:ascii="Arial" w:hAnsi="Arial" w:cs="Arial"/>
          <w:b/>
          <w:color w:val="FFFFFF" w:themeColor="background1"/>
        </w:rPr>
        <w:t>3.</w:t>
      </w:r>
      <w:r>
        <w:rPr>
          <w:rFonts w:ascii="Arial" w:hAnsi="Arial" w:cs="Arial"/>
          <w:b/>
          <w:color w:val="FFFFFF" w:themeColor="background1"/>
        </w:rPr>
        <w:t>8</w:t>
      </w:r>
      <w:r w:rsidRPr="00B25DC8">
        <w:rPr>
          <w:rFonts w:ascii="Arial" w:hAnsi="Arial" w:cs="Arial"/>
          <w:b/>
          <w:color w:val="FFFFFF" w:themeColor="background1"/>
        </w:rPr>
        <w:t>.</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Pr>
          <w:rFonts w:ascii="Arial" w:hAnsi="Arial" w:cs="Arial"/>
          <w:b/>
          <w:color w:val="FFFFFF" w:themeColor="background1"/>
        </w:rPr>
        <w:t>7</w:t>
      </w:r>
      <w:r w:rsidRPr="0085454F">
        <w:rPr>
          <w:rFonts w:ascii="Arial" w:hAnsi="Arial" w:cs="Arial"/>
          <w:b/>
          <w:color w:val="FFFFFF" w:themeColor="background1"/>
        </w:rPr>
        <w:t xml:space="preserve">. </w:t>
      </w:r>
      <w:r w:rsidRPr="00E619AF">
        <w:rPr>
          <w:rFonts w:ascii="Arial" w:hAnsi="Arial" w:cs="Arial"/>
          <w:b/>
          <w:color w:val="FFFFFF" w:themeColor="background1"/>
        </w:rPr>
        <w:t>Sostenibilidad del huerto</w:t>
      </w:r>
      <w:bookmarkEnd w:id="78"/>
    </w:p>
    <w:p w14:paraId="1764C38E" w14:textId="77777777" w:rsidR="00E619AF" w:rsidRDefault="00E619AF" w:rsidP="00E619AF">
      <w:pPr>
        <w:spacing w:after="0" w:line="240" w:lineRule="auto"/>
        <w:jc w:val="both"/>
        <w:rPr>
          <w:rFonts w:ascii="Arial" w:hAnsi="Arial" w:cs="Arial"/>
          <w:b/>
          <w:sz w:val="24"/>
          <w:szCs w:val="24"/>
        </w:rPr>
      </w:pPr>
    </w:p>
    <w:p w14:paraId="0FAECFE4" w14:textId="77777777" w:rsidR="00E619AF" w:rsidRDefault="00E619AF" w:rsidP="004371CB">
      <w:pPr>
        <w:pStyle w:val="Prrafodelista"/>
        <w:numPr>
          <w:ilvl w:val="0"/>
          <w:numId w:val="2"/>
        </w:numPr>
        <w:ind w:hanging="294"/>
        <w:rPr>
          <w:rFonts w:ascii="Arial" w:hAnsi="Arial" w:cs="Arial"/>
          <w:sz w:val="24"/>
          <w:szCs w:val="24"/>
        </w:rPr>
      </w:pPr>
      <w:r w:rsidRPr="00E619AF">
        <w:rPr>
          <w:rFonts w:ascii="Arial" w:hAnsi="Arial" w:cs="Arial"/>
          <w:sz w:val="24"/>
          <w:szCs w:val="24"/>
        </w:rPr>
        <w:t xml:space="preserve">Esta programación didáctica no tiene un cierre definitivo, ya que, a diferencia de otros proyectos, no concluye. La misma se va superponiendo con otras planificaciones y se sostiene a lo largo del año. De todos modos, en algún momento resulta imprescindible revisitar lo aprendido en el recorrido. Un buen momento es luego de haber cosechado, elaborado y comido la primera fruta/verdura del huerto. Guiar el proceso meta-cognitivo es una de las tareas fundamentales de los/las maestros/as. El objetivo es analizar, de forma grupal, los aprendizajes logrados a partir de la lectura de estas preconcepciones al momento de dar comienzo a esta unidad de trabajo y contrastarlos con los </w:t>
      </w:r>
      <w:r>
        <w:rPr>
          <w:rFonts w:ascii="Arial" w:hAnsi="Arial" w:cs="Arial"/>
          <w:sz w:val="24"/>
          <w:szCs w:val="24"/>
        </w:rPr>
        <w:t>saberes que tienen actualmente</w:t>
      </w:r>
    </w:p>
    <w:p w14:paraId="406A253C" w14:textId="77777777" w:rsidR="00E619AF" w:rsidRPr="00E619AF" w:rsidRDefault="00E619AF" w:rsidP="00E619AF">
      <w:pPr>
        <w:pStyle w:val="Prrafodelista"/>
        <w:jc w:val="both"/>
        <w:rPr>
          <w:rFonts w:ascii="Arial" w:hAnsi="Arial" w:cs="Arial"/>
          <w:sz w:val="24"/>
          <w:szCs w:val="24"/>
        </w:rPr>
      </w:pPr>
      <w:r w:rsidRPr="00E619AF">
        <w:rPr>
          <w:rFonts w:ascii="Arial" w:hAnsi="Arial" w:cs="Arial"/>
          <w:sz w:val="24"/>
          <w:szCs w:val="24"/>
        </w:rPr>
        <w:t xml:space="preserve">  </w:t>
      </w:r>
    </w:p>
    <w:p w14:paraId="43234C9B" w14:textId="77777777" w:rsidR="00E619AF" w:rsidRDefault="00E619AF" w:rsidP="004371CB">
      <w:pPr>
        <w:pStyle w:val="Prrafodelista"/>
        <w:numPr>
          <w:ilvl w:val="0"/>
          <w:numId w:val="2"/>
        </w:numPr>
        <w:ind w:hanging="294"/>
        <w:rPr>
          <w:rFonts w:ascii="Arial" w:hAnsi="Arial" w:cs="Arial"/>
          <w:sz w:val="24"/>
          <w:szCs w:val="24"/>
        </w:rPr>
      </w:pPr>
      <w:r w:rsidRPr="00E619AF">
        <w:rPr>
          <w:rFonts w:ascii="Arial" w:hAnsi="Arial" w:cs="Arial"/>
          <w:sz w:val="24"/>
          <w:szCs w:val="24"/>
        </w:rPr>
        <w:t>Al mismo tiempo, se recomienda recordar y mencionar todas las acciones y actividades que se han desarrollado en pos de construir el huerto escolar. Es posible volver a repensar sobre las formas de alimentación y qué aprendie</w:t>
      </w:r>
      <w:r>
        <w:rPr>
          <w:rFonts w:ascii="Arial" w:hAnsi="Arial" w:cs="Arial"/>
          <w:sz w:val="24"/>
          <w:szCs w:val="24"/>
        </w:rPr>
        <w:t>ron a lo largo de este período</w:t>
      </w:r>
    </w:p>
    <w:p w14:paraId="3C3EC008" w14:textId="77777777" w:rsidR="00E619AF" w:rsidRPr="00E619AF" w:rsidRDefault="00E619AF" w:rsidP="00E619AF">
      <w:pPr>
        <w:pStyle w:val="Prrafodelista"/>
        <w:jc w:val="both"/>
        <w:rPr>
          <w:rFonts w:ascii="Arial" w:hAnsi="Arial" w:cs="Arial"/>
          <w:sz w:val="24"/>
          <w:szCs w:val="24"/>
        </w:rPr>
      </w:pPr>
    </w:p>
    <w:p w14:paraId="4E59D80F" w14:textId="77777777" w:rsidR="00E619AF" w:rsidRDefault="00E619AF" w:rsidP="004371CB">
      <w:pPr>
        <w:pStyle w:val="Prrafodelista"/>
        <w:numPr>
          <w:ilvl w:val="0"/>
          <w:numId w:val="2"/>
        </w:numPr>
        <w:ind w:hanging="294"/>
        <w:rPr>
          <w:rFonts w:ascii="Arial" w:hAnsi="Arial" w:cs="Arial"/>
          <w:sz w:val="24"/>
          <w:szCs w:val="24"/>
        </w:rPr>
      </w:pPr>
      <w:r w:rsidRPr="00E619AF">
        <w:rPr>
          <w:rFonts w:ascii="Arial" w:hAnsi="Arial" w:cs="Arial"/>
          <w:sz w:val="24"/>
          <w:szCs w:val="24"/>
        </w:rPr>
        <w:t>Sería interesante, en esta instancia, conversar y proponer -de forma colectiva- otras posibles acciones que no se hayan llevado a cabo en este recorrido pero que se vinculen el cuidado del medioambiente y la alimentación saludable. Escuchar las ideas y sugerencias de los alumnos/as nos puede llevar a definir nueva</w:t>
      </w:r>
      <w:r>
        <w:rPr>
          <w:rFonts w:ascii="Arial" w:hAnsi="Arial" w:cs="Arial"/>
          <w:sz w:val="24"/>
          <w:szCs w:val="24"/>
        </w:rPr>
        <w:t>s metas y propuestas de trabajo</w:t>
      </w:r>
    </w:p>
    <w:p w14:paraId="67C29987" w14:textId="77777777" w:rsidR="00E619AF" w:rsidRPr="00E619AF" w:rsidRDefault="00E619AF" w:rsidP="00E619AF">
      <w:pPr>
        <w:pStyle w:val="Prrafodelista"/>
        <w:jc w:val="both"/>
        <w:rPr>
          <w:rFonts w:ascii="Arial" w:hAnsi="Arial" w:cs="Arial"/>
          <w:sz w:val="24"/>
          <w:szCs w:val="24"/>
        </w:rPr>
      </w:pPr>
    </w:p>
    <w:p w14:paraId="2F88C755" w14:textId="77777777" w:rsidR="00E619AF" w:rsidRPr="00E619AF" w:rsidRDefault="00E619AF" w:rsidP="004371CB">
      <w:pPr>
        <w:pStyle w:val="Prrafodelista"/>
        <w:numPr>
          <w:ilvl w:val="0"/>
          <w:numId w:val="2"/>
        </w:numPr>
        <w:ind w:hanging="294"/>
        <w:rPr>
          <w:rFonts w:ascii="Arial" w:hAnsi="Arial" w:cs="Arial"/>
          <w:sz w:val="24"/>
          <w:szCs w:val="24"/>
        </w:rPr>
      </w:pPr>
      <w:r w:rsidRPr="00E619AF">
        <w:rPr>
          <w:rFonts w:ascii="Arial" w:hAnsi="Arial" w:cs="Arial"/>
          <w:sz w:val="24"/>
          <w:szCs w:val="24"/>
        </w:rPr>
        <w:t>Por último, se invita al docente a dar continuidad a todas las propuestas de acción vinculadas a al cuidado del medio ambiente y de alimentación saludable, dando sostenibilidad a las estrategias de participación y sensibilización de la temática de forma transversal en el quehacer cotidiano de la escuela</w:t>
      </w:r>
    </w:p>
    <w:p w14:paraId="2D53C1F3" w14:textId="77777777" w:rsidR="004371CB" w:rsidRDefault="004371CB" w:rsidP="00AC64AD">
      <w:pPr>
        <w:pStyle w:val="Prrafodelista"/>
        <w:spacing w:after="0" w:line="240" w:lineRule="auto"/>
        <w:ind w:left="709"/>
        <w:jc w:val="both"/>
        <w:rPr>
          <w:rFonts w:ascii="Arial" w:hAnsi="Arial" w:cs="Arial"/>
          <w:sz w:val="24"/>
          <w:szCs w:val="24"/>
        </w:rPr>
      </w:pPr>
      <w:r>
        <w:rPr>
          <w:rFonts w:ascii="Arial" w:hAnsi="Arial" w:cs="Arial"/>
          <w:sz w:val="24"/>
          <w:szCs w:val="24"/>
        </w:rPr>
        <w:br w:type="page"/>
      </w:r>
    </w:p>
    <w:p w14:paraId="0144585B" w14:textId="77777777" w:rsidR="00E619AF" w:rsidRPr="00E619AF" w:rsidRDefault="00E619AF" w:rsidP="00E619AF">
      <w:pPr>
        <w:pStyle w:val="Prrafodelista"/>
        <w:spacing w:after="0" w:line="240" w:lineRule="auto"/>
        <w:ind w:left="0"/>
        <w:jc w:val="both"/>
        <w:rPr>
          <w:rFonts w:ascii="Arial" w:hAnsi="Arial" w:cs="Arial"/>
          <w:b/>
          <w:sz w:val="24"/>
          <w:szCs w:val="24"/>
          <w:u w:val="single"/>
          <w:lang w:val="es-ES_tradnl"/>
        </w:rPr>
      </w:pPr>
      <w:r w:rsidRPr="00E619AF">
        <w:rPr>
          <w:rFonts w:ascii="Arial" w:hAnsi="Arial" w:cs="Arial"/>
          <w:b/>
          <w:sz w:val="24"/>
          <w:szCs w:val="24"/>
          <w:u w:val="single"/>
          <w:lang w:val="es-ES_tradnl"/>
        </w:rPr>
        <w:lastRenderedPageBreak/>
        <w:t>LOS PRODUCTOS RESULTANTES DE ESTE RECORRIDO</w:t>
      </w:r>
    </w:p>
    <w:p w14:paraId="35FE3CB4" w14:textId="77777777" w:rsidR="00E619AF" w:rsidRPr="00E619AF" w:rsidRDefault="00E619AF" w:rsidP="00E619AF">
      <w:pPr>
        <w:pStyle w:val="Prrafodelista"/>
        <w:spacing w:after="0" w:line="240" w:lineRule="auto"/>
        <w:ind w:left="709"/>
        <w:jc w:val="both"/>
        <w:rPr>
          <w:rFonts w:ascii="Arial" w:hAnsi="Arial" w:cs="Arial"/>
          <w:sz w:val="24"/>
          <w:szCs w:val="24"/>
          <w:lang w:val="es-ES_tradnl"/>
        </w:rPr>
      </w:pPr>
    </w:p>
    <w:p w14:paraId="756B8E38" w14:textId="77777777" w:rsidR="00E619AF" w:rsidRDefault="00E619AF" w:rsidP="004371CB">
      <w:pPr>
        <w:pStyle w:val="Prrafodelista"/>
        <w:numPr>
          <w:ilvl w:val="0"/>
          <w:numId w:val="2"/>
        </w:numPr>
        <w:ind w:hanging="294"/>
        <w:rPr>
          <w:rFonts w:ascii="Arial" w:hAnsi="Arial" w:cs="Arial"/>
          <w:sz w:val="24"/>
          <w:szCs w:val="24"/>
        </w:rPr>
      </w:pPr>
      <w:r w:rsidRPr="00E619AF">
        <w:rPr>
          <w:rFonts w:ascii="Arial" w:hAnsi="Arial" w:cs="Arial"/>
          <w:sz w:val="24"/>
          <w:szCs w:val="24"/>
        </w:rPr>
        <w:t>Video para la campaña de búsqueda de insumos para el huerto</w:t>
      </w:r>
    </w:p>
    <w:p w14:paraId="3A3BF4ED" w14:textId="77777777" w:rsidR="000D72FC" w:rsidRPr="00E619AF" w:rsidRDefault="000D72FC" w:rsidP="000D72FC">
      <w:pPr>
        <w:pStyle w:val="Prrafodelista"/>
        <w:rPr>
          <w:rFonts w:ascii="Arial" w:hAnsi="Arial" w:cs="Arial"/>
          <w:sz w:val="24"/>
          <w:szCs w:val="24"/>
        </w:rPr>
      </w:pPr>
    </w:p>
    <w:p w14:paraId="2930083B" w14:textId="77777777" w:rsidR="000D72FC" w:rsidRDefault="00E619AF" w:rsidP="000D72FC">
      <w:pPr>
        <w:pStyle w:val="Prrafodelista"/>
        <w:numPr>
          <w:ilvl w:val="0"/>
          <w:numId w:val="2"/>
        </w:numPr>
        <w:ind w:hanging="294"/>
        <w:rPr>
          <w:rFonts w:ascii="Arial" w:hAnsi="Arial" w:cs="Arial"/>
          <w:sz w:val="24"/>
          <w:szCs w:val="24"/>
        </w:rPr>
      </w:pPr>
      <w:proofErr w:type="spellStart"/>
      <w:r w:rsidRPr="00E619AF">
        <w:rPr>
          <w:rFonts w:ascii="Arial" w:hAnsi="Arial" w:cs="Arial"/>
          <w:sz w:val="24"/>
          <w:szCs w:val="24"/>
        </w:rPr>
        <w:t>Flyer</w:t>
      </w:r>
      <w:proofErr w:type="spellEnd"/>
      <w:r w:rsidRPr="00E619AF">
        <w:rPr>
          <w:rFonts w:ascii="Arial" w:hAnsi="Arial" w:cs="Arial"/>
          <w:sz w:val="24"/>
          <w:szCs w:val="24"/>
        </w:rPr>
        <w:t>/panfleto para la campaña de búsqueda de insumos para el huerto</w:t>
      </w:r>
    </w:p>
    <w:p w14:paraId="32B89AFF" w14:textId="77777777" w:rsidR="000D72FC" w:rsidRPr="000D72FC" w:rsidRDefault="000D72FC" w:rsidP="000D72FC">
      <w:pPr>
        <w:pStyle w:val="Prrafodelista"/>
        <w:rPr>
          <w:rFonts w:ascii="Arial" w:hAnsi="Arial" w:cs="Arial"/>
          <w:sz w:val="24"/>
          <w:szCs w:val="24"/>
        </w:rPr>
      </w:pPr>
    </w:p>
    <w:p w14:paraId="6F1F0120" w14:textId="77777777" w:rsidR="00E619AF" w:rsidRDefault="00E619AF" w:rsidP="004371CB">
      <w:pPr>
        <w:pStyle w:val="Prrafodelista"/>
        <w:numPr>
          <w:ilvl w:val="0"/>
          <w:numId w:val="2"/>
        </w:numPr>
        <w:ind w:hanging="294"/>
        <w:rPr>
          <w:rFonts w:ascii="Arial" w:hAnsi="Arial" w:cs="Arial"/>
          <w:sz w:val="24"/>
          <w:szCs w:val="24"/>
        </w:rPr>
      </w:pPr>
      <w:r w:rsidRPr="00E619AF">
        <w:rPr>
          <w:rFonts w:ascii="Arial" w:hAnsi="Arial" w:cs="Arial"/>
          <w:sz w:val="24"/>
          <w:szCs w:val="24"/>
        </w:rPr>
        <w:t xml:space="preserve">Huerto escolar </w:t>
      </w:r>
    </w:p>
    <w:p w14:paraId="137B1653" w14:textId="77777777" w:rsidR="000D72FC" w:rsidRPr="000D72FC" w:rsidRDefault="000D72FC" w:rsidP="000D72FC">
      <w:pPr>
        <w:pStyle w:val="Prrafodelista"/>
        <w:rPr>
          <w:rFonts w:ascii="Arial" w:hAnsi="Arial" w:cs="Arial"/>
          <w:sz w:val="24"/>
          <w:szCs w:val="24"/>
        </w:rPr>
      </w:pPr>
    </w:p>
    <w:p w14:paraId="74141EA1" w14:textId="77777777" w:rsidR="00E619AF" w:rsidRPr="00E619AF" w:rsidRDefault="00E619AF" w:rsidP="004371CB">
      <w:pPr>
        <w:pStyle w:val="Prrafodelista"/>
        <w:numPr>
          <w:ilvl w:val="0"/>
          <w:numId w:val="2"/>
        </w:numPr>
        <w:ind w:hanging="294"/>
        <w:rPr>
          <w:rFonts w:ascii="Arial" w:hAnsi="Arial" w:cs="Arial"/>
          <w:sz w:val="24"/>
          <w:szCs w:val="24"/>
        </w:rPr>
      </w:pPr>
      <w:r w:rsidRPr="00E619AF">
        <w:rPr>
          <w:rFonts w:ascii="Arial" w:hAnsi="Arial" w:cs="Arial"/>
          <w:sz w:val="24"/>
          <w:szCs w:val="24"/>
        </w:rPr>
        <w:t>Recetario saludable</w:t>
      </w:r>
    </w:p>
    <w:p w14:paraId="42E7F455" w14:textId="77777777" w:rsidR="00AD4767" w:rsidRDefault="00AD4767" w:rsidP="00AC64AD">
      <w:pPr>
        <w:pStyle w:val="Prrafodelista"/>
        <w:spacing w:after="0" w:line="240" w:lineRule="auto"/>
        <w:ind w:left="709"/>
        <w:jc w:val="both"/>
        <w:rPr>
          <w:rFonts w:ascii="Arial" w:hAnsi="Arial" w:cs="Arial"/>
          <w:sz w:val="24"/>
          <w:szCs w:val="24"/>
          <w:lang w:val="es-ES_tradnl"/>
        </w:rPr>
      </w:pPr>
    </w:p>
    <w:p w14:paraId="579545CE" w14:textId="77777777" w:rsidR="00AD4767" w:rsidRDefault="00AD4767" w:rsidP="00AC64AD">
      <w:pPr>
        <w:pStyle w:val="Prrafodelista"/>
        <w:spacing w:after="0" w:line="240" w:lineRule="auto"/>
        <w:ind w:left="709"/>
        <w:jc w:val="both"/>
        <w:rPr>
          <w:rFonts w:ascii="Arial" w:hAnsi="Arial" w:cs="Arial"/>
          <w:sz w:val="24"/>
          <w:szCs w:val="24"/>
          <w:lang w:val="es-ES_tradnl"/>
        </w:rPr>
      </w:pPr>
    </w:p>
    <w:p w14:paraId="14A3E361" w14:textId="77777777" w:rsidR="00AD4767" w:rsidRDefault="00AD4767" w:rsidP="00AC64AD">
      <w:pPr>
        <w:pStyle w:val="Prrafodelista"/>
        <w:spacing w:after="0" w:line="240" w:lineRule="auto"/>
        <w:ind w:left="709"/>
        <w:jc w:val="both"/>
        <w:rPr>
          <w:rFonts w:ascii="Arial" w:hAnsi="Arial" w:cs="Arial"/>
          <w:sz w:val="24"/>
          <w:szCs w:val="24"/>
          <w:lang w:val="es-ES_tradnl"/>
        </w:rPr>
      </w:pPr>
    </w:p>
    <w:p w14:paraId="6E56B729" w14:textId="77777777" w:rsidR="00A27E57" w:rsidRDefault="00A27E57" w:rsidP="00AC64AD">
      <w:pPr>
        <w:spacing w:after="0" w:line="240" w:lineRule="auto"/>
        <w:jc w:val="both"/>
        <w:rPr>
          <w:rFonts w:ascii="Arial" w:hAnsi="Arial" w:cs="Arial"/>
          <w:b/>
          <w:sz w:val="24"/>
          <w:szCs w:val="24"/>
        </w:rPr>
      </w:pPr>
    </w:p>
    <w:p w14:paraId="0FBD7F35" w14:textId="77777777" w:rsidR="00A51F3D" w:rsidRPr="00FB380C" w:rsidRDefault="00A51F3D" w:rsidP="00EB3C65">
      <w:pPr>
        <w:pStyle w:val="Prrafodelista"/>
        <w:rPr>
          <w:rFonts w:ascii="Arial" w:hAnsi="Arial" w:cs="Arial"/>
          <w:sz w:val="24"/>
          <w:szCs w:val="24"/>
          <w:lang w:val="es-ES_tradnl"/>
        </w:rPr>
      </w:pPr>
    </w:p>
    <w:p w14:paraId="73C5C986" w14:textId="77777777" w:rsidR="00A51F3D" w:rsidRDefault="00A51F3D" w:rsidP="00EB3C65">
      <w:pPr>
        <w:pStyle w:val="Prrafodelista"/>
        <w:rPr>
          <w:rFonts w:ascii="Arial" w:hAnsi="Arial" w:cs="Arial"/>
          <w:sz w:val="24"/>
          <w:szCs w:val="24"/>
        </w:rPr>
      </w:pPr>
    </w:p>
    <w:p w14:paraId="05D11F81" w14:textId="77777777" w:rsidR="00A51F3D" w:rsidRDefault="00A51F3D" w:rsidP="00EB3C65">
      <w:pPr>
        <w:pStyle w:val="Prrafodelista"/>
        <w:rPr>
          <w:rFonts w:ascii="Arial" w:hAnsi="Arial" w:cs="Arial"/>
          <w:sz w:val="24"/>
          <w:szCs w:val="24"/>
        </w:rPr>
      </w:pPr>
    </w:p>
    <w:p w14:paraId="42B25B39" w14:textId="77777777" w:rsidR="00A51F3D" w:rsidRDefault="00A51F3D" w:rsidP="00EB3C65">
      <w:pPr>
        <w:pStyle w:val="Prrafodelista"/>
        <w:rPr>
          <w:rFonts w:ascii="Arial" w:hAnsi="Arial" w:cs="Arial"/>
          <w:sz w:val="24"/>
          <w:szCs w:val="24"/>
        </w:rPr>
      </w:pPr>
    </w:p>
    <w:p w14:paraId="4F627EDC" w14:textId="77777777" w:rsidR="00D15335" w:rsidRDefault="00D15335" w:rsidP="00EB3C65">
      <w:pPr>
        <w:pStyle w:val="Prrafodelista"/>
        <w:rPr>
          <w:rFonts w:ascii="Arial" w:hAnsi="Arial" w:cs="Arial"/>
          <w:sz w:val="24"/>
          <w:szCs w:val="24"/>
        </w:rPr>
        <w:sectPr w:rsidR="00D15335" w:rsidSect="004371CB">
          <w:headerReference w:type="default" r:id="rId30"/>
          <w:footerReference w:type="default" r:id="rId31"/>
          <w:type w:val="continuous"/>
          <w:pgSz w:w="11906" w:h="16838"/>
          <w:pgMar w:top="2268" w:right="567" w:bottom="1701" w:left="3402" w:header="709" w:footer="454" w:gutter="0"/>
          <w:cols w:space="708"/>
          <w:docGrid w:linePitch="360"/>
        </w:sectPr>
      </w:pPr>
    </w:p>
    <w:p w14:paraId="10A9A002" w14:textId="77777777" w:rsidR="00343B95" w:rsidRDefault="006C5B8F" w:rsidP="00343B95">
      <w:pPr>
        <w:pStyle w:val="A"/>
        <w:spacing w:after="0" w:line="240" w:lineRule="auto"/>
        <w:rPr>
          <w:rStyle w:val="CaptuloCar"/>
          <w:rFonts w:ascii="Arial" w:hAnsi="Arial" w:cs="Arial"/>
          <w:b/>
        </w:rPr>
      </w:pPr>
      <w:bookmarkStart w:id="79" w:name="_Toc526506638"/>
      <w:bookmarkStart w:id="80" w:name="_Toc526506984"/>
      <w:bookmarkStart w:id="81" w:name="_Toc526763951"/>
      <w:bookmarkStart w:id="82" w:name="_Toc528054055"/>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79"/>
      <w:bookmarkEnd w:id="80"/>
      <w:bookmarkEnd w:id="81"/>
      <w:bookmarkEnd w:id="82"/>
    </w:p>
    <w:p w14:paraId="566C1749" w14:textId="77777777" w:rsidR="00526828" w:rsidRPr="00582401" w:rsidRDefault="006C5B8F" w:rsidP="00343B95">
      <w:pPr>
        <w:pStyle w:val="A"/>
        <w:spacing w:after="0" w:line="240" w:lineRule="auto"/>
        <w:ind w:firstLine="284"/>
        <w:rPr>
          <w:rFonts w:ascii="Arial" w:hAnsi="Arial" w:cs="Arial"/>
          <w:color w:val="ED7D31"/>
          <w:sz w:val="62"/>
          <w:szCs w:val="62"/>
        </w:rPr>
      </w:pPr>
      <w:bookmarkStart w:id="83" w:name="_Toc526506639"/>
      <w:bookmarkStart w:id="84" w:name="_Toc526506985"/>
      <w:bookmarkStart w:id="85" w:name="_Toc526763952"/>
      <w:bookmarkStart w:id="86" w:name="_Toc528054056"/>
      <w:r w:rsidRPr="00582401">
        <w:rPr>
          <w:rStyle w:val="CaptuloCar"/>
          <w:rFonts w:ascii="Arial" w:hAnsi="Arial" w:cs="Arial"/>
          <w:b/>
        </w:rPr>
        <w:t>recomendadas</w:t>
      </w:r>
      <w:bookmarkEnd w:id="83"/>
      <w:bookmarkEnd w:id="84"/>
      <w:bookmarkEnd w:id="85"/>
      <w:bookmarkEnd w:id="86"/>
    </w:p>
    <w:p w14:paraId="0BC62BF5" w14:textId="77777777" w:rsidR="003A3056" w:rsidRDefault="003A3056" w:rsidP="00A02EE6">
      <w:pPr>
        <w:pStyle w:val="ttulosegundo"/>
        <w:ind w:left="0" w:firstLine="0"/>
        <w:rPr>
          <w:rFonts w:ascii="Arial" w:hAnsi="Arial" w:cs="Arial"/>
        </w:rPr>
      </w:pPr>
    </w:p>
    <w:p w14:paraId="4C9100B6" w14:textId="77777777" w:rsidR="00F135B0" w:rsidRDefault="00F135B0" w:rsidP="003A3056">
      <w:pPr>
        <w:spacing w:after="0" w:line="240" w:lineRule="auto"/>
        <w:jc w:val="both"/>
        <w:rPr>
          <w:rFonts w:ascii="Arial" w:hAnsi="Arial" w:cs="Arial"/>
          <w:sz w:val="24"/>
          <w:szCs w:val="24"/>
        </w:rPr>
      </w:pPr>
    </w:p>
    <w:p w14:paraId="71D5347C" w14:textId="77777777" w:rsidR="00FB380C" w:rsidRDefault="00E619AF" w:rsidP="00FB380C">
      <w:pPr>
        <w:spacing w:after="0" w:line="240" w:lineRule="auto"/>
        <w:jc w:val="both"/>
        <w:rPr>
          <w:rFonts w:ascii="Arial" w:hAnsi="Arial" w:cs="Arial"/>
          <w:sz w:val="24"/>
          <w:szCs w:val="24"/>
        </w:rPr>
      </w:pPr>
      <w:r>
        <w:rPr>
          <w:rFonts w:ascii="Arial" w:hAnsi="Arial" w:cs="Arial"/>
          <w:sz w:val="24"/>
          <w:szCs w:val="24"/>
        </w:rPr>
        <w:t>Enlaces</w:t>
      </w:r>
      <w:r w:rsidR="00FB380C">
        <w:rPr>
          <w:rFonts w:ascii="Arial" w:hAnsi="Arial" w:cs="Arial"/>
          <w:sz w:val="24"/>
          <w:szCs w:val="24"/>
        </w:rPr>
        <w:t>:</w:t>
      </w:r>
    </w:p>
    <w:p w14:paraId="1B4B683E" w14:textId="77777777" w:rsidR="00FB380C" w:rsidRPr="00FB380C" w:rsidRDefault="00FB380C" w:rsidP="00FB380C">
      <w:pPr>
        <w:spacing w:after="0" w:line="240" w:lineRule="auto"/>
        <w:jc w:val="both"/>
        <w:rPr>
          <w:rFonts w:ascii="Arial" w:hAnsi="Arial" w:cs="Arial"/>
          <w:sz w:val="24"/>
          <w:szCs w:val="24"/>
        </w:rPr>
      </w:pPr>
    </w:p>
    <w:p w14:paraId="36EADB48" w14:textId="77777777" w:rsidR="00E619AF" w:rsidRPr="00E619AF" w:rsidRDefault="00E619AF" w:rsidP="00E619AF">
      <w:pPr>
        <w:pStyle w:val="Prrafodelista"/>
        <w:numPr>
          <w:ilvl w:val="0"/>
          <w:numId w:val="3"/>
        </w:numPr>
        <w:pBdr>
          <w:top w:val="nil"/>
          <w:left w:val="nil"/>
          <w:bottom w:val="nil"/>
          <w:right w:val="nil"/>
          <w:between w:val="nil"/>
          <w:bar w:val="nil"/>
        </w:pBdr>
        <w:spacing w:after="0" w:line="240" w:lineRule="auto"/>
        <w:ind w:right="261" w:hanging="306"/>
        <w:jc w:val="both"/>
        <w:rPr>
          <w:rFonts w:ascii="Arial" w:hAnsi="Arial" w:cs="Arial"/>
          <w:b/>
          <w:sz w:val="24"/>
          <w:szCs w:val="24"/>
        </w:rPr>
      </w:pPr>
      <w:r w:rsidRPr="00E619AF">
        <w:rPr>
          <w:rFonts w:ascii="Arial" w:hAnsi="Arial" w:cs="Arial"/>
          <w:b/>
          <w:sz w:val="24"/>
          <w:szCs w:val="24"/>
        </w:rPr>
        <w:t>Competencias Clave según el Marco Común Europeo:</w:t>
      </w:r>
    </w:p>
    <w:p w14:paraId="6AEB1AF1" w14:textId="77777777" w:rsidR="00E619AF" w:rsidRPr="00E619AF" w:rsidRDefault="00E619AF" w:rsidP="00E619AF">
      <w:pPr>
        <w:spacing w:after="0" w:line="276" w:lineRule="auto"/>
        <w:ind w:left="1416"/>
        <w:jc w:val="both"/>
        <w:rPr>
          <w:rStyle w:val="Hipervnculo"/>
          <w:rFonts w:ascii="Arial" w:hAnsi="Arial" w:cs="Arial"/>
          <w:lang w:val="es-ES_tradnl"/>
        </w:rPr>
      </w:pPr>
      <w:r w:rsidRPr="00E619AF">
        <w:rPr>
          <w:rStyle w:val="Hipervnculo"/>
          <w:rFonts w:ascii="Arial" w:hAnsi="Arial" w:cs="Arial"/>
          <w:lang w:val="es-ES_tradnl"/>
        </w:rPr>
        <w:t xml:space="preserve">https://www.mecd.gob.es/dctm/ministerio/educacion/mecu/movilidad-europa/competenciasclave.pdf?documentId=0901e72b80685fb1 </w:t>
      </w:r>
    </w:p>
    <w:p w14:paraId="58757BD2" w14:textId="77777777" w:rsidR="00E619AF" w:rsidRPr="00E619AF" w:rsidRDefault="00E619AF" w:rsidP="00E619AF">
      <w:pPr>
        <w:pStyle w:val="Prrafodelista"/>
        <w:pBdr>
          <w:top w:val="nil"/>
          <w:left w:val="nil"/>
          <w:bottom w:val="nil"/>
          <w:right w:val="nil"/>
          <w:between w:val="nil"/>
          <w:bar w:val="nil"/>
        </w:pBdr>
        <w:spacing w:after="0" w:line="240" w:lineRule="auto"/>
        <w:ind w:left="1440" w:right="261"/>
        <w:jc w:val="both"/>
        <w:rPr>
          <w:rFonts w:ascii="Arial" w:hAnsi="Arial" w:cs="Arial"/>
          <w:sz w:val="24"/>
          <w:szCs w:val="24"/>
        </w:rPr>
      </w:pPr>
    </w:p>
    <w:p w14:paraId="2E1C1343" w14:textId="77777777" w:rsidR="00E619AF" w:rsidRPr="00E619AF" w:rsidRDefault="00E619AF" w:rsidP="00E619AF">
      <w:pPr>
        <w:pStyle w:val="Prrafodelista"/>
        <w:numPr>
          <w:ilvl w:val="0"/>
          <w:numId w:val="3"/>
        </w:numPr>
        <w:pBdr>
          <w:top w:val="nil"/>
          <w:left w:val="nil"/>
          <w:bottom w:val="nil"/>
          <w:right w:val="nil"/>
          <w:between w:val="nil"/>
          <w:bar w:val="nil"/>
        </w:pBdr>
        <w:spacing w:after="0" w:line="240" w:lineRule="auto"/>
        <w:ind w:right="261" w:hanging="306"/>
        <w:jc w:val="both"/>
        <w:rPr>
          <w:rFonts w:ascii="Arial" w:hAnsi="Arial" w:cs="Arial"/>
          <w:b/>
          <w:sz w:val="24"/>
          <w:szCs w:val="24"/>
        </w:rPr>
      </w:pPr>
      <w:r w:rsidRPr="00E619AF">
        <w:rPr>
          <w:rFonts w:ascii="Arial" w:hAnsi="Arial" w:cs="Arial"/>
          <w:b/>
          <w:sz w:val="24"/>
          <w:szCs w:val="24"/>
        </w:rPr>
        <w:t xml:space="preserve">Cómo armar composteras en la escuela: </w:t>
      </w:r>
    </w:p>
    <w:p w14:paraId="061BC15E" w14:textId="77777777" w:rsidR="00E619AF" w:rsidRPr="00E619AF" w:rsidRDefault="00E619AF" w:rsidP="00E619AF">
      <w:pPr>
        <w:spacing w:after="0" w:line="276" w:lineRule="auto"/>
        <w:ind w:left="1416"/>
        <w:jc w:val="both"/>
        <w:rPr>
          <w:rStyle w:val="Hipervnculo"/>
          <w:rFonts w:ascii="Arial" w:hAnsi="Arial" w:cs="Arial"/>
          <w:lang w:val="es-ES_tradnl"/>
        </w:rPr>
      </w:pPr>
      <w:r w:rsidRPr="00E619AF">
        <w:rPr>
          <w:rStyle w:val="Hipervnculo"/>
          <w:rFonts w:ascii="Arial" w:hAnsi="Arial" w:cs="Arial"/>
          <w:lang w:val="es-ES_tradnl"/>
        </w:rPr>
        <w:t>http://www.compostadores.com/descubre-el-compostaje/la-sostenibilidad-del-compostaje/190-en-la-escuela-aprendemos-a-hacer-compost.html</w:t>
      </w:r>
    </w:p>
    <w:p w14:paraId="71D5E652" w14:textId="77777777" w:rsidR="00E619AF" w:rsidRPr="00E619AF" w:rsidRDefault="00E619AF" w:rsidP="00E619AF">
      <w:pPr>
        <w:spacing w:after="0" w:line="276" w:lineRule="auto"/>
        <w:ind w:left="1416"/>
        <w:jc w:val="both"/>
        <w:rPr>
          <w:rStyle w:val="Hipervnculo"/>
          <w:rFonts w:ascii="Arial" w:hAnsi="Arial" w:cs="Arial"/>
          <w:lang w:val="es-ES_tradnl"/>
        </w:rPr>
      </w:pPr>
      <w:r w:rsidRPr="00E619AF">
        <w:rPr>
          <w:rStyle w:val="Hipervnculo"/>
          <w:rFonts w:ascii="Arial" w:hAnsi="Arial" w:cs="Arial"/>
          <w:lang w:val="es-ES_tradnl"/>
        </w:rPr>
        <w:t>http://ecohuertosescolares.eu/compostera</w:t>
      </w:r>
    </w:p>
    <w:p w14:paraId="35F1DA51" w14:textId="77777777" w:rsidR="00E619AF" w:rsidRPr="00E619AF" w:rsidRDefault="00E619AF" w:rsidP="00E619AF">
      <w:pPr>
        <w:pStyle w:val="Prrafodelista"/>
        <w:pBdr>
          <w:top w:val="nil"/>
          <w:left w:val="nil"/>
          <w:bottom w:val="nil"/>
          <w:right w:val="nil"/>
          <w:between w:val="nil"/>
          <w:bar w:val="nil"/>
        </w:pBdr>
        <w:spacing w:after="0" w:line="240" w:lineRule="auto"/>
        <w:ind w:left="1440" w:right="261"/>
        <w:jc w:val="both"/>
        <w:rPr>
          <w:rFonts w:ascii="Arial" w:hAnsi="Arial" w:cs="Arial"/>
          <w:sz w:val="24"/>
          <w:szCs w:val="24"/>
        </w:rPr>
      </w:pPr>
    </w:p>
    <w:p w14:paraId="1A511917" w14:textId="77777777" w:rsidR="00E619AF" w:rsidRPr="00E619AF" w:rsidRDefault="00E619AF" w:rsidP="00E619AF">
      <w:pPr>
        <w:pStyle w:val="Prrafodelista"/>
        <w:numPr>
          <w:ilvl w:val="0"/>
          <w:numId w:val="3"/>
        </w:numPr>
        <w:pBdr>
          <w:top w:val="nil"/>
          <w:left w:val="nil"/>
          <w:bottom w:val="nil"/>
          <w:right w:val="nil"/>
          <w:between w:val="nil"/>
          <w:bar w:val="nil"/>
        </w:pBdr>
        <w:spacing w:after="0" w:line="240" w:lineRule="auto"/>
        <w:ind w:right="261" w:hanging="306"/>
        <w:jc w:val="both"/>
        <w:rPr>
          <w:rFonts w:ascii="Arial" w:hAnsi="Arial" w:cs="Arial"/>
          <w:b/>
          <w:sz w:val="24"/>
          <w:szCs w:val="24"/>
        </w:rPr>
      </w:pPr>
      <w:r w:rsidRPr="00E619AF">
        <w:rPr>
          <w:rFonts w:ascii="Arial" w:hAnsi="Arial" w:cs="Arial"/>
          <w:b/>
          <w:sz w:val="24"/>
          <w:szCs w:val="24"/>
        </w:rPr>
        <w:t>Vídeos:</w:t>
      </w:r>
    </w:p>
    <w:p w14:paraId="343C3BA8" w14:textId="77777777" w:rsidR="00E619AF" w:rsidRPr="00E619AF" w:rsidRDefault="00E619AF" w:rsidP="00E619AF">
      <w:pPr>
        <w:pStyle w:val="Prrafodelista"/>
        <w:pBdr>
          <w:top w:val="nil"/>
          <w:left w:val="nil"/>
          <w:bottom w:val="nil"/>
          <w:right w:val="nil"/>
          <w:between w:val="nil"/>
          <w:bar w:val="nil"/>
        </w:pBdr>
        <w:spacing w:after="0" w:line="240" w:lineRule="auto"/>
        <w:ind w:left="1440" w:right="261"/>
        <w:jc w:val="both"/>
        <w:rPr>
          <w:rFonts w:ascii="Arial" w:hAnsi="Arial" w:cs="Arial"/>
          <w:sz w:val="24"/>
          <w:szCs w:val="24"/>
        </w:rPr>
      </w:pPr>
      <w:r w:rsidRPr="00E619AF">
        <w:rPr>
          <w:rFonts w:ascii="Arial" w:hAnsi="Arial" w:cs="Arial"/>
          <w:sz w:val="24"/>
          <w:szCs w:val="24"/>
        </w:rPr>
        <w:t>Video 1: ¿De dónde provienen los alimentos?</w:t>
      </w:r>
    </w:p>
    <w:p w14:paraId="05C96DA2" w14:textId="77777777" w:rsidR="00E619AF" w:rsidRPr="00E619AF" w:rsidRDefault="00E619AF" w:rsidP="00E619AF">
      <w:pPr>
        <w:spacing w:after="0" w:line="276" w:lineRule="auto"/>
        <w:ind w:left="1416"/>
        <w:jc w:val="both"/>
        <w:rPr>
          <w:rStyle w:val="Hipervnculo"/>
          <w:rFonts w:ascii="Arial" w:hAnsi="Arial" w:cs="Arial"/>
          <w:lang w:val="es-ES_tradnl"/>
        </w:rPr>
      </w:pPr>
      <w:r w:rsidRPr="00E619AF">
        <w:rPr>
          <w:rStyle w:val="Hipervnculo"/>
          <w:rFonts w:ascii="Arial" w:hAnsi="Arial" w:cs="Arial"/>
          <w:lang w:val="es-ES_tradnl"/>
        </w:rPr>
        <w:t>https://www.youtube.com/watch?v=QtLDiyCO7yo</w:t>
      </w:r>
    </w:p>
    <w:p w14:paraId="1B7F8BE9" w14:textId="77777777" w:rsidR="00E619AF" w:rsidRDefault="00E619AF" w:rsidP="00E619AF">
      <w:pPr>
        <w:pStyle w:val="Prrafodelista"/>
        <w:pBdr>
          <w:top w:val="nil"/>
          <w:left w:val="nil"/>
          <w:bottom w:val="nil"/>
          <w:right w:val="nil"/>
          <w:between w:val="nil"/>
          <w:bar w:val="nil"/>
        </w:pBdr>
        <w:spacing w:after="0" w:line="240" w:lineRule="auto"/>
        <w:ind w:left="1440" w:right="261"/>
        <w:jc w:val="both"/>
        <w:rPr>
          <w:rFonts w:ascii="Arial" w:hAnsi="Arial" w:cs="Arial"/>
          <w:sz w:val="24"/>
          <w:szCs w:val="24"/>
        </w:rPr>
      </w:pPr>
    </w:p>
    <w:p w14:paraId="07273BFF" w14:textId="77777777" w:rsidR="00E619AF" w:rsidRDefault="00E619AF" w:rsidP="00E619AF">
      <w:pPr>
        <w:pStyle w:val="Prrafodelista"/>
        <w:pBdr>
          <w:top w:val="nil"/>
          <w:left w:val="nil"/>
          <w:bottom w:val="nil"/>
          <w:right w:val="nil"/>
          <w:between w:val="nil"/>
          <w:bar w:val="nil"/>
        </w:pBdr>
        <w:spacing w:after="0" w:line="240" w:lineRule="auto"/>
        <w:ind w:left="1440" w:right="261"/>
        <w:jc w:val="both"/>
        <w:rPr>
          <w:rFonts w:ascii="Arial" w:hAnsi="Arial" w:cs="Arial"/>
          <w:sz w:val="24"/>
          <w:szCs w:val="24"/>
        </w:rPr>
      </w:pPr>
    </w:p>
    <w:p w14:paraId="07354AA8" w14:textId="77777777" w:rsidR="00FB380C" w:rsidRPr="00FB380C" w:rsidRDefault="00FB380C" w:rsidP="00284B32">
      <w:pPr>
        <w:spacing w:after="0" w:line="240" w:lineRule="auto"/>
        <w:jc w:val="both"/>
        <w:rPr>
          <w:rFonts w:ascii="Arial" w:hAnsi="Arial" w:cs="Arial"/>
          <w:sz w:val="24"/>
          <w:szCs w:val="24"/>
          <w:lang w:val="es-ES_tradnl"/>
        </w:rPr>
      </w:pPr>
    </w:p>
    <w:p w14:paraId="227DB82B" w14:textId="77777777" w:rsidR="00284B32" w:rsidRPr="00284B32" w:rsidRDefault="00284B32" w:rsidP="00284B32">
      <w:pPr>
        <w:pStyle w:val="Prrafodelista"/>
        <w:spacing w:after="0" w:line="240" w:lineRule="auto"/>
        <w:ind w:left="1440"/>
        <w:rPr>
          <w:rStyle w:val="Hipervnculo"/>
        </w:rPr>
      </w:pPr>
    </w:p>
    <w:p w14:paraId="4C0F18BF" w14:textId="77777777" w:rsidR="00C65B14" w:rsidRDefault="00C65B14" w:rsidP="00C65B14">
      <w:pPr>
        <w:pStyle w:val="Prrafodelista"/>
        <w:pBdr>
          <w:top w:val="nil"/>
          <w:left w:val="nil"/>
          <w:bottom w:val="nil"/>
          <w:right w:val="nil"/>
          <w:between w:val="nil"/>
          <w:bar w:val="nil"/>
        </w:pBdr>
        <w:spacing w:after="0" w:line="240" w:lineRule="auto"/>
        <w:ind w:left="1440" w:right="261"/>
        <w:jc w:val="both"/>
        <w:rPr>
          <w:rFonts w:ascii="Arial" w:hAnsi="Arial" w:cs="Arial"/>
          <w:b/>
          <w:sz w:val="24"/>
          <w:szCs w:val="24"/>
        </w:rPr>
      </w:pPr>
    </w:p>
    <w:p w14:paraId="7A352A08" w14:textId="77777777" w:rsidR="00C65B14" w:rsidRDefault="00C65B14" w:rsidP="00C65B14">
      <w:pPr>
        <w:pStyle w:val="Prrafodelista"/>
        <w:pBdr>
          <w:top w:val="nil"/>
          <w:left w:val="nil"/>
          <w:bottom w:val="nil"/>
          <w:right w:val="nil"/>
          <w:between w:val="nil"/>
          <w:bar w:val="nil"/>
        </w:pBdr>
        <w:spacing w:after="0" w:line="240" w:lineRule="auto"/>
        <w:ind w:left="1440" w:right="261"/>
        <w:jc w:val="both"/>
        <w:rPr>
          <w:rFonts w:ascii="Arial" w:hAnsi="Arial" w:cs="Arial"/>
          <w:b/>
          <w:sz w:val="24"/>
          <w:szCs w:val="24"/>
        </w:rPr>
      </w:pPr>
    </w:p>
    <w:p w14:paraId="649A5C28" w14:textId="77777777" w:rsidR="00C65B14" w:rsidRDefault="00C65B14" w:rsidP="00C65B14">
      <w:pPr>
        <w:spacing w:after="0" w:line="240" w:lineRule="auto"/>
        <w:jc w:val="both"/>
        <w:rPr>
          <w:rFonts w:ascii="Arial" w:hAnsi="Arial" w:cs="Arial"/>
          <w:sz w:val="24"/>
          <w:szCs w:val="24"/>
        </w:rPr>
      </w:pPr>
    </w:p>
    <w:p w14:paraId="10CE5010" w14:textId="77777777" w:rsidR="003D4D99" w:rsidRDefault="00C65B14">
      <w:pPr>
        <w:spacing w:after="0" w:line="240" w:lineRule="auto"/>
        <w:rPr>
          <w:rFonts w:ascii="Arial" w:hAnsi="Arial" w:cs="Arial"/>
          <w:b/>
          <w:sz w:val="24"/>
          <w:szCs w:val="24"/>
        </w:rPr>
        <w:sectPr w:rsidR="003D4D99" w:rsidSect="00D15335">
          <w:footerReference w:type="default" r:id="rId32"/>
          <w:pgSz w:w="11906" w:h="16838"/>
          <w:pgMar w:top="2268" w:right="567" w:bottom="1701" w:left="3402" w:header="709" w:footer="454" w:gutter="0"/>
          <w:cols w:space="708"/>
          <w:docGrid w:linePitch="360"/>
        </w:sectPr>
      </w:pPr>
      <w:r>
        <w:rPr>
          <w:rFonts w:ascii="Arial" w:hAnsi="Arial" w:cs="Arial"/>
          <w:b/>
          <w:sz w:val="24"/>
          <w:szCs w:val="24"/>
        </w:rPr>
        <w:br w:type="page"/>
      </w:r>
    </w:p>
    <w:p w14:paraId="55E22E02" w14:textId="77777777" w:rsidR="00343B95" w:rsidRPr="00343B95" w:rsidRDefault="00343B95" w:rsidP="00343B95">
      <w:pPr>
        <w:spacing w:after="0" w:line="240" w:lineRule="auto"/>
        <w:rPr>
          <w:rStyle w:val="Hipervnculo"/>
          <w:rFonts w:ascii="Arial" w:hAnsi="Arial" w:cs="Arial"/>
          <w:sz w:val="24"/>
          <w:szCs w:val="24"/>
        </w:rPr>
      </w:pPr>
    </w:p>
    <w:p w14:paraId="610BE568" w14:textId="77777777" w:rsidR="00C30F4E" w:rsidRDefault="00C30F4E" w:rsidP="00C30F4E">
      <w:pPr>
        <w:pStyle w:val="A"/>
        <w:spacing w:after="0" w:line="240" w:lineRule="auto"/>
        <w:ind w:left="993" w:hanging="993"/>
        <w:rPr>
          <w:rStyle w:val="CaptuloCar"/>
          <w:rFonts w:ascii="Arial" w:hAnsi="Arial" w:cs="Arial"/>
          <w:b/>
        </w:rPr>
      </w:pPr>
      <w:bookmarkStart w:id="87" w:name="_Toc526506640"/>
      <w:bookmarkStart w:id="88" w:name="_Toc526506986"/>
      <w:bookmarkStart w:id="89" w:name="_Toc526763953"/>
      <w:bookmarkStart w:id="90" w:name="_Toc528054057"/>
      <w:r>
        <w:rPr>
          <w:rFonts w:ascii="Arial" w:hAnsi="Arial" w:cs="Arial"/>
          <w:color w:val="FFFFFF" w:themeColor="background1"/>
          <w:sz w:val="140"/>
          <w:shd w:val="clear" w:color="auto" w:fill="50AF3F"/>
        </w:rPr>
        <w:t>5</w:t>
      </w:r>
      <w:r w:rsidRPr="00582401">
        <w:rPr>
          <w:rFonts w:ascii="Arial" w:hAnsi="Arial" w:cs="Arial"/>
          <w:color w:val="50AF3F"/>
        </w:rPr>
        <w:t xml:space="preserve"> </w:t>
      </w:r>
      <w:r w:rsidRPr="00582401">
        <w:rPr>
          <w:rStyle w:val="CaptuloCar"/>
          <w:rFonts w:ascii="Arial" w:hAnsi="Arial" w:cs="Arial"/>
          <w:b/>
        </w:rPr>
        <w:t>Presentación de autoría</w:t>
      </w:r>
      <w:bookmarkEnd w:id="87"/>
      <w:bookmarkEnd w:id="88"/>
      <w:bookmarkEnd w:id="89"/>
      <w:bookmarkEnd w:id="90"/>
    </w:p>
    <w:p w14:paraId="206CA917" w14:textId="77777777" w:rsidR="008978F4" w:rsidRPr="008978F4" w:rsidRDefault="008978F4" w:rsidP="00C30F4E">
      <w:pPr>
        <w:pStyle w:val="A"/>
        <w:spacing w:after="0" w:line="240" w:lineRule="auto"/>
        <w:ind w:left="993" w:hanging="993"/>
        <w:rPr>
          <w:rFonts w:ascii="Arial" w:hAnsi="Arial" w:cs="Arial"/>
          <w:color w:val="ED7D31"/>
          <w:sz w:val="24"/>
          <w:szCs w:val="24"/>
        </w:rPr>
      </w:pPr>
    </w:p>
    <w:p w14:paraId="039F96D3" w14:textId="77777777" w:rsidR="0046389C" w:rsidRPr="0046389C" w:rsidRDefault="0046389C" w:rsidP="0046389C">
      <w:pPr>
        <w:spacing w:after="0" w:line="240" w:lineRule="auto"/>
        <w:jc w:val="both"/>
        <w:rPr>
          <w:rFonts w:ascii="Arial" w:hAnsi="Arial" w:cs="Arial"/>
          <w:sz w:val="24"/>
          <w:szCs w:val="24"/>
        </w:rPr>
      </w:pPr>
    </w:p>
    <w:p w14:paraId="1C69CA5C" w14:textId="77777777" w:rsidR="00C251AA" w:rsidRDefault="00E619AF" w:rsidP="00E619AF">
      <w:pPr>
        <w:spacing w:after="0" w:line="240" w:lineRule="auto"/>
        <w:jc w:val="both"/>
        <w:rPr>
          <w:rFonts w:ascii="Arial" w:hAnsi="Arial" w:cs="Arial"/>
          <w:sz w:val="20"/>
          <w:szCs w:val="20"/>
        </w:rPr>
      </w:pPr>
      <w:r w:rsidRPr="00E619AF">
        <w:rPr>
          <w:rFonts w:ascii="Arial" w:hAnsi="Arial" w:cs="Arial"/>
          <w:b/>
          <w:sz w:val="24"/>
          <w:szCs w:val="20"/>
        </w:rPr>
        <w:t>María Sol Rodríguez Tablado.</w:t>
      </w:r>
      <w:r>
        <w:rPr>
          <w:rFonts w:ascii="Arial" w:hAnsi="Arial" w:cs="Arial"/>
          <w:b/>
          <w:sz w:val="24"/>
          <w:szCs w:val="20"/>
        </w:rPr>
        <w:t xml:space="preserve"> </w:t>
      </w:r>
      <w:r w:rsidRPr="00E619AF">
        <w:rPr>
          <w:rFonts w:ascii="Arial" w:hAnsi="Arial" w:cs="Arial"/>
          <w:sz w:val="24"/>
          <w:szCs w:val="20"/>
        </w:rPr>
        <w:t>Profesora de Educación Infantil, Licenciada en Pedagogía y Magister en Calidad y Mejora de la Educación.  Ha realizado sus estudios y carrera profesional en España y Argentina. Se ha desempeñado como docente de distintos niveles y ámbitos educativos y focalizó su trayectoria en la formación del profesorado</w:t>
      </w:r>
      <w:r w:rsidRPr="00E619AF">
        <w:rPr>
          <w:rFonts w:ascii="Arial" w:hAnsi="Arial" w:cs="Arial"/>
          <w:sz w:val="20"/>
          <w:szCs w:val="20"/>
        </w:rPr>
        <w:t xml:space="preserve">. </w:t>
      </w:r>
      <w:r w:rsidR="00A50FE5">
        <w:rPr>
          <w:rFonts w:ascii="Times New Roman" w:hAnsi="Times New Roman"/>
          <w:noProof/>
          <w:sz w:val="24"/>
          <w:szCs w:val="24"/>
          <w:lang w:eastAsia="es-ES"/>
        </w:rPr>
        <mc:AlternateContent>
          <mc:Choice Requires="wps">
            <w:drawing>
              <wp:anchor distT="0" distB="0" distL="114300" distR="114300" simplePos="0" relativeHeight="251674624" behindDoc="1" locked="0" layoutInCell="1" allowOverlap="1" wp14:anchorId="3D41312A" wp14:editId="0907EB95">
                <wp:simplePos x="0" y="0"/>
                <wp:positionH relativeFrom="margin">
                  <wp:posOffset>-1905</wp:posOffset>
                </wp:positionH>
                <wp:positionV relativeFrom="margin">
                  <wp:posOffset>4914265</wp:posOffset>
                </wp:positionV>
                <wp:extent cx="5017770" cy="1800225"/>
                <wp:effectExtent l="0" t="0" r="11430" b="28575"/>
                <wp:wrapTight wrapText="bothSides">
                  <wp:wrapPolygon edited="0">
                    <wp:start x="0" y="0"/>
                    <wp:lineTo x="0" y="21714"/>
                    <wp:lineTo x="21567" y="21714"/>
                    <wp:lineTo x="21567" y="0"/>
                    <wp:lineTo x="0" y="0"/>
                  </wp:wrapPolygon>
                </wp:wrapTight>
                <wp:docPr id="42" name="Rectángulo 42"/>
                <wp:cNvGraphicFramePr/>
                <a:graphic xmlns:a="http://schemas.openxmlformats.org/drawingml/2006/main">
                  <a:graphicData uri="http://schemas.microsoft.com/office/word/2010/wordprocessingShape">
                    <wps:wsp>
                      <wps:cNvSpPr/>
                      <wps:spPr>
                        <a:xfrm>
                          <a:off x="0" y="0"/>
                          <a:ext cx="5017770" cy="1800225"/>
                        </a:xfrm>
                        <a:prstGeom prst="rect">
                          <a:avLst/>
                        </a:prstGeom>
                        <a:noFill/>
                        <a:ln w="12700" cap="flat" cmpd="sng" algn="ctr">
                          <a:solidFill>
                            <a:srgbClr val="70AD47"/>
                          </a:solidFill>
                          <a:prstDash val="solid"/>
                          <a:miter lim="800000"/>
                        </a:ln>
                        <a:effectLst/>
                      </wps:spPr>
                      <wps:txbx>
                        <w:txbxContent>
                          <w:p w14:paraId="397C0BFF" w14:textId="77777777" w:rsidR="004371CB" w:rsidRDefault="004371CB" w:rsidP="00A50FE5">
                            <w:pPr>
                              <w:spacing w:after="0" w:line="240" w:lineRule="auto"/>
                              <w:jc w:val="both"/>
                              <w:rPr>
                                <w:rFonts w:ascii="Arial" w:hAnsi="Arial" w:cs="Arial"/>
                                <w:sz w:val="18"/>
                                <w:szCs w:val="18"/>
                              </w:rPr>
                            </w:pPr>
                            <w:r>
                              <w:rPr>
                                <w:rFonts w:ascii="Arial" w:hAnsi="Arial" w:cs="Arial"/>
                                <w:sz w:val="18"/>
                                <w:szCs w:val="24"/>
                              </w:rPr>
                              <w:t xml:space="preserve">El ‘Huerto escolar para infantil´ ha sido elaborado por terceros en el marco del Proyecto EducaClima desarrollado por Iberdrola con el fin de poner a disposición de la </w:t>
                            </w:r>
                            <w:r>
                              <w:rPr>
                                <w:rFonts w:ascii="Arial" w:hAnsi="Arial" w:cs="Arial"/>
                                <w:sz w:val="18"/>
                                <w:szCs w:val="18"/>
                              </w:rPr>
                              <w:t>comunidad docente recursos educativos de diferentes temáticas medioambientales con un nexo común que es el cambio climático.</w:t>
                            </w:r>
                          </w:p>
                          <w:p w14:paraId="66E50CC7" w14:textId="77777777" w:rsidR="004371CB" w:rsidRDefault="004371CB" w:rsidP="00A50FE5">
                            <w:pPr>
                              <w:spacing w:after="0" w:line="240" w:lineRule="auto"/>
                              <w:jc w:val="both"/>
                              <w:rPr>
                                <w:rFonts w:ascii="Arial" w:hAnsi="Arial" w:cs="Arial"/>
                                <w:sz w:val="18"/>
                                <w:szCs w:val="18"/>
                              </w:rPr>
                            </w:pPr>
                            <w:r>
                              <w:rPr>
                                <w:rFonts w:ascii="Arial" w:hAnsi="Arial" w:cs="Arial"/>
                                <w:sz w:val="18"/>
                                <w:szCs w:val="18"/>
                              </w:rPr>
                              <w:t xml:space="preserve"> </w:t>
                            </w:r>
                          </w:p>
                          <w:p w14:paraId="7C2811A5" w14:textId="77777777" w:rsidR="004371CB" w:rsidRDefault="004371CB" w:rsidP="00A50FE5">
                            <w:pPr>
                              <w:spacing w:after="0" w:line="240" w:lineRule="auto"/>
                              <w:jc w:val="both"/>
                              <w:rPr>
                                <w:rFonts w:ascii="Arial" w:hAnsi="Arial" w:cs="Arial"/>
                                <w:sz w:val="18"/>
                                <w:szCs w:val="18"/>
                              </w:rPr>
                            </w:pPr>
                            <w:r>
                              <w:rPr>
                                <w:rFonts w:ascii="Arial" w:hAnsi="Arial" w:cs="Arial"/>
                                <w:sz w:val="18"/>
                                <w:szCs w:val="18"/>
                              </w:rPr>
                              <w:t>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w:t>
                            </w:r>
                            <w:r w:rsidR="00983104">
                              <w:rPr>
                                <w:rFonts w:ascii="Arial" w:hAnsi="Arial" w:cs="Arial"/>
                                <w:sz w:val="18"/>
                                <w:szCs w:val="18"/>
                              </w:rPr>
                              <w:t>o</w:t>
                            </w:r>
                            <w:r>
                              <w:rPr>
                                <w:rFonts w:ascii="Arial" w:hAnsi="Arial" w:cs="Arial"/>
                                <w:sz w:val="18"/>
                                <w:szCs w:val="18"/>
                              </w:rPr>
                              <w:t>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839E19A" w14:textId="77777777" w:rsidR="004371CB" w:rsidRDefault="004371CB" w:rsidP="00A50FE5">
                            <w:pPr>
                              <w:pStyle w:val="A"/>
                              <w:ind w:left="0" w:firstLine="0"/>
                              <w:rPr>
                                <w:rFonts w:ascii="Arial" w:eastAsia="Cambria" w:hAnsi="Arial" w:cs="Arial"/>
                                <w:sz w:val="18"/>
                              </w:rPr>
                            </w:pPr>
                          </w:p>
                          <w:p w14:paraId="4F9091C2" w14:textId="77777777" w:rsidR="004371CB" w:rsidRDefault="004371CB" w:rsidP="00A50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1312A" id="Rectángulo 42" o:spid="_x0000_s1062" style="position:absolute;left:0;text-align:left;margin-left:-.15pt;margin-top:386.95pt;width:395.1pt;height:141.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" filled="f" strokecolor="#70ad47" strokeweight="1pt">
                <v:textbox>
                  <w:txbxContent>
                    <w:p w14:paraId="397C0BFF" w14:textId="77777777" w:rsidR="004371CB" w:rsidRDefault="004371CB" w:rsidP="00A50FE5">
                      <w:pPr>
                        <w:spacing w:after="0" w:line="240" w:lineRule="auto"/>
                        <w:jc w:val="both"/>
                        <w:rPr>
                          <w:rFonts w:ascii="Arial" w:hAnsi="Arial" w:cs="Arial"/>
                          <w:sz w:val="18"/>
                          <w:szCs w:val="18"/>
                        </w:rPr>
                      </w:pPr>
                      <w:r>
                        <w:rPr>
                          <w:rFonts w:ascii="Arial" w:hAnsi="Arial" w:cs="Arial"/>
                          <w:sz w:val="18"/>
                          <w:szCs w:val="24"/>
                        </w:rPr>
                        <w:t xml:space="preserve">El ‘Huerto escolar para infantil´ ha sido elaborado por terceros en el marco del Proyecto EducaClima desarrollado por Iberdrola con el fin de poner a disposición de la </w:t>
                      </w:r>
                      <w:r>
                        <w:rPr>
                          <w:rFonts w:ascii="Arial" w:hAnsi="Arial" w:cs="Arial"/>
                          <w:sz w:val="18"/>
                          <w:szCs w:val="18"/>
                        </w:rPr>
                        <w:t>comunidad docente recursos educativos de diferentes temáticas medioambientales con un nexo común que es el cambio climático.</w:t>
                      </w:r>
                    </w:p>
                    <w:p w14:paraId="66E50CC7" w14:textId="77777777" w:rsidR="004371CB" w:rsidRDefault="004371CB" w:rsidP="00A50FE5">
                      <w:pPr>
                        <w:spacing w:after="0" w:line="240" w:lineRule="auto"/>
                        <w:jc w:val="both"/>
                        <w:rPr>
                          <w:rFonts w:ascii="Arial" w:hAnsi="Arial" w:cs="Arial"/>
                          <w:sz w:val="18"/>
                          <w:szCs w:val="18"/>
                        </w:rPr>
                      </w:pPr>
                      <w:r>
                        <w:rPr>
                          <w:rFonts w:ascii="Arial" w:hAnsi="Arial" w:cs="Arial"/>
                          <w:sz w:val="18"/>
                          <w:szCs w:val="18"/>
                        </w:rPr>
                        <w:t xml:space="preserve"> </w:t>
                      </w:r>
                    </w:p>
                    <w:p w14:paraId="7C2811A5" w14:textId="77777777" w:rsidR="004371CB" w:rsidRDefault="004371CB" w:rsidP="00A50FE5">
                      <w:pPr>
                        <w:spacing w:after="0" w:line="240" w:lineRule="auto"/>
                        <w:jc w:val="both"/>
                        <w:rPr>
                          <w:rFonts w:ascii="Arial" w:hAnsi="Arial" w:cs="Arial"/>
                          <w:sz w:val="18"/>
                          <w:szCs w:val="18"/>
                        </w:rPr>
                      </w:pPr>
                      <w:r>
                        <w:rPr>
                          <w:rFonts w:ascii="Arial" w:hAnsi="Arial" w:cs="Arial"/>
                          <w:sz w:val="18"/>
                          <w:szCs w:val="18"/>
                        </w:rPr>
                        <w:t>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w:t>
                      </w:r>
                      <w:r w:rsidR="00983104">
                        <w:rPr>
                          <w:rFonts w:ascii="Arial" w:hAnsi="Arial" w:cs="Arial"/>
                          <w:sz w:val="18"/>
                          <w:szCs w:val="18"/>
                        </w:rPr>
                        <w:t>o</w:t>
                      </w:r>
                      <w:r>
                        <w:rPr>
                          <w:rFonts w:ascii="Arial" w:hAnsi="Arial" w:cs="Arial"/>
                          <w:sz w:val="18"/>
                          <w:szCs w:val="18"/>
                        </w:rPr>
                        <w:t>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839E19A" w14:textId="77777777" w:rsidR="004371CB" w:rsidRDefault="004371CB" w:rsidP="00A50FE5">
                      <w:pPr>
                        <w:pStyle w:val="A"/>
                        <w:ind w:left="0" w:firstLine="0"/>
                        <w:rPr>
                          <w:rFonts w:ascii="Arial" w:eastAsia="Cambria" w:hAnsi="Arial" w:cs="Arial"/>
                          <w:sz w:val="18"/>
                        </w:rPr>
                      </w:pPr>
                    </w:p>
                    <w:p w14:paraId="4F9091C2" w14:textId="77777777" w:rsidR="004371CB" w:rsidRDefault="004371CB" w:rsidP="00A50FE5">
                      <w:pPr>
                        <w:jc w:val="center"/>
                      </w:pPr>
                    </w:p>
                  </w:txbxContent>
                </v:textbox>
                <w10:wrap type="tight" anchorx="margin" anchory="margin"/>
              </v:rect>
            </w:pict>
          </mc:Fallback>
        </mc:AlternateContent>
      </w:r>
    </w:p>
    <w:p w14:paraId="2184FD9F" w14:textId="77777777" w:rsidR="00C251AA" w:rsidRPr="00C251AA" w:rsidRDefault="00C251AA" w:rsidP="00C251AA">
      <w:pPr>
        <w:rPr>
          <w:rFonts w:ascii="Arial" w:hAnsi="Arial" w:cs="Arial"/>
          <w:sz w:val="20"/>
          <w:szCs w:val="20"/>
        </w:rPr>
      </w:pPr>
    </w:p>
    <w:p w14:paraId="06027A35" w14:textId="77777777" w:rsidR="00C251AA" w:rsidRPr="00C251AA" w:rsidRDefault="00C251AA" w:rsidP="00C251AA">
      <w:pPr>
        <w:rPr>
          <w:rFonts w:ascii="Arial" w:hAnsi="Arial" w:cs="Arial"/>
          <w:sz w:val="20"/>
          <w:szCs w:val="20"/>
        </w:rPr>
      </w:pPr>
    </w:p>
    <w:p w14:paraId="2816F4A2" w14:textId="77777777" w:rsidR="00C251AA" w:rsidRPr="00C251AA" w:rsidRDefault="00C251AA" w:rsidP="00C251AA">
      <w:pPr>
        <w:rPr>
          <w:rFonts w:ascii="Arial" w:hAnsi="Arial" w:cs="Arial"/>
          <w:sz w:val="20"/>
          <w:szCs w:val="20"/>
        </w:rPr>
      </w:pPr>
    </w:p>
    <w:p w14:paraId="13B3B93B" w14:textId="77777777" w:rsidR="00C251AA" w:rsidRPr="00C251AA" w:rsidRDefault="00C251AA" w:rsidP="00C251AA">
      <w:pPr>
        <w:rPr>
          <w:rFonts w:ascii="Arial" w:hAnsi="Arial" w:cs="Arial"/>
          <w:sz w:val="20"/>
          <w:szCs w:val="20"/>
        </w:rPr>
      </w:pPr>
    </w:p>
    <w:p w14:paraId="70D5BFC2" w14:textId="77777777" w:rsidR="00C251AA" w:rsidRPr="00C251AA" w:rsidRDefault="00C251AA" w:rsidP="00C251AA">
      <w:pPr>
        <w:rPr>
          <w:rFonts w:ascii="Arial" w:hAnsi="Arial" w:cs="Arial"/>
          <w:sz w:val="20"/>
          <w:szCs w:val="20"/>
        </w:rPr>
      </w:pPr>
    </w:p>
    <w:p w14:paraId="532A5F93" w14:textId="77777777" w:rsidR="00C251AA" w:rsidRPr="00C251AA" w:rsidRDefault="00C251AA" w:rsidP="00C251AA">
      <w:pPr>
        <w:rPr>
          <w:rFonts w:ascii="Arial" w:hAnsi="Arial" w:cs="Arial"/>
          <w:sz w:val="20"/>
          <w:szCs w:val="20"/>
        </w:rPr>
      </w:pPr>
    </w:p>
    <w:p w14:paraId="1BA16C09" w14:textId="77777777" w:rsidR="00C251AA" w:rsidRPr="00C251AA" w:rsidRDefault="00C251AA" w:rsidP="00C251AA">
      <w:pPr>
        <w:rPr>
          <w:rFonts w:ascii="Arial" w:hAnsi="Arial" w:cs="Arial"/>
          <w:sz w:val="20"/>
          <w:szCs w:val="20"/>
        </w:rPr>
      </w:pPr>
    </w:p>
    <w:p w14:paraId="1ABA62BF" w14:textId="77777777" w:rsidR="00C251AA" w:rsidRPr="00C251AA" w:rsidRDefault="00C251AA" w:rsidP="00C251AA">
      <w:pPr>
        <w:rPr>
          <w:rFonts w:ascii="Arial" w:hAnsi="Arial" w:cs="Arial"/>
          <w:sz w:val="20"/>
          <w:szCs w:val="20"/>
        </w:rPr>
      </w:pPr>
    </w:p>
    <w:p w14:paraId="7B6B0C2E" w14:textId="77777777" w:rsidR="00C251AA" w:rsidRPr="00C251AA" w:rsidRDefault="00C251AA" w:rsidP="00C251AA">
      <w:pPr>
        <w:rPr>
          <w:rFonts w:ascii="Arial" w:hAnsi="Arial" w:cs="Arial"/>
          <w:sz w:val="20"/>
          <w:szCs w:val="20"/>
        </w:rPr>
      </w:pPr>
    </w:p>
    <w:p w14:paraId="54BF35E6" w14:textId="77777777" w:rsidR="00C251AA" w:rsidRPr="00C251AA" w:rsidRDefault="00C251AA" w:rsidP="00C251AA">
      <w:pPr>
        <w:rPr>
          <w:rFonts w:ascii="Arial" w:hAnsi="Arial" w:cs="Arial"/>
          <w:sz w:val="20"/>
          <w:szCs w:val="20"/>
        </w:rPr>
      </w:pPr>
    </w:p>
    <w:p w14:paraId="468395B1" w14:textId="77777777" w:rsidR="00C251AA" w:rsidRPr="00C251AA" w:rsidRDefault="00C251AA" w:rsidP="00C251AA">
      <w:pPr>
        <w:rPr>
          <w:rFonts w:ascii="Arial" w:hAnsi="Arial" w:cs="Arial"/>
          <w:sz w:val="20"/>
          <w:szCs w:val="20"/>
        </w:rPr>
      </w:pPr>
    </w:p>
    <w:p w14:paraId="411278AC" w14:textId="77777777" w:rsidR="00C251AA" w:rsidRPr="00C251AA" w:rsidRDefault="00C251AA" w:rsidP="00C251AA">
      <w:pPr>
        <w:rPr>
          <w:rFonts w:ascii="Arial" w:hAnsi="Arial" w:cs="Arial"/>
          <w:sz w:val="20"/>
          <w:szCs w:val="20"/>
        </w:rPr>
      </w:pPr>
    </w:p>
    <w:p w14:paraId="7CAC425C" w14:textId="77777777" w:rsidR="00587381" w:rsidRPr="00C251AA" w:rsidRDefault="00587381" w:rsidP="00C251AA">
      <w:pPr>
        <w:rPr>
          <w:rFonts w:ascii="Arial" w:hAnsi="Arial" w:cs="Arial"/>
          <w:sz w:val="20"/>
          <w:szCs w:val="20"/>
        </w:rPr>
      </w:pPr>
    </w:p>
    <w:sectPr w:rsidR="00587381" w:rsidRPr="00C251AA" w:rsidSect="00C251AA">
      <w:footerReference w:type="default" r:id="rId33"/>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72B85" w14:textId="77777777" w:rsidR="00C824C1" w:rsidRDefault="00C824C1" w:rsidP="00C27670">
      <w:pPr>
        <w:spacing w:after="0" w:line="240" w:lineRule="auto"/>
      </w:pPr>
      <w:r>
        <w:separator/>
      </w:r>
    </w:p>
  </w:endnote>
  <w:endnote w:type="continuationSeparator" w:id="0">
    <w:p w14:paraId="37496065" w14:textId="77777777" w:rsidR="00C824C1" w:rsidRDefault="00C824C1"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5286D" w14:textId="77777777" w:rsidR="004371CB" w:rsidRDefault="004371CB" w:rsidP="00205BFE">
    <w:pPr>
      <w:pStyle w:val="Piedepgina"/>
    </w:pPr>
    <w:r>
      <w:rPr>
        <w:noProof/>
        <w:lang w:eastAsia="es-ES"/>
      </w:rPr>
      <w:drawing>
        <wp:anchor distT="0" distB="0" distL="114300" distR="114300" simplePos="0" relativeHeight="251731456" behindDoc="0" locked="0" layoutInCell="1" allowOverlap="1" wp14:anchorId="1199EE0D" wp14:editId="594E275D">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3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732480" behindDoc="1" locked="0" layoutInCell="0" allowOverlap="1" wp14:anchorId="2648EEEE" wp14:editId="5702F9A0">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71F3" w14:textId="77777777" w:rsidR="004371CB" w:rsidRDefault="004371CB" w:rsidP="00205BFE">
                            <w:pPr>
                              <w:spacing w:after="0" w:line="620" w:lineRule="atLeast"/>
                              <w:rPr>
                                <w:rFonts w:ascii="Times New Roman" w:hAnsi="Times New Roman"/>
                                <w:sz w:val="24"/>
                                <w:szCs w:val="24"/>
                              </w:rPr>
                            </w:pPr>
                          </w:p>
                          <w:p w14:paraId="3E333744" w14:textId="77777777" w:rsidR="004371CB" w:rsidRDefault="004371CB"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8EEEE" id="Grupo 497" o:spid="_x0000_s1063"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" o:allowincell="f">
              <v:shape id="Freeform 3" o:spid="_x0000_s1064"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65"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66"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67"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68"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69"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70"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1"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72"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73"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74"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75"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76"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77"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78"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79"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0"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1"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2"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83"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4"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85"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86"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87"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88"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89"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0"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91"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92"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93"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94"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95"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96"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97"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332F71F3" w14:textId="77777777" w:rsidR="004371CB" w:rsidRDefault="004371CB" w:rsidP="00205BFE">
                      <w:pPr>
                        <w:spacing w:after="0" w:line="620" w:lineRule="atLeast"/>
                        <w:rPr>
                          <w:rFonts w:ascii="Times New Roman" w:hAnsi="Times New Roman"/>
                          <w:sz w:val="24"/>
                          <w:szCs w:val="24"/>
                        </w:rPr>
                      </w:pPr>
                    </w:p>
                    <w:p w14:paraId="3E333744" w14:textId="77777777" w:rsidR="004371CB" w:rsidRDefault="004371CB"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622CD2B5" w14:textId="77777777" w:rsidR="004371CB" w:rsidRDefault="004371CB" w:rsidP="00EC0ACC">
    <w:pPr>
      <w:pStyle w:val="Piedepgina"/>
    </w:pPr>
  </w:p>
  <w:p w14:paraId="6C9C665B" w14:textId="77777777" w:rsidR="004371CB" w:rsidRPr="00EC0ACC" w:rsidRDefault="004371CB" w:rsidP="00EC0A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D4CA" w14:textId="77777777" w:rsidR="004371CB" w:rsidRDefault="004371CB">
    <w:pPr>
      <w:pStyle w:val="Piedepgina"/>
    </w:pPr>
    <w:r>
      <w:rPr>
        <w:noProof/>
        <w:lang w:eastAsia="es-ES"/>
      </w:rPr>
      <mc:AlternateContent>
        <mc:Choice Requires="wpg">
          <w:drawing>
            <wp:anchor distT="0" distB="0" distL="114300" distR="114300" simplePos="0" relativeHeight="251649536" behindDoc="1" locked="0" layoutInCell="0" allowOverlap="1" wp14:anchorId="4C8513FF" wp14:editId="285CEA5D">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31EA2" w14:textId="77777777" w:rsidR="004371CB" w:rsidRDefault="004371CB" w:rsidP="00C27670">
                            <w:pPr>
                              <w:spacing w:after="0" w:line="620" w:lineRule="atLeast"/>
                              <w:rPr>
                                <w:rFonts w:ascii="Times New Roman" w:hAnsi="Times New Roman"/>
                                <w:sz w:val="24"/>
                                <w:szCs w:val="24"/>
                              </w:rPr>
                            </w:pPr>
                          </w:p>
                          <w:p w14:paraId="5B9AE02D" w14:textId="77777777" w:rsidR="004371CB" w:rsidRDefault="004371CB"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513FF" id="Grupo 84" o:spid="_x0000_s1100"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" o:allowincell="f">
              <v:shape id="Freeform 3" o:spid="_x0000_s1101"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102"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103"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104"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105"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106"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10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108"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109"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110"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11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112"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113"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114"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11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11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117"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118"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119"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12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121"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122"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123"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124"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125"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12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127"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128"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129"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130"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13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132"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133"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34"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E631EA2" w14:textId="77777777" w:rsidR="004371CB" w:rsidRDefault="004371CB" w:rsidP="00C27670">
                      <w:pPr>
                        <w:spacing w:after="0" w:line="620" w:lineRule="atLeast"/>
                        <w:rPr>
                          <w:rFonts w:ascii="Times New Roman" w:hAnsi="Times New Roman"/>
                          <w:sz w:val="24"/>
                          <w:szCs w:val="24"/>
                        </w:rPr>
                      </w:pPr>
                    </w:p>
                    <w:p w14:paraId="5B9AE02D" w14:textId="77777777" w:rsidR="004371CB" w:rsidRDefault="004371CB"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lang w:eastAsia="es-ES"/>
      </w:rPr>
      <w:drawing>
        <wp:anchor distT="0" distB="0" distL="114300" distR="114300" simplePos="0" relativeHeight="251650560" behindDoc="0" locked="0" layoutInCell="1" allowOverlap="1" wp14:anchorId="0F97CBA1" wp14:editId="4D6B8ACC">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35"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7187F" w14:textId="77777777" w:rsidR="004371CB" w:rsidRDefault="004371CB"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87424" behindDoc="0" locked="0" layoutInCell="1" allowOverlap="1" wp14:anchorId="31B88D80" wp14:editId="101935BA">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02BDF0C"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B88D80" id="Elipse 136" o:spid="_x0000_s1135"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ra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WHH62gkC&#10;AADyAwAADgAAAAAAAAAAAAAAAAAuAgAAZHJzL2Uyb0RvYy54bWxQSwECLQAUAAYACAAAACEAgMm4&#10;kuMAAAANAQAADwAAAAAAAAAAAAAAAABjBAAAZHJzL2Rvd25yZXYueG1sUEsFBgAAAAAEAAQA8wAA&#10;AHMFAAAAAA==&#10;" fillcolor="#50af3f" stroked="f">
              <v:textbox>
                <w:txbxContent>
                  <w:p w14:paraId="402BDF0C"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4</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88448" behindDoc="1" locked="0" layoutInCell="0" allowOverlap="1" wp14:anchorId="322EEC53" wp14:editId="4D2CF821">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11F1E"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" o:allowincell="f" path="m,l8461,e" filled="f" strokecolor="#878787" strokeweight="1pt">
              <v:path arrowok="t" o:connecttype="custom" o:connectlocs="0,0;6273165,0" o:connectangles="0,0"/>
              <w10:wrap anchorx="page" anchory="page"/>
            </v:shape>
          </w:pict>
        </mc:Fallback>
      </mc:AlternateContent>
    </w:r>
  </w:p>
  <w:p w14:paraId="3CD39315" w14:textId="77777777" w:rsidR="004371CB" w:rsidRPr="00931E5B" w:rsidRDefault="004371CB" w:rsidP="00931E5B">
    <w:pPr>
      <w:pStyle w:val="Prrafodelista"/>
      <w:numPr>
        <w:ilvl w:val="0"/>
        <w:numId w:val="12"/>
      </w:numPr>
      <w:rPr>
        <w:rFonts w:ascii="Arial" w:hAnsi="Arial" w:cs="Arial"/>
        <w:b/>
        <w:color w:val="ED7D31"/>
        <w:sz w:val="32"/>
        <w:szCs w:val="62"/>
      </w:rPr>
    </w:pPr>
    <w:r w:rsidRPr="00931E5B">
      <w:rPr>
        <w:rStyle w:val="CaptuloCar"/>
        <w:rFonts w:ascii="Arial" w:hAnsi="Arial" w:cs="Arial"/>
        <w:sz w:val="32"/>
      </w:rPr>
      <w:t>Datos del documento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DF638" w14:textId="77777777" w:rsidR="004371CB" w:rsidRDefault="004371CB"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1936" behindDoc="0" locked="0" layoutInCell="1" allowOverlap="1" wp14:anchorId="5137EADF" wp14:editId="693A4187">
              <wp:simplePos x="0" y="0"/>
              <wp:positionH relativeFrom="margin">
                <wp:posOffset>4411345</wp:posOffset>
              </wp:positionH>
              <wp:positionV relativeFrom="page">
                <wp:posOffset>9568342</wp:posOffset>
              </wp:positionV>
              <wp:extent cx="627321" cy="595423"/>
              <wp:effectExtent l="0" t="0" r="1905" b="0"/>
              <wp:wrapNone/>
              <wp:docPr id="12"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145908A"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37EADF" id="_x0000_s1136" style="position:absolute;left:0;text-align:left;margin-left:347.35pt;margin-top:753.4pt;width:49.4pt;height:46.9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OvZD1AK&#10;AgAA8QMAAA4AAAAAAAAAAAAAAAAALgIAAGRycy9lMm9Eb2MueG1sUEsBAi0AFAAGAAgAAAAhAIDJ&#10;uJLjAAAADQEAAA8AAAAAAAAAAAAAAAAAZAQAAGRycy9kb3ducmV2LnhtbFBLBQYAAAAABAAEAPMA&#10;AAB0BQAAAAA=&#10;" fillcolor="#50af3f" stroked="f">
              <v:textbox>
                <w:txbxContent>
                  <w:p w14:paraId="4145908A"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52960" behindDoc="1" locked="0" layoutInCell="0" allowOverlap="1" wp14:anchorId="7AF0D40C" wp14:editId="0403C1CE">
              <wp:simplePos x="0" y="0"/>
              <wp:positionH relativeFrom="page">
                <wp:posOffset>455295</wp:posOffset>
              </wp:positionH>
              <wp:positionV relativeFrom="page">
                <wp:posOffset>9837420</wp:posOffset>
              </wp:positionV>
              <wp:extent cx="6273165" cy="53340"/>
              <wp:effectExtent l="0" t="0" r="13335" b="0"/>
              <wp:wrapNone/>
              <wp:docPr id="15"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2309B" id="Forma libre 127" o:spid="_x0000_s1026" style="position:absolute;margin-left:35.85pt;margin-top:774.6pt;width:493.95pt;height:4.2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" o:allowincell="f" path="m,l8461,e" filled="f" strokecolor="#878787" strokeweight="1pt">
              <v:path arrowok="t" o:connecttype="custom" o:connectlocs="0,0;6273165,0" o:connectangles="0,0"/>
              <w10:wrap anchorx="page" anchory="page"/>
            </v:shape>
          </w:pict>
        </mc:Fallback>
      </mc:AlternateContent>
    </w:r>
  </w:p>
  <w:p w14:paraId="483BBAD4" w14:textId="77777777" w:rsidR="004371CB" w:rsidRPr="00582401" w:rsidRDefault="004371CB" w:rsidP="00344283">
    <w:pPr>
      <w:ind w:left="709" w:hanging="3403"/>
      <w:rPr>
        <w:rFonts w:ascii="Arial" w:hAnsi="Arial" w:cs="Arial"/>
        <w:b/>
        <w:color w:val="EE722B"/>
        <w:sz w:val="40"/>
        <w:szCs w:val="62"/>
      </w:rPr>
    </w:pPr>
    <w:r w:rsidRPr="00582401">
      <w:rPr>
        <w:rFonts w:ascii="Arial" w:hAnsi="Arial" w:cs="Arial"/>
        <w:b/>
        <w:bCs/>
        <w:color w:val="50AF3F"/>
        <w:sz w:val="40"/>
        <w:szCs w:val="140"/>
      </w:rPr>
      <w:t>1.</w:t>
    </w:r>
    <w:r w:rsidRPr="00582401">
      <w:rPr>
        <w:rStyle w:val="CaptuloCar"/>
        <w:rFonts w:ascii="Arial" w:hAnsi="Arial" w:cs="Arial"/>
        <w:sz w:val="40"/>
      </w:rPr>
      <w:t xml:space="preserve"> </w:t>
    </w:r>
    <w:r w:rsidRPr="00C3715B">
      <w:rPr>
        <w:rStyle w:val="CaptuloCar"/>
        <w:rFonts w:ascii="Arial" w:hAnsi="Arial" w:cs="Arial"/>
        <w:sz w:val="32"/>
      </w:rPr>
      <w:t>Introducción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10E0F" w14:textId="77777777" w:rsidR="004371CB" w:rsidRDefault="004371CB"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22240" behindDoc="0" locked="0" layoutInCell="1" allowOverlap="1" wp14:anchorId="1F2EAF9D" wp14:editId="5D13E137">
              <wp:simplePos x="0" y="0"/>
              <wp:positionH relativeFrom="margin">
                <wp:posOffset>4411345</wp:posOffset>
              </wp:positionH>
              <wp:positionV relativeFrom="page">
                <wp:posOffset>9568342</wp:posOffset>
              </wp:positionV>
              <wp:extent cx="627321" cy="595423"/>
              <wp:effectExtent l="0" t="0" r="1905" b="0"/>
              <wp:wrapNone/>
              <wp:docPr id="162" name="Elips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79B49002"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14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2EAF9D" id="Elipse 162" o:spid="_x0000_s1137" style="position:absolute;left:0;text-align:left;margin-left:347.35pt;margin-top:753.4pt;width:49.4pt;height:46.9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hZs9/wkC&#10;AADyAwAADgAAAAAAAAAAAAAAAAAuAgAAZHJzL2Uyb0RvYy54bWxQSwECLQAUAAYACAAAACEAgMm4&#10;kuMAAAANAQAADwAAAAAAAAAAAAAAAABjBAAAZHJzL2Rvd25yZXYueG1sUEsFBgAAAAAEAAQA8wAA&#10;AHMFAAAAAA==&#10;" fillcolor="#50af3f" stroked="f">
              <v:textbox>
                <w:txbxContent>
                  <w:p w14:paraId="79B49002"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14</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23264" behindDoc="1" locked="0" layoutInCell="0" allowOverlap="1" wp14:anchorId="5EB3EA3F" wp14:editId="372E68F9">
              <wp:simplePos x="0" y="0"/>
              <wp:positionH relativeFrom="page">
                <wp:posOffset>455295</wp:posOffset>
              </wp:positionH>
              <wp:positionV relativeFrom="page">
                <wp:posOffset>9837420</wp:posOffset>
              </wp:positionV>
              <wp:extent cx="6273165" cy="53340"/>
              <wp:effectExtent l="0" t="0" r="13335" b="0"/>
              <wp:wrapNone/>
              <wp:docPr id="163"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8426D" id="Forma libre 127" o:spid="_x0000_s1026" style="position:absolute;margin-left:35.85pt;margin-top:774.6pt;width:493.95pt;height:4.2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" o:allowincell="f" path="m,l8461,e" filled="f" strokecolor="#878787" strokeweight="1pt">
              <v:path arrowok="t" o:connecttype="custom" o:connectlocs="0,0;6273165,0" o:connectangles="0,0"/>
              <w10:wrap anchorx="page" anchory="page"/>
            </v:shape>
          </w:pict>
        </mc:Fallback>
      </mc:AlternateContent>
    </w:r>
  </w:p>
  <w:p w14:paraId="05052374" w14:textId="77777777" w:rsidR="004371CB" w:rsidRPr="00582401" w:rsidRDefault="004371CB" w:rsidP="00344283">
    <w:pPr>
      <w:ind w:left="709" w:hanging="3403"/>
      <w:rPr>
        <w:rFonts w:ascii="Arial" w:hAnsi="Arial" w:cs="Arial"/>
        <w:b/>
        <w:color w:val="EE722B"/>
        <w:sz w:val="40"/>
        <w:szCs w:val="62"/>
      </w:rPr>
    </w:pPr>
    <w:r>
      <w:rPr>
        <w:rFonts w:ascii="Arial" w:hAnsi="Arial" w:cs="Arial"/>
        <w:b/>
        <w:bCs/>
        <w:color w:val="50AF3F"/>
        <w:sz w:val="40"/>
        <w:szCs w:val="140"/>
      </w:rPr>
      <w:t>2</w:t>
    </w:r>
    <w:r w:rsidRPr="00582401">
      <w:rPr>
        <w:rFonts w:ascii="Arial" w:hAnsi="Arial" w:cs="Arial"/>
        <w:b/>
        <w:bCs/>
        <w:color w:val="50AF3F"/>
        <w:sz w:val="40"/>
        <w:szCs w:val="140"/>
      </w:rPr>
      <w:t>.</w:t>
    </w:r>
    <w:r w:rsidRPr="00582401">
      <w:rPr>
        <w:rStyle w:val="CaptuloCar"/>
        <w:rFonts w:ascii="Arial" w:hAnsi="Arial" w:cs="Arial"/>
        <w:sz w:val="40"/>
      </w:rPr>
      <w:t xml:space="preserve"> </w:t>
    </w:r>
    <w:r>
      <w:rPr>
        <w:rStyle w:val="CaptuloCar"/>
        <w:rFonts w:ascii="Arial" w:hAnsi="Arial" w:cs="Arial"/>
        <w:sz w:val="32"/>
      </w:rPr>
      <w:t>Descripción del proyecto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1C3D0" w14:textId="77777777" w:rsidR="004371CB" w:rsidRDefault="004371CB"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7600" behindDoc="0" locked="0" layoutInCell="1" allowOverlap="1" wp14:anchorId="1F0914D2" wp14:editId="3A708C03">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015F46D"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15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0914D2" id="Elipse 126" o:spid="_x0000_s1140" style="position:absolute;left:0;text-align:left;margin-left:347.35pt;margin-top:753.4pt;width:49.4pt;height:46.9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sa4qaAkC&#10;AADyAwAADgAAAAAAAAAAAAAAAAAuAgAAZHJzL2Uyb0RvYy54bWxQSwECLQAUAAYACAAAACEAgMm4&#10;kuMAAAANAQAADwAAAAAAAAAAAAAAAABjBAAAZHJzL2Rvd25yZXYueG1sUEsFBgAAAAAEAAQA8wAA&#10;AHMFAAAAAA==&#10;" fillcolor="#50af3f" stroked="f">
              <v:textbox>
                <w:txbxContent>
                  <w:p w14:paraId="5015F46D"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15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38624" behindDoc="1" locked="0" layoutInCell="0" allowOverlap="1" wp14:anchorId="0AB8331F" wp14:editId="578DF28B">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789FB" id="Forma libre 127" o:spid="_x0000_s1026" style="position:absolute;margin-left:35.85pt;margin-top:774.6pt;width:493.95pt;height:4.2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" o:allowincell="f" path="m,l8461,e" filled="f" strokecolor="#878787" strokeweight="1pt">
              <v:path arrowok="t" o:connecttype="custom" o:connectlocs="0,0;6273165,0" o:connectangles="0,0"/>
              <w10:wrap anchorx="page" anchory="page"/>
            </v:shape>
          </w:pict>
        </mc:Fallback>
      </mc:AlternateContent>
    </w:r>
  </w:p>
  <w:p w14:paraId="1111C94C" w14:textId="77777777" w:rsidR="004371CB" w:rsidRPr="00472F86" w:rsidRDefault="004371CB" w:rsidP="00344283">
    <w:pPr>
      <w:ind w:left="709" w:hanging="3403"/>
      <w:rPr>
        <w:rFonts w:ascii="Arial" w:hAnsi="Arial" w:cs="Arial"/>
        <w:b/>
        <w:color w:val="ED7D31"/>
        <w:sz w:val="40"/>
        <w:szCs w:val="62"/>
      </w:rPr>
    </w:pPr>
    <w:r>
      <w:rPr>
        <w:rFonts w:ascii="Arial" w:hAnsi="Arial" w:cs="Arial"/>
        <w:b/>
        <w:bCs/>
        <w:color w:val="50AF3F"/>
        <w:sz w:val="40"/>
        <w:szCs w:val="140"/>
      </w:rPr>
      <w:t>3</w:t>
    </w:r>
    <w:r w:rsidRPr="00582401">
      <w:rPr>
        <w:rFonts w:ascii="Arial" w:hAnsi="Arial" w:cs="Arial"/>
        <w:b/>
        <w:bCs/>
        <w:color w:val="50AF3F"/>
        <w:sz w:val="40"/>
        <w:szCs w:val="140"/>
      </w:rPr>
      <w:t>.</w:t>
    </w:r>
    <w:r w:rsidRPr="00582401">
      <w:rPr>
        <w:rStyle w:val="CaptuloCar"/>
        <w:rFonts w:ascii="Arial" w:hAnsi="Arial" w:cs="Arial"/>
        <w:sz w:val="40"/>
      </w:rPr>
      <w:t xml:space="preserve"> </w:t>
    </w:r>
    <w:r>
      <w:rPr>
        <w:rStyle w:val="CaptuloCar"/>
        <w:rFonts w:ascii="Arial" w:hAnsi="Arial" w:cs="Arial"/>
        <w:sz w:val="32"/>
      </w:rPr>
      <w:t>Estructura y desarrollo de la secuencia didáctica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2AA1" w14:textId="77777777" w:rsidR="004371CB" w:rsidRDefault="004371CB"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8080" behindDoc="0" locked="0" layoutInCell="1" allowOverlap="1" wp14:anchorId="7B9EA6DE" wp14:editId="107493D4">
              <wp:simplePos x="0" y="0"/>
              <wp:positionH relativeFrom="margin">
                <wp:posOffset>4411345</wp:posOffset>
              </wp:positionH>
              <wp:positionV relativeFrom="page">
                <wp:posOffset>9568342</wp:posOffset>
              </wp:positionV>
              <wp:extent cx="627321" cy="595423"/>
              <wp:effectExtent l="0" t="0" r="1905" b="0"/>
              <wp:wrapNone/>
              <wp:docPr id="19"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6E9EC400"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38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9EA6DE" id="_x0000_s1141" style="position:absolute;left:0;text-align:left;margin-left:347.35pt;margin-top:753.4pt;width:49.4pt;height:46.9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Eds6akK&#10;AgAA8gMAAA4AAAAAAAAAAAAAAAAALgIAAGRycy9lMm9Eb2MueG1sUEsBAi0AFAAGAAgAAAAhAIDJ&#10;uJLjAAAADQEAAA8AAAAAAAAAAAAAAAAAZAQAAGRycy9kb3ducmV2LnhtbFBLBQYAAAAABAAEAPMA&#10;AAB0BQAAAAA=&#10;" fillcolor="#50af3f" stroked="f">
              <v:textbox>
                <w:txbxContent>
                  <w:p w14:paraId="6E9EC400"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38</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59104" behindDoc="1" locked="0" layoutInCell="0" allowOverlap="1" wp14:anchorId="6357E52F" wp14:editId="3E002C9E">
              <wp:simplePos x="0" y="0"/>
              <wp:positionH relativeFrom="page">
                <wp:posOffset>455295</wp:posOffset>
              </wp:positionH>
              <wp:positionV relativeFrom="page">
                <wp:posOffset>9837420</wp:posOffset>
              </wp:positionV>
              <wp:extent cx="6273165" cy="53340"/>
              <wp:effectExtent l="0" t="0" r="13335" b="0"/>
              <wp:wrapNone/>
              <wp:docPr id="20"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CA50" id="Forma libre 127" o:spid="_x0000_s1026" style="position:absolute;margin-left:35.85pt;margin-top:774.6pt;width:493.95pt;height:4.2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" o:allowincell="f" path="m,l8461,e" filled="f" strokecolor="#878787" strokeweight="1pt">
              <v:path arrowok="t" o:connecttype="custom" o:connectlocs="0,0;6273165,0" o:connectangles="0,0"/>
              <w10:wrap anchorx="page" anchory="page"/>
            </v:shape>
          </w:pict>
        </mc:Fallback>
      </mc:AlternateContent>
    </w:r>
  </w:p>
  <w:p w14:paraId="53981E0E" w14:textId="77777777" w:rsidR="004371CB" w:rsidRPr="00472F86" w:rsidRDefault="004371CB" w:rsidP="00344283">
    <w:pPr>
      <w:ind w:left="709" w:hanging="3403"/>
      <w:rPr>
        <w:rFonts w:ascii="Arial" w:hAnsi="Arial" w:cs="Arial"/>
        <w:b/>
        <w:color w:val="ED7D31"/>
        <w:sz w:val="40"/>
        <w:szCs w:val="62"/>
      </w:rPr>
    </w:pPr>
    <w:r>
      <w:rPr>
        <w:rFonts w:ascii="Arial" w:hAnsi="Arial" w:cs="Arial"/>
        <w:b/>
        <w:bCs/>
        <w:color w:val="50AF3F"/>
        <w:sz w:val="40"/>
        <w:szCs w:val="140"/>
      </w:rPr>
      <w:t>4</w:t>
    </w:r>
    <w:r w:rsidRPr="00582401">
      <w:rPr>
        <w:rFonts w:ascii="Arial" w:hAnsi="Arial" w:cs="Arial"/>
        <w:b/>
        <w:bCs/>
        <w:color w:val="50AF3F"/>
        <w:sz w:val="40"/>
        <w:szCs w:val="140"/>
      </w:rPr>
      <w:t>.</w:t>
    </w:r>
    <w:r w:rsidRPr="00582401">
      <w:rPr>
        <w:rStyle w:val="CaptuloCar"/>
        <w:rFonts w:ascii="Arial" w:hAnsi="Arial" w:cs="Arial"/>
        <w:sz w:val="40"/>
      </w:rPr>
      <w:t xml:space="preserve"> </w:t>
    </w:r>
    <w:r>
      <w:rPr>
        <w:rStyle w:val="CaptuloCar"/>
        <w:rFonts w:ascii="Arial" w:hAnsi="Arial" w:cs="Arial"/>
        <w:sz w:val="32"/>
      </w:rPr>
      <w:t>Lecturas de ampliación recomendadas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2D2FF" w14:textId="77777777" w:rsidR="004371CB" w:rsidRDefault="004371CB"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5008" behindDoc="0" locked="0" layoutInCell="1" allowOverlap="1" wp14:anchorId="27BC7C7F" wp14:editId="0500D87A">
              <wp:simplePos x="0" y="0"/>
              <wp:positionH relativeFrom="margin">
                <wp:posOffset>4411345</wp:posOffset>
              </wp:positionH>
              <wp:positionV relativeFrom="page">
                <wp:posOffset>9568342</wp:posOffset>
              </wp:positionV>
              <wp:extent cx="627321" cy="595423"/>
              <wp:effectExtent l="0" t="0" r="1905" b="0"/>
              <wp:wrapNone/>
              <wp:docPr id="17"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7E4DAC3"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39</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BC7C7F" id="Elipse 148" o:spid="_x0000_s1142" style="position:absolute;left:0;text-align:left;margin-left:347.35pt;margin-top:753.4pt;width:49.4pt;height:46.9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HD/4woK&#10;AgAA8gMAAA4AAAAAAAAAAAAAAAAALgIAAGRycy9lMm9Eb2MueG1sUEsBAi0AFAAGAAgAAAAhAIDJ&#10;uJLjAAAADQEAAA8AAAAAAAAAAAAAAAAAZAQAAGRycy9kb3ducmV2LnhtbFBLBQYAAAAABAAEAPMA&#10;AAB0BQAAAAA=&#10;" fillcolor="#50af3f" stroked="f">
              <v:textbox>
                <w:txbxContent>
                  <w:p w14:paraId="27E4DAC3" w14:textId="77777777" w:rsidR="004371CB" w:rsidRPr="007F52A2" w:rsidRDefault="004371CB"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696CCF">
                      <w:rPr>
                        <w:rFonts w:ascii="Consolas" w:hAnsi="Consolas"/>
                        <w:b/>
                        <w:bCs/>
                        <w:noProof/>
                        <w:color w:val="FFFFFF"/>
                        <w:sz w:val="32"/>
                        <w:szCs w:val="32"/>
                      </w:rPr>
                      <w:t>39</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56032" behindDoc="1" locked="0" layoutInCell="0" allowOverlap="1" wp14:anchorId="0C7D669D" wp14:editId="41D6418B">
              <wp:simplePos x="0" y="0"/>
              <wp:positionH relativeFrom="page">
                <wp:posOffset>455295</wp:posOffset>
              </wp:positionH>
              <wp:positionV relativeFrom="page">
                <wp:posOffset>9837420</wp:posOffset>
              </wp:positionV>
              <wp:extent cx="6273165" cy="53340"/>
              <wp:effectExtent l="0" t="0" r="13335" b="0"/>
              <wp:wrapNone/>
              <wp:docPr id="18"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1D01" id="Forma libre 127" o:spid="_x0000_s1026" style="position:absolute;margin-left:35.85pt;margin-top:774.6pt;width:493.95pt;height:4.2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" o:allowincell="f" path="m,l8461,e" filled="f" strokecolor="#878787" strokeweight="1pt">
              <v:path arrowok="t" o:connecttype="custom" o:connectlocs="0,0;6273165,0" o:connectangles="0,0"/>
              <w10:wrap anchorx="page" anchory="page"/>
            </v:shape>
          </w:pict>
        </mc:Fallback>
      </mc:AlternateContent>
    </w:r>
  </w:p>
  <w:p w14:paraId="5C157752" w14:textId="77777777" w:rsidR="004371CB" w:rsidRPr="00582401" w:rsidRDefault="004371CB" w:rsidP="00344283">
    <w:pPr>
      <w:ind w:left="709" w:hanging="3403"/>
      <w:rPr>
        <w:rFonts w:ascii="Arial" w:hAnsi="Arial" w:cs="Arial"/>
        <w:b/>
        <w:color w:val="EE722B"/>
        <w:sz w:val="40"/>
        <w:szCs w:val="62"/>
      </w:rPr>
    </w:pPr>
    <w:r>
      <w:rPr>
        <w:rFonts w:ascii="Arial" w:hAnsi="Arial" w:cs="Arial"/>
        <w:b/>
        <w:bCs/>
        <w:color w:val="50AF3F"/>
        <w:sz w:val="40"/>
        <w:szCs w:val="140"/>
      </w:rPr>
      <w:t>5</w:t>
    </w:r>
    <w:r w:rsidRPr="00582401">
      <w:rPr>
        <w:rFonts w:ascii="Arial" w:hAnsi="Arial" w:cs="Arial"/>
        <w:b/>
        <w:bCs/>
        <w:color w:val="50AF3F"/>
        <w:sz w:val="40"/>
        <w:szCs w:val="140"/>
      </w:rPr>
      <w:t>.</w:t>
    </w:r>
    <w:r>
      <w:rPr>
        <w:rFonts w:ascii="Arial" w:hAnsi="Arial" w:cs="Arial"/>
        <w:b/>
        <w:bCs/>
        <w:color w:val="50AF3F"/>
        <w:sz w:val="40"/>
        <w:szCs w:val="140"/>
      </w:rPr>
      <w:t xml:space="preserve"> </w:t>
    </w:r>
    <w:r>
      <w:rPr>
        <w:rStyle w:val="CaptuloCar"/>
        <w:rFonts w:ascii="Arial" w:hAnsi="Arial" w:cs="Arial"/>
        <w:sz w:val="32"/>
      </w:rPr>
      <w:t>Presentación de autoría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F71B2" w14:textId="77777777" w:rsidR="00C824C1" w:rsidRDefault="00C824C1" w:rsidP="00C27670">
      <w:pPr>
        <w:spacing w:after="0" w:line="240" w:lineRule="auto"/>
      </w:pPr>
      <w:r>
        <w:separator/>
      </w:r>
    </w:p>
  </w:footnote>
  <w:footnote w:type="continuationSeparator" w:id="0">
    <w:p w14:paraId="58691C7B" w14:textId="77777777" w:rsidR="00C824C1" w:rsidRDefault="00C824C1"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4C4A3" w14:textId="77777777" w:rsidR="004371CB" w:rsidRDefault="004371CB">
    <w:pPr>
      <w:pStyle w:val="Encabezado"/>
    </w:pPr>
    <w:r>
      <w:rPr>
        <w:noProof/>
        <w:lang w:eastAsia="es-ES"/>
      </w:rPr>
      <mc:AlternateContent>
        <mc:Choice Requires="wps">
          <w:drawing>
            <wp:anchor distT="0" distB="0" distL="114300" distR="114300" simplePos="0" relativeHeight="251744768" behindDoc="1" locked="0" layoutInCell="0" allowOverlap="1" wp14:anchorId="282F4ECF" wp14:editId="39EF3351">
              <wp:simplePos x="0" y="0"/>
              <wp:positionH relativeFrom="page">
                <wp:posOffset>3704590</wp:posOffset>
              </wp:positionH>
              <wp:positionV relativeFrom="page">
                <wp:posOffset>409575</wp:posOffset>
              </wp:positionV>
              <wp:extent cx="3476625" cy="238125"/>
              <wp:effectExtent l="0" t="0" r="9525" b="9525"/>
              <wp:wrapNone/>
              <wp:docPr id="13"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FAF27" w14:textId="77777777" w:rsidR="004371CB" w:rsidRPr="001E5945" w:rsidRDefault="004371CB" w:rsidP="00A20EBD">
                          <w:pPr>
                            <w:widowControl w:val="0"/>
                            <w:autoSpaceDE w:val="0"/>
                            <w:autoSpaceDN w:val="0"/>
                            <w:adjustRightInd w:val="0"/>
                            <w:spacing w:after="0" w:line="369" w:lineRule="exact"/>
                            <w:ind w:left="20" w:right="-70"/>
                            <w:rPr>
                              <w:rFonts w:ascii="Arial" w:hAnsi="Arial" w:cs="Arial"/>
                              <w:b/>
                              <w:bCs/>
                              <w:color w:val="878787"/>
                              <w:position w:val="1"/>
                              <w:sz w:val="33"/>
                              <w:szCs w:val="33"/>
                            </w:rPr>
                          </w:pPr>
                          <w:r>
                            <w:rPr>
                              <w:rFonts w:ascii="Arial" w:hAnsi="Arial" w:cs="Arial"/>
                              <w:b/>
                              <w:bCs/>
                              <w:color w:val="878787"/>
                              <w:position w:val="1"/>
                              <w:sz w:val="33"/>
                              <w:szCs w:val="33"/>
                            </w:rPr>
                            <w:tab/>
                            <w:t xml:space="preserve">    Huerto escolar para 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F4ECF" id="_x0000_t202" coordsize="21600,21600" o:spt="202" path="m,l,21600r21600,l21600,xe">
              <v:stroke joinstyle="miter"/>
              <v:path gradientshapeok="t" o:connecttype="rect"/>
            </v:shapetype>
            <v:shape id="Cuadro de texto 122" o:spid="_x0000_s1098" type="#_x0000_t202" style="position:absolute;margin-left:291.7pt;margin-top:32.25pt;width:273.75pt;height:18.7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" o:allowincell="f" filled="f" stroked="f">
              <v:textbox inset="0,0,0,0">
                <w:txbxContent>
                  <w:p w14:paraId="0D7FAF27" w14:textId="77777777" w:rsidR="004371CB" w:rsidRPr="001E5945" w:rsidRDefault="004371CB" w:rsidP="00A20EBD">
                    <w:pPr>
                      <w:widowControl w:val="0"/>
                      <w:autoSpaceDE w:val="0"/>
                      <w:autoSpaceDN w:val="0"/>
                      <w:adjustRightInd w:val="0"/>
                      <w:spacing w:after="0" w:line="369" w:lineRule="exact"/>
                      <w:ind w:left="20" w:right="-70"/>
                      <w:rPr>
                        <w:rFonts w:ascii="Arial" w:hAnsi="Arial" w:cs="Arial"/>
                        <w:b/>
                        <w:bCs/>
                        <w:color w:val="878787"/>
                        <w:position w:val="1"/>
                        <w:sz w:val="33"/>
                        <w:szCs w:val="33"/>
                      </w:rPr>
                    </w:pPr>
                    <w:r>
                      <w:rPr>
                        <w:rFonts w:ascii="Arial" w:hAnsi="Arial" w:cs="Arial"/>
                        <w:b/>
                        <w:bCs/>
                        <w:color w:val="878787"/>
                        <w:position w:val="1"/>
                        <w:sz w:val="33"/>
                        <w:szCs w:val="33"/>
                      </w:rPr>
                      <w:tab/>
                      <w:t xml:space="preserve">    Huerto escolar para infantil</w:t>
                    </w:r>
                  </w:p>
                </w:txbxContent>
              </v:textbox>
              <w10:wrap anchorx="page" anchory="page"/>
            </v:shape>
          </w:pict>
        </mc:Fallback>
      </mc:AlternateContent>
    </w:r>
    <w:r>
      <w:rPr>
        <w:noProof/>
        <w:lang w:eastAsia="es-ES"/>
      </w:rPr>
      <w:drawing>
        <wp:anchor distT="0" distB="0" distL="114300" distR="114300" simplePos="0" relativeHeight="251725312" behindDoc="0" locked="0" layoutInCell="1" allowOverlap="1" wp14:anchorId="28907548" wp14:editId="48F0103D">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34"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55680" behindDoc="1" locked="0" layoutInCell="0" allowOverlap="1" wp14:anchorId="3CABE022" wp14:editId="28C24860">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5BE4" w14:textId="77777777" w:rsidR="004371CB" w:rsidRDefault="004371CB"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E022" id="Cuadro de texto 123" o:spid="_x0000_s1099"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" o:allowincell="f" filled="f" stroked="f">
              <v:textbox inset="0,0,0,0">
                <w:txbxContent>
                  <w:p w14:paraId="21DA5BE4" w14:textId="77777777" w:rsidR="004371CB" w:rsidRDefault="004371CB"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3632" behindDoc="1" locked="0" layoutInCell="0" allowOverlap="1" wp14:anchorId="405F646A" wp14:editId="269C12AC">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E4C30"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" o:allowincell="f" filled="f" strokecolor="#878787" strokeweight=".744mm">
              <v:path arrowok="t" o:connecttype="custom" o:connectlocs="0,0;5974080,0" o:connectangles="0,0"/>
              <w10:wrap anchorx="page" anchory="page"/>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F540" w14:textId="77777777" w:rsidR="004371CB" w:rsidRDefault="00B87D2F">
    <w:pPr>
      <w:pStyle w:val="Encabezado"/>
    </w:pPr>
    <w:r>
      <w:rPr>
        <w:noProof/>
        <w:lang w:eastAsia="es-ES"/>
      </w:rPr>
      <mc:AlternateContent>
        <mc:Choice Requires="wps">
          <w:drawing>
            <wp:anchor distT="0" distB="0" distL="114300" distR="114300" simplePos="0" relativeHeight="251761152" behindDoc="1" locked="0" layoutInCell="0" allowOverlap="1" wp14:anchorId="0A7DFC7D" wp14:editId="1E4C0DB2">
              <wp:simplePos x="0" y="0"/>
              <wp:positionH relativeFrom="page">
                <wp:posOffset>3715385</wp:posOffset>
              </wp:positionH>
              <wp:positionV relativeFrom="page">
                <wp:posOffset>554355</wp:posOffset>
              </wp:positionV>
              <wp:extent cx="3476625" cy="238125"/>
              <wp:effectExtent l="0" t="0" r="9525" b="9525"/>
              <wp:wrapNone/>
              <wp:docPr id="11"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F3DEF" w14:textId="77777777" w:rsidR="00B87D2F" w:rsidRPr="001E5945" w:rsidRDefault="00B87D2F" w:rsidP="00B87D2F">
                          <w:pPr>
                            <w:widowControl w:val="0"/>
                            <w:autoSpaceDE w:val="0"/>
                            <w:autoSpaceDN w:val="0"/>
                            <w:adjustRightInd w:val="0"/>
                            <w:spacing w:after="0" w:line="369" w:lineRule="exact"/>
                            <w:ind w:left="20" w:right="-70"/>
                            <w:rPr>
                              <w:rFonts w:ascii="Arial" w:hAnsi="Arial" w:cs="Arial"/>
                              <w:b/>
                              <w:bCs/>
                              <w:color w:val="878787"/>
                              <w:position w:val="1"/>
                              <w:sz w:val="33"/>
                              <w:szCs w:val="33"/>
                            </w:rPr>
                          </w:pPr>
                          <w:r>
                            <w:rPr>
                              <w:rFonts w:ascii="Arial" w:hAnsi="Arial" w:cs="Arial"/>
                              <w:b/>
                              <w:bCs/>
                              <w:color w:val="878787"/>
                              <w:position w:val="1"/>
                              <w:sz w:val="33"/>
                              <w:szCs w:val="33"/>
                            </w:rPr>
                            <w:tab/>
                            <w:t xml:space="preserve">    Huerto escolar para 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DFC7D" id="_x0000_t202" coordsize="21600,21600" o:spt="202" path="m,l,21600r21600,l21600,xe">
              <v:stroke joinstyle="miter"/>
              <v:path gradientshapeok="t" o:connecttype="rect"/>
            </v:shapetype>
            <v:shape id="_x0000_s1138" type="#_x0000_t202" style="position:absolute;margin-left:292.55pt;margin-top:43.65pt;width:273.75pt;height:18.7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" o:allowincell="f" filled="f" stroked="f">
              <v:textbox inset="0,0,0,0">
                <w:txbxContent>
                  <w:p w14:paraId="337F3DEF" w14:textId="77777777" w:rsidR="00B87D2F" w:rsidRPr="001E5945" w:rsidRDefault="00B87D2F" w:rsidP="00B87D2F">
                    <w:pPr>
                      <w:widowControl w:val="0"/>
                      <w:autoSpaceDE w:val="0"/>
                      <w:autoSpaceDN w:val="0"/>
                      <w:adjustRightInd w:val="0"/>
                      <w:spacing w:after="0" w:line="369" w:lineRule="exact"/>
                      <w:ind w:left="20" w:right="-70"/>
                      <w:rPr>
                        <w:rFonts w:ascii="Arial" w:hAnsi="Arial" w:cs="Arial"/>
                        <w:b/>
                        <w:bCs/>
                        <w:color w:val="878787"/>
                        <w:position w:val="1"/>
                        <w:sz w:val="33"/>
                        <w:szCs w:val="33"/>
                      </w:rPr>
                    </w:pPr>
                    <w:r>
                      <w:rPr>
                        <w:rFonts w:ascii="Arial" w:hAnsi="Arial" w:cs="Arial"/>
                        <w:b/>
                        <w:bCs/>
                        <w:color w:val="878787"/>
                        <w:position w:val="1"/>
                        <w:sz w:val="33"/>
                        <w:szCs w:val="33"/>
                      </w:rPr>
                      <w:tab/>
                      <w:t xml:space="preserve">    Huerto escolar para infantil</w:t>
                    </w:r>
                  </w:p>
                </w:txbxContent>
              </v:textbox>
              <w10:wrap anchorx="page" anchory="page"/>
            </v:shape>
          </w:pict>
        </mc:Fallback>
      </mc:AlternateContent>
    </w:r>
    <w:r w:rsidR="004371CB">
      <w:rPr>
        <w:noProof/>
        <w:lang w:eastAsia="es-ES"/>
      </w:rPr>
      <w:drawing>
        <wp:anchor distT="0" distB="0" distL="114300" distR="114300" simplePos="0" relativeHeight="251742720" behindDoc="0" locked="0" layoutInCell="1" allowOverlap="1" wp14:anchorId="66B627AD" wp14:editId="751CF2A8">
          <wp:simplePos x="0" y="0"/>
          <wp:positionH relativeFrom="column">
            <wp:posOffset>-988695</wp:posOffset>
          </wp:positionH>
          <wp:positionV relativeFrom="paragraph">
            <wp:posOffset>-2540</wp:posOffset>
          </wp:positionV>
          <wp:extent cx="1743710" cy="393700"/>
          <wp:effectExtent l="0" t="0" r="8890" b="6350"/>
          <wp:wrapSquare wrapText="bothSides"/>
          <wp:docPr id="36" name="Imagen 36"/>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004371CB" w:rsidRPr="00077362">
      <w:rPr>
        <w:noProof/>
        <w:lang w:eastAsia="es-ES"/>
      </w:rPr>
      <mc:AlternateContent>
        <mc:Choice Requires="wps">
          <w:drawing>
            <wp:anchor distT="0" distB="0" distL="114300" distR="114300" simplePos="0" relativeHeight="251741696" behindDoc="1" locked="0" layoutInCell="0" allowOverlap="1" wp14:anchorId="72961CED" wp14:editId="03E0A0B8">
              <wp:simplePos x="0" y="0"/>
              <wp:positionH relativeFrom="page">
                <wp:posOffset>1207770</wp:posOffset>
              </wp:positionH>
              <wp:positionV relativeFrom="page">
                <wp:posOffset>480060</wp:posOffset>
              </wp:positionV>
              <wp:extent cx="1727200" cy="371475"/>
              <wp:effectExtent l="0" t="0" r="6350" b="9525"/>
              <wp:wrapNone/>
              <wp:docPr id="31"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F0414" w14:textId="77777777" w:rsidR="004371CB" w:rsidRDefault="004371CB" w:rsidP="004371CB">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61CED" id="_x0000_s1139" type="#_x0000_t202" style="position:absolute;margin-left:95.1pt;margin-top:37.8pt;width:136pt;height:29.2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" o:allowincell="f" filled="f" stroked="f">
              <v:textbox inset="0,0,0,0">
                <w:txbxContent>
                  <w:p w14:paraId="183F0414" w14:textId="77777777" w:rsidR="004371CB" w:rsidRDefault="004371CB" w:rsidP="004371CB">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004371CB" w:rsidRPr="00077362">
      <w:rPr>
        <w:noProof/>
        <w:lang w:eastAsia="es-ES"/>
      </w:rPr>
      <mc:AlternateContent>
        <mc:Choice Requires="wps">
          <w:drawing>
            <wp:anchor distT="0" distB="0" distL="114300" distR="114300" simplePos="0" relativeHeight="251739648" behindDoc="1" locked="0" layoutInCell="0" allowOverlap="1" wp14:anchorId="5B82669E" wp14:editId="34A7A8F2">
              <wp:simplePos x="0" y="0"/>
              <wp:positionH relativeFrom="page">
                <wp:posOffset>1219835</wp:posOffset>
              </wp:positionH>
              <wp:positionV relativeFrom="page">
                <wp:posOffset>1035050</wp:posOffset>
              </wp:positionV>
              <wp:extent cx="5974715" cy="12700"/>
              <wp:effectExtent l="0" t="0" r="0" b="0"/>
              <wp:wrapNone/>
              <wp:docPr id="480"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1FFFD9" id="Forma libre 121"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6A6F"/>
    <w:multiLevelType w:val="multilevel"/>
    <w:tmpl w:val="D2A0FC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77D6C8F"/>
    <w:multiLevelType w:val="hybridMultilevel"/>
    <w:tmpl w:val="83CEEF2E"/>
    <w:lvl w:ilvl="0" w:tplc="4C2A445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DF22DD"/>
    <w:multiLevelType w:val="multilevel"/>
    <w:tmpl w:val="45A2B894"/>
    <w:lvl w:ilvl="0">
      <w:start w:val="11"/>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A836C90"/>
    <w:multiLevelType w:val="hybridMultilevel"/>
    <w:tmpl w:val="1F567176"/>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BD02B5"/>
    <w:multiLevelType w:val="hybridMultilevel"/>
    <w:tmpl w:val="AD426C00"/>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BA6A13"/>
    <w:multiLevelType w:val="hybridMultilevel"/>
    <w:tmpl w:val="B4C22D58"/>
    <w:lvl w:ilvl="0" w:tplc="FE328F22">
      <w:numFmt w:val="decimal"/>
      <w:lvlText w:val="%1."/>
      <w:lvlJc w:val="left"/>
      <w:pPr>
        <w:ind w:left="-2244" w:hanging="450"/>
      </w:pPr>
      <w:rPr>
        <w:rFonts w:hint="default"/>
        <w:color w:val="50AF3F"/>
        <w:sz w:val="40"/>
      </w:rPr>
    </w:lvl>
    <w:lvl w:ilvl="1" w:tplc="0C0A0019" w:tentative="1">
      <w:start w:val="1"/>
      <w:numFmt w:val="lowerLetter"/>
      <w:lvlText w:val="%2."/>
      <w:lvlJc w:val="left"/>
      <w:pPr>
        <w:ind w:left="-1614" w:hanging="360"/>
      </w:pPr>
    </w:lvl>
    <w:lvl w:ilvl="2" w:tplc="0C0A001B" w:tentative="1">
      <w:start w:val="1"/>
      <w:numFmt w:val="lowerRoman"/>
      <w:lvlText w:val="%3."/>
      <w:lvlJc w:val="right"/>
      <w:pPr>
        <w:ind w:left="-894" w:hanging="180"/>
      </w:pPr>
    </w:lvl>
    <w:lvl w:ilvl="3" w:tplc="0C0A000F" w:tentative="1">
      <w:start w:val="1"/>
      <w:numFmt w:val="decimal"/>
      <w:lvlText w:val="%4."/>
      <w:lvlJc w:val="left"/>
      <w:pPr>
        <w:ind w:left="-174" w:hanging="360"/>
      </w:pPr>
    </w:lvl>
    <w:lvl w:ilvl="4" w:tplc="0C0A0019" w:tentative="1">
      <w:start w:val="1"/>
      <w:numFmt w:val="lowerLetter"/>
      <w:lvlText w:val="%5."/>
      <w:lvlJc w:val="left"/>
      <w:pPr>
        <w:ind w:left="546" w:hanging="360"/>
      </w:pPr>
    </w:lvl>
    <w:lvl w:ilvl="5" w:tplc="0C0A001B" w:tentative="1">
      <w:start w:val="1"/>
      <w:numFmt w:val="lowerRoman"/>
      <w:lvlText w:val="%6."/>
      <w:lvlJc w:val="right"/>
      <w:pPr>
        <w:ind w:left="1266" w:hanging="180"/>
      </w:pPr>
    </w:lvl>
    <w:lvl w:ilvl="6" w:tplc="0C0A000F" w:tentative="1">
      <w:start w:val="1"/>
      <w:numFmt w:val="decimal"/>
      <w:lvlText w:val="%7."/>
      <w:lvlJc w:val="left"/>
      <w:pPr>
        <w:ind w:left="1986" w:hanging="360"/>
      </w:pPr>
    </w:lvl>
    <w:lvl w:ilvl="7" w:tplc="0C0A0019" w:tentative="1">
      <w:start w:val="1"/>
      <w:numFmt w:val="lowerLetter"/>
      <w:lvlText w:val="%8."/>
      <w:lvlJc w:val="left"/>
      <w:pPr>
        <w:ind w:left="2706" w:hanging="360"/>
      </w:pPr>
    </w:lvl>
    <w:lvl w:ilvl="8" w:tplc="0C0A001B" w:tentative="1">
      <w:start w:val="1"/>
      <w:numFmt w:val="lowerRoman"/>
      <w:lvlText w:val="%9."/>
      <w:lvlJc w:val="right"/>
      <w:pPr>
        <w:ind w:left="3426" w:hanging="180"/>
      </w:pPr>
    </w:lvl>
  </w:abstractNum>
  <w:abstractNum w:abstractNumId="6" w15:restartNumberingAfterBreak="0">
    <w:nsid w:val="0E9A60A3"/>
    <w:multiLevelType w:val="hybridMultilevel"/>
    <w:tmpl w:val="7A3CDAAE"/>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2F6C2B"/>
    <w:multiLevelType w:val="hybridMultilevel"/>
    <w:tmpl w:val="147C39DC"/>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3230F1"/>
    <w:multiLevelType w:val="hybridMultilevel"/>
    <w:tmpl w:val="FC2CBF22"/>
    <w:lvl w:ilvl="0" w:tplc="CFA6C6C8">
      <w:start w:val="1"/>
      <w:numFmt w:val="bullet"/>
      <w:lvlText w:val=""/>
      <w:lvlJc w:val="left"/>
      <w:pPr>
        <w:ind w:left="360" w:hanging="360"/>
      </w:pPr>
      <w:rPr>
        <w:rFonts w:ascii="Symbol" w:hAnsi="Symbol" w:hint="default"/>
        <w:color w:val="ED7D31"/>
        <w:spacing w:val="-2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2C66ADA"/>
    <w:multiLevelType w:val="hybridMultilevel"/>
    <w:tmpl w:val="E7CE7D1C"/>
    <w:lvl w:ilvl="0" w:tplc="3BEC57BC">
      <w:start w:val="1"/>
      <w:numFmt w:val="bullet"/>
      <w:lvlText w:val=""/>
      <w:lvlJc w:val="left"/>
      <w:pPr>
        <w:ind w:left="2160" w:hanging="360"/>
      </w:pPr>
      <w:rPr>
        <w:rFonts w:ascii="Wingdings" w:hAnsi="Wingdings" w:hint="default"/>
        <w:b w:val="0"/>
        <w:i w:val="0"/>
        <w:color w:val="D9D9D9" w:themeColor="background1" w:themeShade="D9"/>
        <w:u w:color="D9D9D9" w:themeColor="background1" w:themeShade="D9"/>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52C5C1C"/>
    <w:multiLevelType w:val="hybridMultilevel"/>
    <w:tmpl w:val="D9B0F208"/>
    <w:lvl w:ilvl="0" w:tplc="44200AC0">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16C94E88"/>
    <w:multiLevelType w:val="hybridMultilevel"/>
    <w:tmpl w:val="FAA06458"/>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83149E6"/>
    <w:multiLevelType w:val="multilevel"/>
    <w:tmpl w:val="8CC86E44"/>
    <w:lvl w:ilvl="0">
      <w:start w:val="11"/>
      <w:numFmt w:val="bullet"/>
      <w:lvlText w:val="-"/>
      <w:lvlJc w:val="left"/>
      <w:pPr>
        <w:ind w:left="1080" w:hanging="360"/>
      </w:pPr>
      <w:rPr>
        <w:rFonts w:ascii="Cambria" w:hAnsi="Cambria" w:cs="Cambri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 w15:restartNumberingAfterBreak="0">
    <w:nsid w:val="19D5360D"/>
    <w:multiLevelType w:val="multilevel"/>
    <w:tmpl w:val="1E40CC40"/>
    <w:lvl w:ilvl="0">
      <w:start w:val="1"/>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D066A4"/>
    <w:multiLevelType w:val="multilevel"/>
    <w:tmpl w:val="E42292EE"/>
    <w:lvl w:ilvl="0">
      <w:start w:val="11"/>
      <w:numFmt w:val="bullet"/>
      <w:lvlText w:val="-"/>
      <w:lvlJc w:val="left"/>
      <w:pPr>
        <w:ind w:left="1080" w:hanging="360"/>
      </w:pPr>
      <w:rPr>
        <w:rFonts w:ascii="Cambria" w:hAnsi="Cambria" w:cs="Cambri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15:restartNumberingAfterBreak="0">
    <w:nsid w:val="1F595B09"/>
    <w:multiLevelType w:val="hybridMultilevel"/>
    <w:tmpl w:val="48B6C320"/>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296029"/>
    <w:multiLevelType w:val="hybridMultilevel"/>
    <w:tmpl w:val="855A69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3472635"/>
    <w:multiLevelType w:val="hybridMultilevel"/>
    <w:tmpl w:val="F8D21570"/>
    <w:lvl w:ilvl="0" w:tplc="7408C262">
      <w:numFmt w:val="bullet"/>
      <w:lvlText w:val="-"/>
      <w:lvlJc w:val="left"/>
      <w:pPr>
        <w:ind w:left="1788" w:hanging="360"/>
      </w:pPr>
      <w:rPr>
        <w:rFonts w:ascii="Helvetica" w:eastAsiaTheme="minorEastAsia" w:hAnsi="Helvetica" w:cstheme="minorBidi" w:hint="default"/>
        <w:color w:val="3B3835"/>
        <w:sz w:val="21"/>
      </w:rPr>
    </w:lvl>
    <w:lvl w:ilvl="1" w:tplc="0C0A0003" w:tentative="1">
      <w:start w:val="1"/>
      <w:numFmt w:val="bullet"/>
      <w:lvlText w:val="o"/>
      <w:lvlJc w:val="left"/>
      <w:pPr>
        <w:ind w:left="2508" w:hanging="360"/>
      </w:pPr>
      <w:rPr>
        <w:rFonts w:ascii="Courier New" w:hAnsi="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15:restartNumberingAfterBreak="0">
    <w:nsid w:val="280328B5"/>
    <w:multiLevelType w:val="multilevel"/>
    <w:tmpl w:val="DABC1D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2BC01F18"/>
    <w:multiLevelType w:val="hybridMultilevel"/>
    <w:tmpl w:val="1B7CE74C"/>
    <w:lvl w:ilvl="0" w:tplc="E8163E90">
      <w:start w:val="11"/>
      <w:numFmt w:val="bullet"/>
      <w:lvlText w:val="-"/>
      <w:lvlJc w:val="left"/>
      <w:pPr>
        <w:ind w:left="1080" w:hanging="360"/>
      </w:pPr>
      <w:rPr>
        <w:rFonts w:ascii="Cambria" w:eastAsiaTheme="minorEastAsia" w:hAnsi="Cambria" w:cstheme="minorBidi"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2D5D0C74"/>
    <w:multiLevelType w:val="hybridMultilevel"/>
    <w:tmpl w:val="A2B2F1C8"/>
    <w:lvl w:ilvl="0" w:tplc="CFA6C6C8">
      <w:start w:val="1"/>
      <w:numFmt w:val="bullet"/>
      <w:lvlText w:val=""/>
      <w:lvlJc w:val="left"/>
      <w:pPr>
        <w:ind w:left="720" w:hanging="360"/>
      </w:pPr>
      <w:rPr>
        <w:rFonts w:ascii="Symbol" w:hAnsi="Symbol" w:hint="default"/>
        <w:color w:val="ED7D31"/>
        <w:spacing w:val="-20"/>
      </w:rPr>
    </w:lvl>
    <w:lvl w:ilvl="1" w:tplc="2C3AFF66">
      <w:numFmt w:val="bullet"/>
      <w:lvlText w:val="–"/>
      <w:lvlJc w:val="left"/>
      <w:pPr>
        <w:ind w:left="1440" w:hanging="360"/>
      </w:pPr>
      <w:rPr>
        <w:rFonts w:ascii="Calibri" w:hAnsi="Calibri" w:hint="default"/>
        <w:b w:val="0"/>
        <w:i w:val="0"/>
        <w:color w:val="D9D9D9" w:themeColor="background1" w:themeShade="D9"/>
        <w:u w:color="D9D9D9" w:themeColor="background1" w:themeShade="D9"/>
      </w:rPr>
    </w:lvl>
    <w:lvl w:ilvl="2" w:tplc="16D40CF0">
      <w:start w:val="1"/>
      <w:numFmt w:val="bullet"/>
      <w:lvlText w:val="→"/>
      <w:lvlJc w:val="left"/>
      <w:pPr>
        <w:ind w:left="2160" w:hanging="360"/>
      </w:pPr>
      <w:rPr>
        <w:rFonts w:ascii="Calibri" w:hAnsi="Calibri" w:hint="default"/>
        <w:color w:val="D9D9D9" w:themeColor="background1" w:themeShade="D9"/>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57F7E4F"/>
    <w:multiLevelType w:val="hybridMultilevel"/>
    <w:tmpl w:val="7B0CFCE2"/>
    <w:lvl w:ilvl="0" w:tplc="7408C262">
      <w:numFmt w:val="bullet"/>
      <w:lvlText w:val="-"/>
      <w:lvlJc w:val="left"/>
      <w:pPr>
        <w:ind w:left="720" w:hanging="360"/>
      </w:pPr>
      <w:rPr>
        <w:rFonts w:ascii="Helvetica" w:eastAsiaTheme="minorEastAsia" w:hAnsi="Helvetica" w:cstheme="minorBidi" w:hint="default"/>
        <w:color w:val="3B3835"/>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37A035FB"/>
    <w:multiLevelType w:val="hybridMultilevel"/>
    <w:tmpl w:val="25186958"/>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005652"/>
    <w:multiLevelType w:val="hybridMultilevel"/>
    <w:tmpl w:val="F54AD7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78D3013"/>
    <w:multiLevelType w:val="multilevel"/>
    <w:tmpl w:val="2B1E82CA"/>
    <w:lvl w:ilvl="0">
      <w:start w:val="11"/>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48E547BC"/>
    <w:multiLevelType w:val="hybridMultilevel"/>
    <w:tmpl w:val="52A05116"/>
    <w:lvl w:ilvl="0" w:tplc="9D2C2AFC">
      <w:start w:val="1"/>
      <w:numFmt w:val="decimal"/>
      <w:lvlText w:val="%1."/>
      <w:lvlJc w:val="left"/>
      <w:pPr>
        <w:ind w:left="1080" w:hanging="360"/>
      </w:pPr>
      <w:rPr>
        <w:rFonts w:hint="default"/>
        <w:b w:val="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49895EFC"/>
    <w:multiLevelType w:val="hybridMultilevel"/>
    <w:tmpl w:val="7304F4A4"/>
    <w:lvl w:ilvl="0" w:tplc="889E904E">
      <w:numFmt w:val="bullet"/>
      <w:lvlText w:val="–"/>
      <w:lvlJc w:val="left"/>
      <w:pPr>
        <w:ind w:left="360" w:hanging="360"/>
      </w:pPr>
      <w:rPr>
        <w:rFonts w:ascii="Calibri" w:hAnsi="Calibri" w:hint="default"/>
        <w:b/>
        <w:i w:val="0"/>
        <w:color w:val="D9D9D9" w:themeColor="background1" w:themeShade="D9"/>
        <w:spacing w:val="-20"/>
        <w:u w:color="084E68"/>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4A6845E7"/>
    <w:multiLevelType w:val="multilevel"/>
    <w:tmpl w:val="F28EC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AEE45AA"/>
    <w:multiLevelType w:val="hybridMultilevel"/>
    <w:tmpl w:val="F39E8096"/>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B4D0CB2"/>
    <w:multiLevelType w:val="multilevel"/>
    <w:tmpl w:val="5A329666"/>
    <w:lvl w:ilvl="0">
      <w:start w:val="11"/>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C1F028B"/>
    <w:multiLevelType w:val="hybridMultilevel"/>
    <w:tmpl w:val="CDA4CA0E"/>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FF53C0E"/>
    <w:multiLevelType w:val="hybridMultilevel"/>
    <w:tmpl w:val="27123828"/>
    <w:lvl w:ilvl="0" w:tplc="CFA6C6C8">
      <w:start w:val="1"/>
      <w:numFmt w:val="bullet"/>
      <w:lvlText w:val=""/>
      <w:lvlJc w:val="left"/>
      <w:pPr>
        <w:ind w:left="720" w:hanging="360"/>
      </w:pPr>
      <w:rPr>
        <w:rFonts w:ascii="Symbol" w:hAnsi="Symbol" w:hint="default"/>
        <w:color w:val="ED7D31"/>
        <w:spacing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1160300"/>
    <w:multiLevelType w:val="hybridMultilevel"/>
    <w:tmpl w:val="D6DAE854"/>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4690259"/>
    <w:multiLevelType w:val="multilevel"/>
    <w:tmpl w:val="5B36BB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A900DE2"/>
    <w:multiLevelType w:val="hybridMultilevel"/>
    <w:tmpl w:val="61F8D208"/>
    <w:lvl w:ilvl="0" w:tplc="0C0A0001">
      <w:start w:val="1"/>
      <w:numFmt w:val="bullet"/>
      <w:lvlText w:val=""/>
      <w:lvlJc w:val="left"/>
      <w:pPr>
        <w:ind w:left="720" w:hanging="360"/>
      </w:pPr>
      <w:rPr>
        <w:rFonts w:ascii="Symbol" w:hAnsi="Symbol" w:hint="default"/>
      </w:rPr>
    </w:lvl>
    <w:lvl w:ilvl="1" w:tplc="315CE874">
      <w:start w:val="1"/>
      <w:numFmt w:val="decimal"/>
      <w:lvlText w:val="%2."/>
      <w:lvlJc w:val="left"/>
      <w:pPr>
        <w:ind w:left="1080" w:hanging="360"/>
      </w:pPr>
      <w:rPr>
        <w:rFonts w:asciiTheme="minorHAnsi" w:hAnsiTheme="minorHAnsi" w:hint="default"/>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5D4A2260"/>
    <w:multiLevelType w:val="hybridMultilevel"/>
    <w:tmpl w:val="8BE8A904"/>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F296E67"/>
    <w:multiLevelType w:val="hybridMultilevel"/>
    <w:tmpl w:val="C292F78C"/>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5FDD6D15"/>
    <w:multiLevelType w:val="multilevel"/>
    <w:tmpl w:val="12FA54F0"/>
    <w:lvl w:ilvl="0">
      <w:start w:val="11"/>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5105AA6"/>
    <w:multiLevelType w:val="hybridMultilevel"/>
    <w:tmpl w:val="BCEAFF64"/>
    <w:lvl w:ilvl="0" w:tplc="7408C262">
      <w:numFmt w:val="bullet"/>
      <w:lvlText w:val="-"/>
      <w:lvlJc w:val="left"/>
      <w:pPr>
        <w:ind w:left="1788" w:hanging="360"/>
      </w:pPr>
      <w:rPr>
        <w:rFonts w:ascii="Helvetica" w:eastAsiaTheme="minorEastAsia" w:hAnsi="Helvetica" w:cstheme="minorBidi" w:hint="default"/>
        <w:color w:val="3B3835"/>
        <w:sz w:val="21"/>
      </w:rPr>
    </w:lvl>
    <w:lvl w:ilvl="1" w:tplc="0C0A0003" w:tentative="1">
      <w:start w:val="1"/>
      <w:numFmt w:val="bullet"/>
      <w:lvlText w:val="o"/>
      <w:lvlJc w:val="left"/>
      <w:pPr>
        <w:ind w:left="2508" w:hanging="360"/>
      </w:pPr>
      <w:rPr>
        <w:rFonts w:ascii="Courier New" w:hAnsi="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40" w15:restartNumberingAfterBreak="0">
    <w:nsid w:val="67225EEF"/>
    <w:multiLevelType w:val="hybridMultilevel"/>
    <w:tmpl w:val="FC724608"/>
    <w:lvl w:ilvl="0" w:tplc="0C0A0001">
      <w:start w:val="1"/>
      <w:numFmt w:val="bullet"/>
      <w:lvlText w:val=""/>
      <w:lvlJc w:val="left"/>
      <w:pPr>
        <w:ind w:left="720" w:hanging="360"/>
      </w:pPr>
      <w:rPr>
        <w:rFonts w:ascii="Symbol" w:hAnsi="Symbol"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A93598F"/>
    <w:multiLevelType w:val="hybridMultilevel"/>
    <w:tmpl w:val="369C60C2"/>
    <w:lvl w:ilvl="0" w:tplc="0C0A0003">
      <w:start w:val="1"/>
      <w:numFmt w:val="bullet"/>
      <w:lvlText w:val="o"/>
      <w:lvlJc w:val="left"/>
      <w:pPr>
        <w:ind w:left="2124" w:hanging="360"/>
      </w:pPr>
      <w:rPr>
        <w:rFonts w:ascii="Courier New" w:hAnsi="Courier New" w:cs="Courier New" w:hint="default"/>
      </w:rPr>
    </w:lvl>
    <w:lvl w:ilvl="1" w:tplc="04090003" w:tentative="1">
      <w:start w:val="1"/>
      <w:numFmt w:val="bullet"/>
      <w:lvlText w:val="o"/>
      <w:lvlJc w:val="left"/>
      <w:pPr>
        <w:ind w:left="2844" w:hanging="360"/>
      </w:pPr>
      <w:rPr>
        <w:rFonts w:ascii="Courier New" w:hAnsi="Courier New" w:cs="Courier New" w:hint="default"/>
      </w:rPr>
    </w:lvl>
    <w:lvl w:ilvl="2" w:tplc="04090005" w:tentative="1">
      <w:start w:val="1"/>
      <w:numFmt w:val="bullet"/>
      <w:lvlText w:val=""/>
      <w:lvlJc w:val="left"/>
      <w:pPr>
        <w:ind w:left="3564" w:hanging="360"/>
      </w:pPr>
      <w:rPr>
        <w:rFonts w:ascii="Wingdings" w:hAnsi="Wingdings" w:hint="default"/>
      </w:rPr>
    </w:lvl>
    <w:lvl w:ilvl="3" w:tplc="04090001" w:tentative="1">
      <w:start w:val="1"/>
      <w:numFmt w:val="bullet"/>
      <w:lvlText w:val=""/>
      <w:lvlJc w:val="left"/>
      <w:pPr>
        <w:ind w:left="4284" w:hanging="360"/>
      </w:pPr>
      <w:rPr>
        <w:rFonts w:ascii="Symbol" w:hAnsi="Symbol" w:hint="default"/>
      </w:rPr>
    </w:lvl>
    <w:lvl w:ilvl="4" w:tplc="04090003" w:tentative="1">
      <w:start w:val="1"/>
      <w:numFmt w:val="bullet"/>
      <w:lvlText w:val="o"/>
      <w:lvlJc w:val="left"/>
      <w:pPr>
        <w:ind w:left="5004" w:hanging="360"/>
      </w:pPr>
      <w:rPr>
        <w:rFonts w:ascii="Courier New" w:hAnsi="Courier New" w:cs="Courier New" w:hint="default"/>
      </w:rPr>
    </w:lvl>
    <w:lvl w:ilvl="5" w:tplc="04090005" w:tentative="1">
      <w:start w:val="1"/>
      <w:numFmt w:val="bullet"/>
      <w:lvlText w:val=""/>
      <w:lvlJc w:val="left"/>
      <w:pPr>
        <w:ind w:left="5724" w:hanging="360"/>
      </w:pPr>
      <w:rPr>
        <w:rFonts w:ascii="Wingdings" w:hAnsi="Wingdings" w:hint="default"/>
      </w:rPr>
    </w:lvl>
    <w:lvl w:ilvl="6" w:tplc="04090001" w:tentative="1">
      <w:start w:val="1"/>
      <w:numFmt w:val="bullet"/>
      <w:lvlText w:val=""/>
      <w:lvlJc w:val="left"/>
      <w:pPr>
        <w:ind w:left="6444" w:hanging="360"/>
      </w:pPr>
      <w:rPr>
        <w:rFonts w:ascii="Symbol" w:hAnsi="Symbol" w:hint="default"/>
      </w:rPr>
    </w:lvl>
    <w:lvl w:ilvl="7" w:tplc="04090003" w:tentative="1">
      <w:start w:val="1"/>
      <w:numFmt w:val="bullet"/>
      <w:lvlText w:val="o"/>
      <w:lvlJc w:val="left"/>
      <w:pPr>
        <w:ind w:left="7164" w:hanging="360"/>
      </w:pPr>
      <w:rPr>
        <w:rFonts w:ascii="Courier New" w:hAnsi="Courier New" w:cs="Courier New" w:hint="default"/>
      </w:rPr>
    </w:lvl>
    <w:lvl w:ilvl="8" w:tplc="04090005" w:tentative="1">
      <w:start w:val="1"/>
      <w:numFmt w:val="bullet"/>
      <w:lvlText w:val=""/>
      <w:lvlJc w:val="left"/>
      <w:pPr>
        <w:ind w:left="7884" w:hanging="360"/>
      </w:pPr>
      <w:rPr>
        <w:rFonts w:ascii="Wingdings" w:hAnsi="Wingdings" w:hint="default"/>
      </w:rPr>
    </w:lvl>
  </w:abstractNum>
  <w:abstractNum w:abstractNumId="42" w15:restartNumberingAfterBreak="0">
    <w:nsid w:val="73A70BD2"/>
    <w:multiLevelType w:val="hybridMultilevel"/>
    <w:tmpl w:val="1D3E5A58"/>
    <w:lvl w:ilvl="0" w:tplc="4C2A445E">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7914404F"/>
    <w:multiLevelType w:val="hybridMultilevel"/>
    <w:tmpl w:val="C1D6B5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BCD4683"/>
    <w:multiLevelType w:val="hybridMultilevel"/>
    <w:tmpl w:val="9614E99A"/>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2"/>
  </w:num>
  <w:num w:numId="4">
    <w:abstractNumId w:val="27"/>
  </w:num>
  <w:num w:numId="5">
    <w:abstractNumId w:val="10"/>
  </w:num>
  <w:num w:numId="6">
    <w:abstractNumId w:val="9"/>
  </w:num>
  <w:num w:numId="7">
    <w:abstractNumId w:val="35"/>
  </w:num>
  <w:num w:numId="8">
    <w:abstractNumId w:val="1"/>
  </w:num>
  <w:num w:numId="9">
    <w:abstractNumId w:val="43"/>
  </w:num>
  <w:num w:numId="10">
    <w:abstractNumId w:val="26"/>
  </w:num>
  <w:num w:numId="11">
    <w:abstractNumId w:val="42"/>
  </w:num>
  <w:num w:numId="12">
    <w:abstractNumId w:val="5"/>
  </w:num>
  <w:num w:numId="13">
    <w:abstractNumId w:val="44"/>
  </w:num>
  <w:num w:numId="14">
    <w:abstractNumId w:val="15"/>
  </w:num>
  <w:num w:numId="15">
    <w:abstractNumId w:val="23"/>
  </w:num>
  <w:num w:numId="16">
    <w:abstractNumId w:val="7"/>
  </w:num>
  <w:num w:numId="17">
    <w:abstractNumId w:val="40"/>
  </w:num>
  <w:num w:numId="18">
    <w:abstractNumId w:val="41"/>
  </w:num>
  <w:num w:numId="19">
    <w:abstractNumId w:val="11"/>
  </w:num>
  <w:num w:numId="20">
    <w:abstractNumId w:val="31"/>
  </w:num>
  <w:num w:numId="21">
    <w:abstractNumId w:val="33"/>
  </w:num>
  <w:num w:numId="22">
    <w:abstractNumId w:val="6"/>
  </w:num>
  <w:num w:numId="23">
    <w:abstractNumId w:val="3"/>
  </w:num>
  <w:num w:numId="24">
    <w:abstractNumId w:val="13"/>
  </w:num>
  <w:num w:numId="25">
    <w:abstractNumId w:val="25"/>
  </w:num>
  <w:num w:numId="26">
    <w:abstractNumId w:val="0"/>
  </w:num>
  <w:num w:numId="27">
    <w:abstractNumId w:val="18"/>
  </w:num>
  <w:num w:numId="28">
    <w:abstractNumId w:val="2"/>
  </w:num>
  <w:num w:numId="29">
    <w:abstractNumId w:val="38"/>
  </w:num>
  <w:num w:numId="30">
    <w:abstractNumId w:val="28"/>
  </w:num>
  <w:num w:numId="31">
    <w:abstractNumId w:val="34"/>
  </w:num>
  <w:num w:numId="32">
    <w:abstractNumId w:val="16"/>
  </w:num>
  <w:num w:numId="33">
    <w:abstractNumId w:val="32"/>
  </w:num>
  <w:num w:numId="34">
    <w:abstractNumId w:val="19"/>
  </w:num>
  <w:num w:numId="35">
    <w:abstractNumId w:val="12"/>
  </w:num>
  <w:num w:numId="36">
    <w:abstractNumId w:val="30"/>
  </w:num>
  <w:num w:numId="37">
    <w:abstractNumId w:val="14"/>
  </w:num>
  <w:num w:numId="38">
    <w:abstractNumId w:val="24"/>
  </w:num>
  <w:num w:numId="39">
    <w:abstractNumId w:val="39"/>
  </w:num>
  <w:num w:numId="40">
    <w:abstractNumId w:val="17"/>
  </w:num>
  <w:num w:numId="41">
    <w:abstractNumId w:val="4"/>
  </w:num>
  <w:num w:numId="42">
    <w:abstractNumId w:val="36"/>
  </w:num>
  <w:num w:numId="43">
    <w:abstractNumId w:val="21"/>
  </w:num>
  <w:num w:numId="44">
    <w:abstractNumId w:val="29"/>
  </w:num>
  <w:num w:numId="45">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02"/>
    <w:rsid w:val="0000108E"/>
    <w:rsid w:val="00003663"/>
    <w:rsid w:val="00004954"/>
    <w:rsid w:val="000058C7"/>
    <w:rsid w:val="00012AFB"/>
    <w:rsid w:val="00013E1C"/>
    <w:rsid w:val="00016B08"/>
    <w:rsid w:val="00022713"/>
    <w:rsid w:val="00025930"/>
    <w:rsid w:val="00034DA0"/>
    <w:rsid w:val="00051058"/>
    <w:rsid w:val="000571E2"/>
    <w:rsid w:val="000717F7"/>
    <w:rsid w:val="00071CF0"/>
    <w:rsid w:val="000857F3"/>
    <w:rsid w:val="000929B9"/>
    <w:rsid w:val="000B1D09"/>
    <w:rsid w:val="000B3B18"/>
    <w:rsid w:val="000B68B6"/>
    <w:rsid w:val="000C6FC2"/>
    <w:rsid w:val="000D0258"/>
    <w:rsid w:val="000D0810"/>
    <w:rsid w:val="000D1C00"/>
    <w:rsid w:val="000D384A"/>
    <w:rsid w:val="000D5CC1"/>
    <w:rsid w:val="000D72FC"/>
    <w:rsid w:val="00100364"/>
    <w:rsid w:val="00121D03"/>
    <w:rsid w:val="001240FB"/>
    <w:rsid w:val="00126A81"/>
    <w:rsid w:val="0013532D"/>
    <w:rsid w:val="0013612C"/>
    <w:rsid w:val="00142709"/>
    <w:rsid w:val="00142A63"/>
    <w:rsid w:val="001503CD"/>
    <w:rsid w:val="0015433E"/>
    <w:rsid w:val="00160DA5"/>
    <w:rsid w:val="00162AD9"/>
    <w:rsid w:val="00162F00"/>
    <w:rsid w:val="00164F5C"/>
    <w:rsid w:val="00173E48"/>
    <w:rsid w:val="001753A4"/>
    <w:rsid w:val="00180098"/>
    <w:rsid w:val="00184339"/>
    <w:rsid w:val="00185D21"/>
    <w:rsid w:val="001970B4"/>
    <w:rsid w:val="001A1F46"/>
    <w:rsid w:val="001A2EB5"/>
    <w:rsid w:val="001A72AE"/>
    <w:rsid w:val="001B0781"/>
    <w:rsid w:val="001C4E3E"/>
    <w:rsid w:val="001C5C99"/>
    <w:rsid w:val="001C6C6A"/>
    <w:rsid w:val="001D1786"/>
    <w:rsid w:val="001D6B77"/>
    <w:rsid w:val="001E085D"/>
    <w:rsid w:val="001E0AA1"/>
    <w:rsid w:val="001E10DB"/>
    <w:rsid w:val="001E3AC6"/>
    <w:rsid w:val="001E5945"/>
    <w:rsid w:val="0020397D"/>
    <w:rsid w:val="00205BFE"/>
    <w:rsid w:val="0021001B"/>
    <w:rsid w:val="002106AC"/>
    <w:rsid w:val="0021383A"/>
    <w:rsid w:val="00216132"/>
    <w:rsid w:val="00216263"/>
    <w:rsid w:val="00217FF1"/>
    <w:rsid w:val="0022246B"/>
    <w:rsid w:val="00222C0F"/>
    <w:rsid w:val="002265A1"/>
    <w:rsid w:val="002276F8"/>
    <w:rsid w:val="00243094"/>
    <w:rsid w:val="00253AE2"/>
    <w:rsid w:val="00254D2D"/>
    <w:rsid w:val="00272015"/>
    <w:rsid w:val="002726AC"/>
    <w:rsid w:val="002774A3"/>
    <w:rsid w:val="00284B32"/>
    <w:rsid w:val="002872FA"/>
    <w:rsid w:val="002911E5"/>
    <w:rsid w:val="002935E8"/>
    <w:rsid w:val="002954CA"/>
    <w:rsid w:val="002957A6"/>
    <w:rsid w:val="002A2782"/>
    <w:rsid w:val="002A2E82"/>
    <w:rsid w:val="002A627D"/>
    <w:rsid w:val="002B4E5D"/>
    <w:rsid w:val="002B7DF0"/>
    <w:rsid w:val="002C10DF"/>
    <w:rsid w:val="002C170F"/>
    <w:rsid w:val="002C1E69"/>
    <w:rsid w:val="002C4DB0"/>
    <w:rsid w:val="002D167F"/>
    <w:rsid w:val="002E37BC"/>
    <w:rsid w:val="002F560C"/>
    <w:rsid w:val="002F6113"/>
    <w:rsid w:val="002F7C02"/>
    <w:rsid w:val="00304AEF"/>
    <w:rsid w:val="00306537"/>
    <w:rsid w:val="003143F5"/>
    <w:rsid w:val="00317622"/>
    <w:rsid w:val="00322693"/>
    <w:rsid w:val="00322851"/>
    <w:rsid w:val="00333459"/>
    <w:rsid w:val="0033537D"/>
    <w:rsid w:val="003418DF"/>
    <w:rsid w:val="00343B95"/>
    <w:rsid w:val="00344283"/>
    <w:rsid w:val="00344897"/>
    <w:rsid w:val="00351545"/>
    <w:rsid w:val="00362C2D"/>
    <w:rsid w:val="00371579"/>
    <w:rsid w:val="0037383A"/>
    <w:rsid w:val="00374C88"/>
    <w:rsid w:val="003751AC"/>
    <w:rsid w:val="003753B2"/>
    <w:rsid w:val="003816BB"/>
    <w:rsid w:val="00385618"/>
    <w:rsid w:val="00385F1B"/>
    <w:rsid w:val="00386A16"/>
    <w:rsid w:val="00392C2B"/>
    <w:rsid w:val="00394EB8"/>
    <w:rsid w:val="003961D4"/>
    <w:rsid w:val="0039633F"/>
    <w:rsid w:val="003A3056"/>
    <w:rsid w:val="003A6263"/>
    <w:rsid w:val="003B0438"/>
    <w:rsid w:val="003B3857"/>
    <w:rsid w:val="003B4023"/>
    <w:rsid w:val="003B70B6"/>
    <w:rsid w:val="003C1068"/>
    <w:rsid w:val="003C43F7"/>
    <w:rsid w:val="003D4D99"/>
    <w:rsid w:val="003D6CB3"/>
    <w:rsid w:val="003D6FD5"/>
    <w:rsid w:val="003E5954"/>
    <w:rsid w:val="003E6A4A"/>
    <w:rsid w:val="003E749F"/>
    <w:rsid w:val="003F38AA"/>
    <w:rsid w:val="003F6778"/>
    <w:rsid w:val="0040132B"/>
    <w:rsid w:val="00404100"/>
    <w:rsid w:val="00410B79"/>
    <w:rsid w:val="00414F01"/>
    <w:rsid w:val="004166E0"/>
    <w:rsid w:val="00417238"/>
    <w:rsid w:val="00421B67"/>
    <w:rsid w:val="00433167"/>
    <w:rsid w:val="00436499"/>
    <w:rsid w:val="00436B7C"/>
    <w:rsid w:val="004371CB"/>
    <w:rsid w:val="004374B1"/>
    <w:rsid w:val="00444FA8"/>
    <w:rsid w:val="00453851"/>
    <w:rsid w:val="0045664F"/>
    <w:rsid w:val="0046389C"/>
    <w:rsid w:val="00466F3D"/>
    <w:rsid w:val="00471B81"/>
    <w:rsid w:val="00474668"/>
    <w:rsid w:val="00475B28"/>
    <w:rsid w:val="0047629B"/>
    <w:rsid w:val="0048448B"/>
    <w:rsid w:val="00484B96"/>
    <w:rsid w:val="004852DD"/>
    <w:rsid w:val="00495D8C"/>
    <w:rsid w:val="00495FE2"/>
    <w:rsid w:val="004A2008"/>
    <w:rsid w:val="004B02DF"/>
    <w:rsid w:val="004C1801"/>
    <w:rsid w:val="004C287E"/>
    <w:rsid w:val="004C4875"/>
    <w:rsid w:val="004C7113"/>
    <w:rsid w:val="004C7AF5"/>
    <w:rsid w:val="004D3CA3"/>
    <w:rsid w:val="004D4536"/>
    <w:rsid w:val="004D6BC0"/>
    <w:rsid w:val="004E2982"/>
    <w:rsid w:val="004E35BC"/>
    <w:rsid w:val="004E3D7F"/>
    <w:rsid w:val="004E3EBC"/>
    <w:rsid w:val="004E74AC"/>
    <w:rsid w:val="004F62DD"/>
    <w:rsid w:val="00503909"/>
    <w:rsid w:val="00514608"/>
    <w:rsid w:val="00520716"/>
    <w:rsid w:val="005211C2"/>
    <w:rsid w:val="00522E67"/>
    <w:rsid w:val="005238B7"/>
    <w:rsid w:val="00526828"/>
    <w:rsid w:val="00544D4D"/>
    <w:rsid w:val="005452DD"/>
    <w:rsid w:val="0055068D"/>
    <w:rsid w:val="00556806"/>
    <w:rsid w:val="005625EE"/>
    <w:rsid w:val="00566EB8"/>
    <w:rsid w:val="00572FAD"/>
    <w:rsid w:val="0057468F"/>
    <w:rsid w:val="005815FA"/>
    <w:rsid w:val="00582401"/>
    <w:rsid w:val="005829CC"/>
    <w:rsid w:val="00587381"/>
    <w:rsid w:val="005956A1"/>
    <w:rsid w:val="005A3D82"/>
    <w:rsid w:val="005A4D73"/>
    <w:rsid w:val="005A7A2C"/>
    <w:rsid w:val="005B462A"/>
    <w:rsid w:val="005C13AC"/>
    <w:rsid w:val="005C3CFA"/>
    <w:rsid w:val="005C77DA"/>
    <w:rsid w:val="005E03C8"/>
    <w:rsid w:val="005E385C"/>
    <w:rsid w:val="005E5511"/>
    <w:rsid w:val="005F40E9"/>
    <w:rsid w:val="005F57F0"/>
    <w:rsid w:val="00601503"/>
    <w:rsid w:val="006027BB"/>
    <w:rsid w:val="00606F33"/>
    <w:rsid w:val="00622FC5"/>
    <w:rsid w:val="0062418B"/>
    <w:rsid w:val="00633722"/>
    <w:rsid w:val="00635361"/>
    <w:rsid w:val="0063699C"/>
    <w:rsid w:val="00645143"/>
    <w:rsid w:val="0065280B"/>
    <w:rsid w:val="0065648A"/>
    <w:rsid w:val="00660FD4"/>
    <w:rsid w:val="0066123F"/>
    <w:rsid w:val="00664E49"/>
    <w:rsid w:val="006650ED"/>
    <w:rsid w:val="00667BDC"/>
    <w:rsid w:val="006711D6"/>
    <w:rsid w:val="006832FE"/>
    <w:rsid w:val="00684090"/>
    <w:rsid w:val="00692E10"/>
    <w:rsid w:val="00693D96"/>
    <w:rsid w:val="00695A92"/>
    <w:rsid w:val="00696CCF"/>
    <w:rsid w:val="006B0B16"/>
    <w:rsid w:val="006B31FB"/>
    <w:rsid w:val="006C2962"/>
    <w:rsid w:val="006C2A3C"/>
    <w:rsid w:val="006C5B8F"/>
    <w:rsid w:val="006D1FAC"/>
    <w:rsid w:val="006D2F34"/>
    <w:rsid w:val="006D487B"/>
    <w:rsid w:val="006E0BFC"/>
    <w:rsid w:val="006E12EA"/>
    <w:rsid w:val="006E273F"/>
    <w:rsid w:val="006F2AF6"/>
    <w:rsid w:val="006F77D5"/>
    <w:rsid w:val="0070109D"/>
    <w:rsid w:val="00703721"/>
    <w:rsid w:val="007050A1"/>
    <w:rsid w:val="00712F0B"/>
    <w:rsid w:val="007209AF"/>
    <w:rsid w:val="00723587"/>
    <w:rsid w:val="0072633B"/>
    <w:rsid w:val="00726498"/>
    <w:rsid w:val="00726ABE"/>
    <w:rsid w:val="00732E61"/>
    <w:rsid w:val="00734458"/>
    <w:rsid w:val="0074091C"/>
    <w:rsid w:val="007416B9"/>
    <w:rsid w:val="00746A47"/>
    <w:rsid w:val="00750ED4"/>
    <w:rsid w:val="00756D81"/>
    <w:rsid w:val="0076059D"/>
    <w:rsid w:val="00774E34"/>
    <w:rsid w:val="00780341"/>
    <w:rsid w:val="00782795"/>
    <w:rsid w:val="00785804"/>
    <w:rsid w:val="007956E5"/>
    <w:rsid w:val="00795FC5"/>
    <w:rsid w:val="007A0DB9"/>
    <w:rsid w:val="007A387B"/>
    <w:rsid w:val="007A6FF5"/>
    <w:rsid w:val="007A7773"/>
    <w:rsid w:val="007B5FD5"/>
    <w:rsid w:val="007C017E"/>
    <w:rsid w:val="007D2BC4"/>
    <w:rsid w:val="007E0641"/>
    <w:rsid w:val="007E4032"/>
    <w:rsid w:val="007F1D76"/>
    <w:rsid w:val="007F337D"/>
    <w:rsid w:val="007F52A2"/>
    <w:rsid w:val="007F6BA0"/>
    <w:rsid w:val="00800346"/>
    <w:rsid w:val="00812CC9"/>
    <w:rsid w:val="00831342"/>
    <w:rsid w:val="00835462"/>
    <w:rsid w:val="008414F8"/>
    <w:rsid w:val="0084181A"/>
    <w:rsid w:val="008476BA"/>
    <w:rsid w:val="00847F61"/>
    <w:rsid w:val="0085265A"/>
    <w:rsid w:val="00852BA3"/>
    <w:rsid w:val="00853893"/>
    <w:rsid w:val="0085454F"/>
    <w:rsid w:val="0086177F"/>
    <w:rsid w:val="00866E2D"/>
    <w:rsid w:val="008734AD"/>
    <w:rsid w:val="00876ED6"/>
    <w:rsid w:val="008775D8"/>
    <w:rsid w:val="00893956"/>
    <w:rsid w:val="008944A5"/>
    <w:rsid w:val="008978F4"/>
    <w:rsid w:val="008B331F"/>
    <w:rsid w:val="008B495E"/>
    <w:rsid w:val="008C025B"/>
    <w:rsid w:val="008C0F9E"/>
    <w:rsid w:val="008C3A03"/>
    <w:rsid w:val="008D00AB"/>
    <w:rsid w:val="008E1A31"/>
    <w:rsid w:val="008E314F"/>
    <w:rsid w:val="008E3FA4"/>
    <w:rsid w:val="008E4FD2"/>
    <w:rsid w:val="00901C91"/>
    <w:rsid w:val="00902AA1"/>
    <w:rsid w:val="00907A62"/>
    <w:rsid w:val="00915737"/>
    <w:rsid w:val="00931E5B"/>
    <w:rsid w:val="009320BB"/>
    <w:rsid w:val="00933C4B"/>
    <w:rsid w:val="00934F6A"/>
    <w:rsid w:val="00943B2E"/>
    <w:rsid w:val="00946876"/>
    <w:rsid w:val="00947D36"/>
    <w:rsid w:val="009538DF"/>
    <w:rsid w:val="00955EF4"/>
    <w:rsid w:val="0096476E"/>
    <w:rsid w:val="009656FF"/>
    <w:rsid w:val="009667F6"/>
    <w:rsid w:val="0097524F"/>
    <w:rsid w:val="009755FE"/>
    <w:rsid w:val="00980E09"/>
    <w:rsid w:val="00982C61"/>
    <w:rsid w:val="00983104"/>
    <w:rsid w:val="009905ED"/>
    <w:rsid w:val="009957EB"/>
    <w:rsid w:val="00995F4F"/>
    <w:rsid w:val="00996D02"/>
    <w:rsid w:val="009A301E"/>
    <w:rsid w:val="009A380C"/>
    <w:rsid w:val="009A557C"/>
    <w:rsid w:val="009B50CE"/>
    <w:rsid w:val="009C1737"/>
    <w:rsid w:val="009C1BE2"/>
    <w:rsid w:val="009C3BA9"/>
    <w:rsid w:val="009D318D"/>
    <w:rsid w:val="009E225D"/>
    <w:rsid w:val="009E3C9A"/>
    <w:rsid w:val="00A01665"/>
    <w:rsid w:val="00A02EE6"/>
    <w:rsid w:val="00A04FF9"/>
    <w:rsid w:val="00A20EBD"/>
    <w:rsid w:val="00A21760"/>
    <w:rsid w:val="00A2350F"/>
    <w:rsid w:val="00A26F2F"/>
    <w:rsid w:val="00A26FCA"/>
    <w:rsid w:val="00A27E57"/>
    <w:rsid w:val="00A35077"/>
    <w:rsid w:val="00A42588"/>
    <w:rsid w:val="00A43429"/>
    <w:rsid w:val="00A45463"/>
    <w:rsid w:val="00A468E5"/>
    <w:rsid w:val="00A50FE5"/>
    <w:rsid w:val="00A51F3D"/>
    <w:rsid w:val="00A55881"/>
    <w:rsid w:val="00A62E5A"/>
    <w:rsid w:val="00A66FE5"/>
    <w:rsid w:val="00A70415"/>
    <w:rsid w:val="00A845D7"/>
    <w:rsid w:val="00A905F2"/>
    <w:rsid w:val="00A97E5A"/>
    <w:rsid w:val="00AA319E"/>
    <w:rsid w:val="00AA51AE"/>
    <w:rsid w:val="00AA5A80"/>
    <w:rsid w:val="00AA6F6A"/>
    <w:rsid w:val="00AB2556"/>
    <w:rsid w:val="00AB2E4C"/>
    <w:rsid w:val="00AB3ABE"/>
    <w:rsid w:val="00AC31B3"/>
    <w:rsid w:val="00AC64AD"/>
    <w:rsid w:val="00AD4767"/>
    <w:rsid w:val="00AE11F1"/>
    <w:rsid w:val="00AE2B55"/>
    <w:rsid w:val="00AE4DDA"/>
    <w:rsid w:val="00AE5B8D"/>
    <w:rsid w:val="00AF3405"/>
    <w:rsid w:val="00B03195"/>
    <w:rsid w:val="00B122E1"/>
    <w:rsid w:val="00B1347C"/>
    <w:rsid w:val="00B15D6A"/>
    <w:rsid w:val="00B16479"/>
    <w:rsid w:val="00B24329"/>
    <w:rsid w:val="00B25DC8"/>
    <w:rsid w:val="00B32E68"/>
    <w:rsid w:val="00B34110"/>
    <w:rsid w:val="00B34519"/>
    <w:rsid w:val="00B40420"/>
    <w:rsid w:val="00B4440D"/>
    <w:rsid w:val="00B516F5"/>
    <w:rsid w:val="00B613DD"/>
    <w:rsid w:val="00B70D7F"/>
    <w:rsid w:val="00B722EC"/>
    <w:rsid w:val="00B87D2F"/>
    <w:rsid w:val="00B92B98"/>
    <w:rsid w:val="00B9405D"/>
    <w:rsid w:val="00BA0044"/>
    <w:rsid w:val="00BA1DA1"/>
    <w:rsid w:val="00BB1910"/>
    <w:rsid w:val="00BB2BC6"/>
    <w:rsid w:val="00BB328B"/>
    <w:rsid w:val="00BB402A"/>
    <w:rsid w:val="00BB411C"/>
    <w:rsid w:val="00BB627F"/>
    <w:rsid w:val="00BB6FEA"/>
    <w:rsid w:val="00BC7F68"/>
    <w:rsid w:val="00BD446B"/>
    <w:rsid w:val="00BD66BA"/>
    <w:rsid w:val="00BD71EA"/>
    <w:rsid w:val="00BE1AEB"/>
    <w:rsid w:val="00BE1D4A"/>
    <w:rsid w:val="00BE40EF"/>
    <w:rsid w:val="00BF42CB"/>
    <w:rsid w:val="00BF6ED0"/>
    <w:rsid w:val="00C01424"/>
    <w:rsid w:val="00C047F7"/>
    <w:rsid w:val="00C144FD"/>
    <w:rsid w:val="00C17772"/>
    <w:rsid w:val="00C17B43"/>
    <w:rsid w:val="00C21705"/>
    <w:rsid w:val="00C23554"/>
    <w:rsid w:val="00C23938"/>
    <w:rsid w:val="00C251AA"/>
    <w:rsid w:val="00C27670"/>
    <w:rsid w:val="00C30F4E"/>
    <w:rsid w:val="00C3715B"/>
    <w:rsid w:val="00C41BB2"/>
    <w:rsid w:val="00C43B33"/>
    <w:rsid w:val="00C4531D"/>
    <w:rsid w:val="00C61E4F"/>
    <w:rsid w:val="00C65B14"/>
    <w:rsid w:val="00C7609D"/>
    <w:rsid w:val="00C80ACA"/>
    <w:rsid w:val="00C8122B"/>
    <w:rsid w:val="00C819A9"/>
    <w:rsid w:val="00C824C1"/>
    <w:rsid w:val="00C84A84"/>
    <w:rsid w:val="00C9075B"/>
    <w:rsid w:val="00C96923"/>
    <w:rsid w:val="00C96B61"/>
    <w:rsid w:val="00CA3C32"/>
    <w:rsid w:val="00CA524C"/>
    <w:rsid w:val="00CA699B"/>
    <w:rsid w:val="00CA75A4"/>
    <w:rsid w:val="00CA7AEB"/>
    <w:rsid w:val="00CB0E49"/>
    <w:rsid w:val="00CB4D82"/>
    <w:rsid w:val="00CB7144"/>
    <w:rsid w:val="00CB7ECC"/>
    <w:rsid w:val="00CC1E76"/>
    <w:rsid w:val="00CC54E4"/>
    <w:rsid w:val="00CC6180"/>
    <w:rsid w:val="00CD0C4F"/>
    <w:rsid w:val="00CE3340"/>
    <w:rsid w:val="00CE5E20"/>
    <w:rsid w:val="00CE79DA"/>
    <w:rsid w:val="00D00065"/>
    <w:rsid w:val="00D015F7"/>
    <w:rsid w:val="00D12A3D"/>
    <w:rsid w:val="00D15335"/>
    <w:rsid w:val="00D17114"/>
    <w:rsid w:val="00D23926"/>
    <w:rsid w:val="00D32BF9"/>
    <w:rsid w:val="00D4004D"/>
    <w:rsid w:val="00D407ED"/>
    <w:rsid w:val="00D442B3"/>
    <w:rsid w:val="00D44D30"/>
    <w:rsid w:val="00D45251"/>
    <w:rsid w:val="00D506D0"/>
    <w:rsid w:val="00D55290"/>
    <w:rsid w:val="00D6683E"/>
    <w:rsid w:val="00D671FF"/>
    <w:rsid w:val="00D67934"/>
    <w:rsid w:val="00D774B0"/>
    <w:rsid w:val="00D82A05"/>
    <w:rsid w:val="00D86F26"/>
    <w:rsid w:val="00D93197"/>
    <w:rsid w:val="00D966A0"/>
    <w:rsid w:val="00D972E1"/>
    <w:rsid w:val="00DA40D4"/>
    <w:rsid w:val="00DA42A2"/>
    <w:rsid w:val="00DA7973"/>
    <w:rsid w:val="00DB0A5E"/>
    <w:rsid w:val="00DC21B1"/>
    <w:rsid w:val="00DC4A23"/>
    <w:rsid w:val="00DC5314"/>
    <w:rsid w:val="00DC7CDF"/>
    <w:rsid w:val="00DD4740"/>
    <w:rsid w:val="00DD7662"/>
    <w:rsid w:val="00DE0A6E"/>
    <w:rsid w:val="00DE7B61"/>
    <w:rsid w:val="00DF48AB"/>
    <w:rsid w:val="00E16F33"/>
    <w:rsid w:val="00E2037C"/>
    <w:rsid w:val="00E221FB"/>
    <w:rsid w:val="00E2594E"/>
    <w:rsid w:val="00E272EA"/>
    <w:rsid w:val="00E272F3"/>
    <w:rsid w:val="00E32961"/>
    <w:rsid w:val="00E36511"/>
    <w:rsid w:val="00E37482"/>
    <w:rsid w:val="00E40900"/>
    <w:rsid w:val="00E40C9B"/>
    <w:rsid w:val="00E41299"/>
    <w:rsid w:val="00E4332F"/>
    <w:rsid w:val="00E44918"/>
    <w:rsid w:val="00E47EBA"/>
    <w:rsid w:val="00E51895"/>
    <w:rsid w:val="00E53FD0"/>
    <w:rsid w:val="00E54E16"/>
    <w:rsid w:val="00E604E7"/>
    <w:rsid w:val="00E619AF"/>
    <w:rsid w:val="00E62A99"/>
    <w:rsid w:val="00E62DFC"/>
    <w:rsid w:val="00E71F81"/>
    <w:rsid w:val="00E724A2"/>
    <w:rsid w:val="00E730AC"/>
    <w:rsid w:val="00E74812"/>
    <w:rsid w:val="00E8092B"/>
    <w:rsid w:val="00E85BD7"/>
    <w:rsid w:val="00E902FE"/>
    <w:rsid w:val="00E92FA0"/>
    <w:rsid w:val="00E93861"/>
    <w:rsid w:val="00E959A9"/>
    <w:rsid w:val="00EA4CE9"/>
    <w:rsid w:val="00EB1996"/>
    <w:rsid w:val="00EB2CE3"/>
    <w:rsid w:val="00EB3C65"/>
    <w:rsid w:val="00EB6F92"/>
    <w:rsid w:val="00EC065B"/>
    <w:rsid w:val="00EC0ACC"/>
    <w:rsid w:val="00EC13FE"/>
    <w:rsid w:val="00EC269F"/>
    <w:rsid w:val="00ED63CA"/>
    <w:rsid w:val="00ED774D"/>
    <w:rsid w:val="00ED7E88"/>
    <w:rsid w:val="00EE2A5C"/>
    <w:rsid w:val="00EE2B8F"/>
    <w:rsid w:val="00EF04BF"/>
    <w:rsid w:val="00EF2F7B"/>
    <w:rsid w:val="00EF523D"/>
    <w:rsid w:val="00EF5C28"/>
    <w:rsid w:val="00F1215D"/>
    <w:rsid w:val="00F12B58"/>
    <w:rsid w:val="00F12C09"/>
    <w:rsid w:val="00F135B0"/>
    <w:rsid w:val="00F140CE"/>
    <w:rsid w:val="00F151A9"/>
    <w:rsid w:val="00F2341E"/>
    <w:rsid w:val="00F2407D"/>
    <w:rsid w:val="00F241FC"/>
    <w:rsid w:val="00F3244C"/>
    <w:rsid w:val="00F35C45"/>
    <w:rsid w:val="00F476F0"/>
    <w:rsid w:val="00F528B0"/>
    <w:rsid w:val="00F64846"/>
    <w:rsid w:val="00F64CA9"/>
    <w:rsid w:val="00F65B1B"/>
    <w:rsid w:val="00F67F34"/>
    <w:rsid w:val="00F72A27"/>
    <w:rsid w:val="00F74E05"/>
    <w:rsid w:val="00F802E5"/>
    <w:rsid w:val="00F80F84"/>
    <w:rsid w:val="00F83D31"/>
    <w:rsid w:val="00F86DED"/>
    <w:rsid w:val="00F95168"/>
    <w:rsid w:val="00FA2D75"/>
    <w:rsid w:val="00FA4474"/>
    <w:rsid w:val="00FA4B76"/>
    <w:rsid w:val="00FA7189"/>
    <w:rsid w:val="00FA7BBF"/>
    <w:rsid w:val="00FB380C"/>
    <w:rsid w:val="00FC0354"/>
    <w:rsid w:val="00FC349F"/>
    <w:rsid w:val="00FC6189"/>
    <w:rsid w:val="00FC7D25"/>
    <w:rsid w:val="00FD0373"/>
    <w:rsid w:val="00FD1196"/>
    <w:rsid w:val="00FD34F2"/>
    <w:rsid w:val="00FE0577"/>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4856A"/>
  <w15:docId w15:val="{C67E18ED-22C0-4BA5-B12D-156CDD94F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3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21383A"/>
    <w:pPr>
      <w:tabs>
        <w:tab w:val="right" w:leader="dot" w:pos="7927"/>
      </w:tabs>
      <w:spacing w:before="120" w:after="120"/>
      <w:ind w:left="708"/>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55068D"/>
    <w:pPr>
      <w:tabs>
        <w:tab w:val="left" w:pos="2127"/>
        <w:tab w:val="right" w:leader="dot" w:pos="7927"/>
      </w:tabs>
      <w:spacing w:after="0"/>
      <w:ind w:left="1055" w:hanging="347"/>
    </w:pPr>
    <w:rPr>
      <w:rFonts w:ascii="Arial" w:hAnsi="Arial" w:cs="Arial"/>
      <w:smallCaps/>
      <w:noProof/>
      <w:sz w:val="19"/>
      <w:szCs w:val="19"/>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customStyle="1" w:styleId="Normal2">
    <w:name w:val="Normal2"/>
    <w:rsid w:val="009656FF"/>
    <w:pPr>
      <w:pBdr>
        <w:top w:val="nil"/>
        <w:left w:val="nil"/>
        <w:bottom w:val="nil"/>
        <w:right w:val="nil"/>
        <w:between w:val="nil"/>
      </w:pBdr>
      <w:spacing w:line="276" w:lineRule="auto"/>
    </w:pPr>
    <w:rPr>
      <w:rFonts w:ascii="Arial" w:eastAsia="Arial" w:hAnsi="Arial" w:cs="Arial"/>
      <w:color w:val="000000"/>
      <w:sz w:val="22"/>
      <w:szCs w:val="22"/>
      <w:lang w:val="es"/>
    </w:rPr>
  </w:style>
  <w:style w:type="character" w:styleId="Hipervnculovisitado">
    <w:name w:val="FollowedHyperlink"/>
    <w:basedOn w:val="Fuentedeprrafopredeter"/>
    <w:uiPriority w:val="99"/>
    <w:semiHidden/>
    <w:unhideWhenUsed/>
    <w:rsid w:val="00645143"/>
    <w:rPr>
      <w:color w:val="954F72" w:themeColor="followedHyperlink"/>
      <w:u w:val="single"/>
    </w:rPr>
  </w:style>
  <w:style w:type="paragraph" w:styleId="TtuloTDC">
    <w:name w:val="TOC Heading"/>
    <w:basedOn w:val="Ttulo1"/>
    <w:next w:val="Normal"/>
    <w:uiPriority w:val="39"/>
    <w:semiHidden/>
    <w:unhideWhenUsed/>
    <w:qFormat/>
    <w:rsid w:val="00A70415"/>
    <w:pPr>
      <w:spacing w:before="480"/>
      <w:outlineLvl w:val="9"/>
    </w:pPr>
    <w:rPr>
      <w:b/>
      <w:bCs/>
      <w:sz w:val="28"/>
      <w:szCs w:val="28"/>
    </w:rPr>
  </w:style>
  <w:style w:type="paragraph" w:styleId="Textonotaalfinal">
    <w:name w:val="endnote text"/>
    <w:basedOn w:val="Normal"/>
    <w:link w:val="TextonotaalfinalCar"/>
    <w:uiPriority w:val="99"/>
    <w:semiHidden/>
    <w:unhideWhenUsed/>
    <w:rsid w:val="00544D4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4D4D"/>
    <w:rPr>
      <w:lang w:eastAsia="en-US"/>
    </w:rPr>
  </w:style>
  <w:style w:type="character" w:styleId="Refdenotaalfinal">
    <w:name w:val="endnote reference"/>
    <w:basedOn w:val="Fuentedeprrafopredeter"/>
    <w:uiPriority w:val="99"/>
    <w:semiHidden/>
    <w:unhideWhenUsed/>
    <w:rsid w:val="00544D4D"/>
    <w:rPr>
      <w:vertAlign w:val="superscript"/>
    </w:rPr>
  </w:style>
  <w:style w:type="paragraph" w:styleId="NormalWeb">
    <w:name w:val="Normal (Web)"/>
    <w:basedOn w:val="Normal"/>
    <w:uiPriority w:val="99"/>
    <w:semiHidden/>
    <w:unhideWhenUsed/>
    <w:rsid w:val="003751AC"/>
    <w:pPr>
      <w:suppressAutoHyphens/>
      <w:spacing w:before="280" w:after="280" w:line="240" w:lineRule="auto"/>
    </w:pPr>
    <w:rPr>
      <w:rFonts w:ascii="Times New Roman" w:eastAsia="Times New Roman" w:hAnsi="Times New Roman"/>
      <w:sz w:val="24"/>
      <w:szCs w:val="24"/>
      <w:lang w:eastAsia="es-ES"/>
    </w:rPr>
  </w:style>
  <w:style w:type="character" w:customStyle="1" w:styleId="EnlacedeInternet">
    <w:name w:val="Enlace de Internet"/>
    <w:basedOn w:val="Fuentedeprrafopredeter"/>
    <w:uiPriority w:val="99"/>
    <w:unhideWhenUsed/>
    <w:rsid w:val="00FB38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89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8.png"/><Relationship Id="rId29" Type="http://schemas.openxmlformats.org/officeDocument/2006/relationships/hyperlink" Target="http://ecohuertosescolares.eu/composte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hyperlink" Target="http://www.compostadores.com/descubre-el-compostaje/la-sostenibilidad-del-compostaje/190-en-la-escuela-aprendemos-a-hacer-compost.html"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youtube.com/watch?v=QtLDiyCO7yo"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9AEA8-426A-4B01-B11A-55F429EB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extintos_rev.dotx</Template>
  <TotalTime>1</TotalTime>
  <Pages>38</Pages>
  <Words>7743</Words>
  <Characters>42590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50233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Olga Espino de Torres Peralta</cp:lastModifiedBy>
  <cp:revision>2</cp:revision>
  <cp:lastPrinted>2018-10-08T10:18:00Z</cp:lastPrinted>
  <dcterms:created xsi:type="dcterms:W3CDTF">2020-03-03T10:18:00Z</dcterms:created>
  <dcterms:modified xsi:type="dcterms:W3CDTF">2020-03-03T10:18:00Z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